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87881" w14:textId="2E942979" w:rsidR="00CA494A" w:rsidRDefault="00543CE1" w:rsidP="006D03EF">
      <w:pPr>
        <w:pStyle w:val="1-TiteldesUE"/>
      </w:pPr>
      <w:r>
        <w:t xml:space="preserve">Einführung in das </w:t>
      </w:r>
      <w:r w:rsidR="005C03F0">
        <w:t>Rechnungswesen</w:t>
      </w:r>
    </w:p>
    <w:p w14:paraId="0507C321" w14:textId="77777777" w:rsidR="006D03EF" w:rsidRPr="006D03EF" w:rsidRDefault="006D03EF" w:rsidP="006D03EF">
      <w:pPr>
        <w:pStyle w:val="1-TiteldesU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417"/>
        <w:gridCol w:w="1809"/>
      </w:tblGrid>
      <w:tr w:rsidR="00CA494A" w:rsidRPr="00CA494A" w14:paraId="600A64D3" w14:textId="77777777" w:rsidTr="00CF10F4">
        <w:trPr>
          <w:trHeight w:val="469"/>
        </w:trPr>
        <w:tc>
          <w:tcPr>
            <w:tcW w:w="4219" w:type="dxa"/>
            <w:shd w:val="clear" w:color="auto" w:fill="auto"/>
            <w:vAlign w:val="center"/>
          </w:tcPr>
          <w:p w14:paraId="50F3BB2A"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Thema</w:t>
            </w:r>
          </w:p>
        </w:tc>
        <w:tc>
          <w:tcPr>
            <w:tcW w:w="1843" w:type="dxa"/>
            <w:shd w:val="clear" w:color="auto" w:fill="auto"/>
            <w:vAlign w:val="center"/>
          </w:tcPr>
          <w:p w14:paraId="31600CFB"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Zielgruppe</w:t>
            </w:r>
          </w:p>
        </w:tc>
        <w:tc>
          <w:tcPr>
            <w:tcW w:w="1417" w:type="dxa"/>
            <w:shd w:val="clear" w:color="auto" w:fill="auto"/>
            <w:vAlign w:val="center"/>
          </w:tcPr>
          <w:p w14:paraId="4CDEC10A"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Dauer</w:t>
            </w:r>
          </w:p>
        </w:tc>
        <w:tc>
          <w:tcPr>
            <w:tcW w:w="1809" w:type="dxa"/>
            <w:shd w:val="clear" w:color="auto" w:fill="auto"/>
            <w:vAlign w:val="center"/>
          </w:tcPr>
          <w:p w14:paraId="18A07DE4" w14:textId="77777777" w:rsidR="00CA494A" w:rsidRPr="00CA494A" w:rsidRDefault="00CA494A" w:rsidP="00591FB5">
            <w:pPr>
              <w:keepNext/>
              <w:spacing w:before="60" w:after="0"/>
              <w:jc w:val="both"/>
              <w:outlineLvl w:val="1"/>
              <w:rPr>
                <w:rFonts w:eastAsia="Times New Roman" w:cs="Arial"/>
                <w:b/>
                <w:bCs/>
                <w:color w:val="004F86"/>
                <w:lang w:eastAsia="de-DE"/>
              </w:rPr>
            </w:pPr>
            <w:r w:rsidRPr="00CA494A">
              <w:rPr>
                <w:rFonts w:eastAsia="Times New Roman" w:cs="Arial"/>
                <w:b/>
                <w:bCs/>
                <w:color w:val="004F86"/>
                <w:lang w:eastAsia="de-DE"/>
              </w:rPr>
              <w:t>Benötigtes Vorwissen</w:t>
            </w:r>
          </w:p>
        </w:tc>
      </w:tr>
      <w:tr w:rsidR="00CA494A" w:rsidRPr="00CA494A" w14:paraId="05A4395B" w14:textId="77777777" w:rsidTr="00CF10F4">
        <w:trPr>
          <w:trHeight w:val="1298"/>
        </w:trPr>
        <w:tc>
          <w:tcPr>
            <w:tcW w:w="4219" w:type="dxa"/>
            <w:shd w:val="clear" w:color="auto" w:fill="auto"/>
          </w:tcPr>
          <w:p w14:paraId="2EAE935D" w14:textId="7A581725" w:rsidR="00CA494A" w:rsidRPr="00CF10F4" w:rsidRDefault="00543CE1" w:rsidP="001F16EA">
            <w:pPr>
              <w:spacing w:after="0"/>
              <w:rPr>
                <w:rFonts w:eastAsia="Times New Roman" w:cs="Arial"/>
                <w:lang w:eastAsia="de-DE"/>
              </w:rPr>
            </w:pPr>
            <w:r>
              <w:rPr>
                <w:rFonts w:cs="Arial"/>
              </w:rPr>
              <w:t>Aufgaben, Bereiche und B</w:t>
            </w:r>
            <w:r w:rsidR="005C03F0">
              <w:rPr>
                <w:rFonts w:cs="Arial"/>
              </w:rPr>
              <w:t xml:space="preserve">egriffe des Rechnungswesens, Durchführung einer Inventur </w:t>
            </w:r>
            <w:r>
              <w:rPr>
                <w:rFonts w:cs="Arial"/>
              </w:rPr>
              <w:t>sowie</w:t>
            </w:r>
            <w:r w:rsidR="005C03F0">
              <w:rPr>
                <w:rFonts w:cs="Arial"/>
              </w:rPr>
              <w:t xml:space="preserve"> Erstellung eines Inventars</w:t>
            </w:r>
          </w:p>
        </w:tc>
        <w:tc>
          <w:tcPr>
            <w:tcW w:w="1843" w:type="dxa"/>
            <w:shd w:val="clear" w:color="auto" w:fill="auto"/>
          </w:tcPr>
          <w:p w14:paraId="461C180A" w14:textId="595BE0AD" w:rsidR="00CA494A" w:rsidRPr="00CA494A" w:rsidRDefault="003F6597" w:rsidP="00CE0E1E">
            <w:pPr>
              <w:spacing w:after="0"/>
              <w:rPr>
                <w:rFonts w:cs="Arial"/>
              </w:rPr>
            </w:pPr>
            <w:r>
              <w:rPr>
                <w:rFonts w:cs="Arial"/>
              </w:rPr>
              <w:t xml:space="preserve">Gymnasium, berufliche </w:t>
            </w:r>
            <w:r w:rsidR="00CF10F4">
              <w:rPr>
                <w:rFonts w:cs="Arial"/>
              </w:rPr>
              <w:br/>
            </w:r>
            <w:r>
              <w:rPr>
                <w:rFonts w:cs="Arial"/>
              </w:rPr>
              <w:t xml:space="preserve">Schule, </w:t>
            </w:r>
            <w:r w:rsidR="00CF10F4">
              <w:rPr>
                <w:rFonts w:cs="Arial"/>
              </w:rPr>
              <w:br/>
            </w:r>
            <w:r>
              <w:rPr>
                <w:rFonts w:cs="Arial"/>
              </w:rPr>
              <w:t>Sek II</w:t>
            </w:r>
          </w:p>
        </w:tc>
        <w:tc>
          <w:tcPr>
            <w:tcW w:w="1417" w:type="dxa"/>
            <w:shd w:val="clear" w:color="auto" w:fill="auto"/>
          </w:tcPr>
          <w:p w14:paraId="3ED30004" w14:textId="4A248C89" w:rsidR="00CA494A" w:rsidRPr="00CE0E1E" w:rsidRDefault="00543CE1" w:rsidP="00CE0E1E">
            <w:pPr>
              <w:keepNext/>
              <w:spacing w:after="0"/>
              <w:outlineLvl w:val="1"/>
              <w:rPr>
                <w:rFonts w:cs="Arial"/>
              </w:rPr>
            </w:pPr>
            <w:r w:rsidRPr="00CE0E1E">
              <w:rPr>
                <w:rFonts w:cs="Arial"/>
              </w:rPr>
              <w:t>3 Stunden (je 45 Min.)</w:t>
            </w:r>
          </w:p>
        </w:tc>
        <w:tc>
          <w:tcPr>
            <w:tcW w:w="1809" w:type="dxa"/>
            <w:shd w:val="clear" w:color="auto" w:fill="auto"/>
          </w:tcPr>
          <w:p w14:paraId="3FB45EC3" w14:textId="38A83416" w:rsidR="00CA494A" w:rsidRPr="00CE0E1E" w:rsidRDefault="00543CE1" w:rsidP="00CE0E1E">
            <w:pPr>
              <w:rPr>
                <w:rFonts w:cs="Arial"/>
              </w:rPr>
            </w:pPr>
            <w:r w:rsidRPr="00CE0E1E">
              <w:rPr>
                <w:rFonts w:cs="Arial"/>
              </w:rPr>
              <w:t>Kein Vorwissen</w:t>
            </w:r>
          </w:p>
        </w:tc>
      </w:tr>
    </w:tbl>
    <w:p w14:paraId="11E93C83" w14:textId="007E3834" w:rsidR="00CA494A" w:rsidRPr="00CA494A" w:rsidRDefault="00CE0E1E" w:rsidP="00CE0E1E">
      <w:pPr>
        <w:pStyle w:val="2-berschrift"/>
      </w:pPr>
      <w:r>
        <w:t>Intention der Stunde</w:t>
      </w:r>
    </w:p>
    <w:p w14:paraId="3BC318D3" w14:textId="77777777" w:rsidR="00CA494A" w:rsidRPr="00CA494A" w:rsidRDefault="00CA494A" w:rsidP="00CE0E1E">
      <w:pPr>
        <w:spacing w:after="0" w:line="360" w:lineRule="auto"/>
        <w:jc w:val="both"/>
        <w:rPr>
          <w:rFonts w:cs="Arial"/>
        </w:rPr>
      </w:pPr>
      <w:r w:rsidRPr="00CA494A">
        <w:rPr>
          <w:rFonts w:cs="Arial"/>
        </w:rPr>
        <w:t>Die Lernenden sollen im Rahmen der vorliegenden Unterrichtseinheit:</w:t>
      </w:r>
    </w:p>
    <w:p w14:paraId="41D72E0B" w14:textId="7DF40C32" w:rsidR="005C03F0" w:rsidRPr="00404DC9" w:rsidRDefault="005C03F0" w:rsidP="00404DC9">
      <w:pPr>
        <w:pStyle w:val="3-Nummerierung"/>
      </w:pPr>
      <w:r w:rsidRPr="00404DC9">
        <w:t>Aufgaben des Rechnungswesens nennen können,</w:t>
      </w:r>
    </w:p>
    <w:p w14:paraId="770E31F0" w14:textId="7FDCFDBF" w:rsidR="005C03F0" w:rsidRPr="00404DC9" w:rsidRDefault="005C03F0" w:rsidP="00404DC9">
      <w:pPr>
        <w:pStyle w:val="3-Nummerierung"/>
      </w:pPr>
      <w:r w:rsidRPr="00404DC9">
        <w:t>Begrifflichkeiten (Roh-, Hilfs-, Betriebsstoffe, Verbindlichkeiten, etc.) erklären können,</w:t>
      </w:r>
    </w:p>
    <w:p w14:paraId="329A676F" w14:textId="70B8528B" w:rsidR="005C03F0" w:rsidRPr="00404DC9" w:rsidRDefault="005C03F0" w:rsidP="00404DC9">
      <w:pPr>
        <w:pStyle w:val="3-Nummerierung"/>
      </w:pPr>
      <w:r w:rsidRPr="00404DC9">
        <w:t>den Ablauf einer Inventur kennen und diese durchführen können,</w:t>
      </w:r>
    </w:p>
    <w:p w14:paraId="799687AC" w14:textId="3BF8CFB5" w:rsidR="005C03F0" w:rsidRPr="00404DC9" w:rsidRDefault="005C03F0" w:rsidP="00404DC9">
      <w:pPr>
        <w:pStyle w:val="3-Nummerierung"/>
      </w:pPr>
      <w:r w:rsidRPr="00404DC9">
        <w:t>die Bestandteile eines Inventars sowie ein Inventar nach Gliederungskriterien darstellen können,</w:t>
      </w:r>
    </w:p>
    <w:p w14:paraId="1EDFD031" w14:textId="1F71026C" w:rsidR="005C03F0" w:rsidRPr="00404DC9" w:rsidRDefault="005C03F0" w:rsidP="00404DC9">
      <w:pPr>
        <w:pStyle w:val="3-Nummerierung"/>
      </w:pPr>
      <w:r w:rsidRPr="00404DC9">
        <w:t>die durch die Inventurlisten ermittelten Ergebnisse den Vermögens- und Schuldenbe</w:t>
      </w:r>
      <w:r w:rsidR="00D529A8">
        <w:t xml:space="preserve">ständen zuordnen können und </w:t>
      </w:r>
    </w:p>
    <w:p w14:paraId="0B42A146" w14:textId="10F8E325" w:rsidR="005C03F0" w:rsidRPr="00404DC9" w:rsidRDefault="005C03F0" w:rsidP="00404DC9">
      <w:pPr>
        <w:pStyle w:val="3-Nummerierung"/>
      </w:pPr>
      <w:proofErr w:type="gramStart"/>
      <w:r w:rsidRPr="00404DC9">
        <w:t>das</w:t>
      </w:r>
      <w:proofErr w:type="gramEnd"/>
      <w:r w:rsidRPr="00404DC9">
        <w:t xml:space="preserve"> Reinvermögen/Eigenkapital </w:t>
      </w:r>
      <w:r w:rsidR="00C65700" w:rsidRPr="00404DC9">
        <w:t>eines Unternehmens</w:t>
      </w:r>
      <w:r w:rsidRPr="00404DC9">
        <w:t xml:space="preserve"> ermitteln sowie auf deren Grundlage den Wert des Unternehmens beurteilen können.</w:t>
      </w:r>
    </w:p>
    <w:p w14:paraId="2BED0DC7" w14:textId="3E48B83A" w:rsidR="00CA494A" w:rsidRPr="00CA494A" w:rsidRDefault="00CE0E1E" w:rsidP="00CE0E1E">
      <w:pPr>
        <w:pStyle w:val="2-berschrift"/>
      </w:pPr>
      <w:r>
        <w:t>Begriffe</w:t>
      </w:r>
    </w:p>
    <w:p w14:paraId="4E41A690" w14:textId="43D6A55F" w:rsidR="005C03F0" w:rsidRPr="005C03F0" w:rsidRDefault="005C03F0" w:rsidP="00404DC9">
      <w:pPr>
        <w:pStyle w:val="4-Bullet"/>
      </w:pPr>
      <w:r>
        <w:t>Rechnungswesen</w:t>
      </w:r>
    </w:p>
    <w:p w14:paraId="403655B2" w14:textId="5E469487" w:rsidR="009474EB" w:rsidRDefault="005C03F0" w:rsidP="00404DC9">
      <w:pPr>
        <w:pStyle w:val="4-Bullet"/>
      </w:pPr>
      <w:r>
        <w:t>Inventur</w:t>
      </w:r>
    </w:p>
    <w:p w14:paraId="0C095D22" w14:textId="6C3243C3" w:rsidR="005C03F0" w:rsidRDefault="005C03F0" w:rsidP="00404DC9">
      <w:pPr>
        <w:pStyle w:val="4-Bullet"/>
      </w:pPr>
      <w:r>
        <w:t>Inventar</w:t>
      </w:r>
    </w:p>
    <w:p w14:paraId="4E51A798" w14:textId="7CA33960" w:rsidR="005C03F0" w:rsidRPr="005C03F0" w:rsidRDefault="005C03F0" w:rsidP="00404DC9">
      <w:pPr>
        <w:pStyle w:val="4-Bullet"/>
      </w:pPr>
      <w:r w:rsidRPr="005C03F0">
        <w:t>Roh-, Hilfs-, Betriebsstoffe / Verbindlichkeiten / Vermögen</w:t>
      </w:r>
    </w:p>
    <w:p w14:paraId="5F5E82EE" w14:textId="547E61A5" w:rsidR="005C03F0" w:rsidRDefault="005C03F0" w:rsidP="00404DC9">
      <w:pPr>
        <w:pStyle w:val="4-Bullet"/>
      </w:pPr>
      <w:r>
        <w:t>Eigenkapital</w:t>
      </w:r>
    </w:p>
    <w:p w14:paraId="61DD3B91" w14:textId="2267551F" w:rsidR="00CA494A" w:rsidRPr="00CE0E1E" w:rsidRDefault="00CA494A" w:rsidP="00CE0E1E">
      <w:pPr>
        <w:pStyle w:val="2-berschrift"/>
      </w:pPr>
      <w:r w:rsidRPr="00CE0E1E">
        <w:t>(Ökonomisch</w:t>
      </w:r>
      <w:r w:rsidR="00CE0E1E" w:rsidRPr="00CE0E1E">
        <w:t>e) Kompetenzen</w:t>
      </w:r>
    </w:p>
    <w:p w14:paraId="7F431F4F" w14:textId="77777777" w:rsidR="00CA494A" w:rsidRPr="00CA494A" w:rsidRDefault="00CA494A" w:rsidP="00591FB5">
      <w:pPr>
        <w:spacing w:after="0"/>
        <w:jc w:val="both"/>
      </w:pPr>
      <w:r w:rsidRPr="00CA494A">
        <w:t>Im Rahmen dieser Unterrichtseinheit werden folgende Kompetenzen an die Lernenden vermittelt:</w:t>
      </w:r>
    </w:p>
    <w:p w14:paraId="57720EA5" w14:textId="46894FDB" w:rsidR="00C94925" w:rsidRPr="00404DC9" w:rsidRDefault="00C94925" w:rsidP="00404DC9">
      <w:pPr>
        <w:pStyle w:val="4-Bullet"/>
      </w:pPr>
      <w:r w:rsidRPr="00404DC9">
        <w:t>Selbstvertrauen und Problemlösungsfähigkeit, indem sie eine betriebliche Handlungssituation durch eine selbstständige Entscheidungsfindung lösen.</w:t>
      </w:r>
    </w:p>
    <w:p w14:paraId="4DA8BEAF" w14:textId="5C0EC1B8" w:rsidR="00C94925" w:rsidRPr="00404DC9" w:rsidRDefault="00C94925" w:rsidP="00404DC9">
      <w:pPr>
        <w:pStyle w:val="4-Bullet"/>
      </w:pPr>
      <w:r w:rsidRPr="00404DC9">
        <w:lastRenderedPageBreak/>
        <w:t>Kooperationsfähigkeit sowie Kommunikationskompetenz, indem sie die eigenständig aufgenommenen und verarbeiteten Informationen mit ihrem Partner austauschen und ihre Ergebnisse für eine gemeinschaftliche Entscheidung nutzen sowie präsentieren.</w:t>
      </w:r>
    </w:p>
    <w:p w14:paraId="45E7C31F" w14:textId="6F6CEECE" w:rsidR="006D03EF" w:rsidRPr="00D529A8" w:rsidRDefault="00C94925" w:rsidP="00D529A8">
      <w:pPr>
        <w:pStyle w:val="4-Bullet"/>
        <w:spacing w:line="240" w:lineRule="auto"/>
        <w:rPr>
          <w:b/>
          <w:color w:val="004F86"/>
          <w:sz w:val="26"/>
          <w:szCs w:val="26"/>
        </w:rPr>
      </w:pPr>
      <w:r w:rsidRPr="00404DC9">
        <w:t xml:space="preserve">Perspektivenwechsel, indem sie sich in die Rolle des Erben </w:t>
      </w:r>
      <w:r w:rsidR="00B345BA">
        <w:t>Marcel</w:t>
      </w:r>
      <w:r w:rsidRPr="00404DC9">
        <w:t xml:space="preserve"> versetzen.</w:t>
      </w:r>
    </w:p>
    <w:p w14:paraId="0AA28847" w14:textId="27B51498" w:rsidR="00CA494A" w:rsidRPr="00543CE1" w:rsidRDefault="006D03EF" w:rsidP="00CE0E1E">
      <w:pPr>
        <w:pStyle w:val="2-berschrift"/>
      </w:pPr>
      <w:r>
        <w:t>M</w:t>
      </w:r>
      <w:r w:rsidR="00CE0E1E">
        <w:t>aterialien /Arbeitsblätter</w:t>
      </w:r>
    </w:p>
    <w:p w14:paraId="7921C941" w14:textId="6D82FE82" w:rsidR="00543CE1" w:rsidRDefault="00543CE1" w:rsidP="00404DC9">
      <w:pPr>
        <w:pStyle w:val="4-Bullet"/>
      </w:pPr>
      <w:r w:rsidRPr="00543CE1">
        <w:t xml:space="preserve">Lernsituationen </w:t>
      </w:r>
    </w:p>
    <w:p w14:paraId="053B293C" w14:textId="63D5618B" w:rsidR="00D529A8" w:rsidRDefault="00033373" w:rsidP="00D529A8">
      <w:pPr>
        <w:pStyle w:val="4-Bullet"/>
        <w:numPr>
          <w:ilvl w:val="1"/>
          <w:numId w:val="3"/>
        </w:numPr>
      </w:pPr>
      <w:r w:rsidRPr="00543CE1">
        <w:t xml:space="preserve">Erbfall </w:t>
      </w:r>
      <w:r>
        <w:t xml:space="preserve">in der fiktiven </w:t>
      </w:r>
      <w:r w:rsidRPr="00543CE1">
        <w:t xml:space="preserve">Brauerei </w:t>
      </w:r>
      <w:proofErr w:type="spellStart"/>
      <w:r>
        <w:t>Wahrtins</w:t>
      </w:r>
      <w:proofErr w:type="spellEnd"/>
      <w:r>
        <w:t xml:space="preserve">: </w:t>
      </w:r>
      <w:r w:rsidR="00D529A8">
        <w:t>Wie alles begann …</w:t>
      </w:r>
    </w:p>
    <w:p w14:paraId="39247086" w14:textId="2EF637A2" w:rsidR="00D529A8" w:rsidRDefault="00D529A8" w:rsidP="00D529A8">
      <w:pPr>
        <w:pStyle w:val="4-Bullet"/>
        <w:numPr>
          <w:ilvl w:val="1"/>
          <w:numId w:val="3"/>
        </w:numPr>
      </w:pPr>
      <w:r>
        <w:t>Anschreiben Amtsgericht</w:t>
      </w:r>
    </w:p>
    <w:p w14:paraId="45FDA6D6" w14:textId="0F9B1FA2" w:rsidR="00D529A8" w:rsidRDefault="00D529A8" w:rsidP="00D529A8">
      <w:pPr>
        <w:pStyle w:val="4-Bullet"/>
        <w:numPr>
          <w:ilvl w:val="1"/>
          <w:numId w:val="3"/>
        </w:numPr>
      </w:pPr>
      <w:r>
        <w:t>Soll Bern das Erbe antreten? – Teil 1</w:t>
      </w:r>
    </w:p>
    <w:p w14:paraId="4D195262" w14:textId="77777777" w:rsidR="001D5E87" w:rsidRPr="00543CE1" w:rsidRDefault="001D5E87" w:rsidP="001D5E87">
      <w:pPr>
        <w:pStyle w:val="4-Bullet"/>
        <w:numPr>
          <w:ilvl w:val="0"/>
          <w:numId w:val="0"/>
        </w:numPr>
        <w:ind w:left="1440"/>
      </w:pPr>
    </w:p>
    <w:p w14:paraId="571CB6D0" w14:textId="799A5F86" w:rsidR="00543CE1" w:rsidRPr="00543CE1" w:rsidRDefault="00543CE1" w:rsidP="00404DC9">
      <w:pPr>
        <w:pStyle w:val="4-Bullet"/>
      </w:pPr>
      <w:r w:rsidRPr="00543CE1">
        <w:t>Informationsblätter</w:t>
      </w:r>
      <w:r w:rsidR="00D529A8">
        <w:t xml:space="preserve">, </w:t>
      </w:r>
      <w:r w:rsidRPr="00543CE1">
        <w:t xml:space="preserve">Arbeitsaufträge </w:t>
      </w:r>
      <w:r w:rsidR="00D529A8">
        <w:t>und erwartete Schülerlösungen</w:t>
      </w:r>
    </w:p>
    <w:p w14:paraId="06AF8CDD" w14:textId="15F79A0F" w:rsidR="00033373" w:rsidRDefault="00543CE1" w:rsidP="00D42B02">
      <w:pPr>
        <w:pStyle w:val="4-Bullet"/>
        <w:numPr>
          <w:ilvl w:val="1"/>
          <w:numId w:val="3"/>
        </w:numPr>
      </w:pPr>
      <w:r w:rsidRPr="00543CE1">
        <w:t>Aufgaben</w:t>
      </w:r>
      <w:r w:rsidR="00033373">
        <w:t xml:space="preserve"> des Rechn</w:t>
      </w:r>
      <w:r w:rsidR="00033373" w:rsidRPr="00543CE1">
        <w:t>ungswesens</w:t>
      </w:r>
    </w:p>
    <w:p w14:paraId="3672F209" w14:textId="233F01A3" w:rsidR="00033373" w:rsidRDefault="00543CE1" w:rsidP="00D42B02">
      <w:pPr>
        <w:pStyle w:val="4-Bullet"/>
        <w:numPr>
          <w:ilvl w:val="1"/>
          <w:numId w:val="3"/>
        </w:numPr>
      </w:pPr>
      <w:r w:rsidRPr="00543CE1">
        <w:t>Bereiche</w:t>
      </w:r>
      <w:r w:rsidR="00033373">
        <w:t xml:space="preserve"> des Rechn</w:t>
      </w:r>
      <w:r w:rsidR="00033373" w:rsidRPr="00543CE1">
        <w:t>ungswesens</w:t>
      </w:r>
    </w:p>
    <w:p w14:paraId="432E7C6B" w14:textId="77777777" w:rsidR="00033373" w:rsidRPr="00543CE1" w:rsidRDefault="00D529A8" w:rsidP="00D42B02">
      <w:pPr>
        <w:pStyle w:val="4-Bullet"/>
        <w:numPr>
          <w:ilvl w:val="1"/>
          <w:numId w:val="3"/>
        </w:numPr>
      </w:pPr>
      <w:r>
        <w:t>Begriffe</w:t>
      </w:r>
      <w:r w:rsidR="00543CE1">
        <w:t xml:space="preserve"> </w:t>
      </w:r>
      <w:r w:rsidR="00033373">
        <w:t>des Rechn</w:t>
      </w:r>
      <w:r w:rsidR="00033373" w:rsidRPr="00543CE1">
        <w:t>ungswesens</w:t>
      </w:r>
    </w:p>
    <w:p w14:paraId="3C326CB3" w14:textId="011464B4" w:rsidR="00CE4B84" w:rsidRPr="00543CE1" w:rsidRDefault="00CE4B84" w:rsidP="00033373">
      <w:pPr>
        <w:pStyle w:val="4-Bullet"/>
        <w:numPr>
          <w:ilvl w:val="0"/>
          <w:numId w:val="0"/>
        </w:numPr>
        <w:ind w:left="714" w:hanging="357"/>
      </w:pPr>
    </w:p>
    <w:p w14:paraId="372EC279" w14:textId="117AEB02" w:rsidR="00033373" w:rsidRDefault="00033373" w:rsidP="00033373">
      <w:pPr>
        <w:pStyle w:val="4-Bullet"/>
      </w:pPr>
      <w:r>
        <w:t xml:space="preserve">Erweiterte Lernsituationen: </w:t>
      </w:r>
      <w:r w:rsidR="00A8421D">
        <w:t>Inventur und Inventar</w:t>
      </w:r>
    </w:p>
    <w:p w14:paraId="37C1997D" w14:textId="58E8F8EB" w:rsidR="00543CE1" w:rsidRPr="00543CE1" w:rsidRDefault="00D42B02" w:rsidP="00D42B02">
      <w:pPr>
        <w:pStyle w:val="4-Bullet"/>
        <w:numPr>
          <w:ilvl w:val="1"/>
          <w:numId w:val="3"/>
        </w:numPr>
      </w:pPr>
      <w:r>
        <w:t>Informationsblatt:</w:t>
      </w:r>
      <w:r w:rsidRPr="00543CE1">
        <w:t xml:space="preserve"> </w:t>
      </w:r>
      <w:r>
        <w:t xml:space="preserve">Die </w:t>
      </w:r>
      <w:r w:rsidR="00543CE1" w:rsidRPr="00543CE1">
        <w:t>Inventur</w:t>
      </w:r>
    </w:p>
    <w:p w14:paraId="21CFDA3A" w14:textId="10D82B1D" w:rsidR="00D42B02" w:rsidRDefault="00543CE1" w:rsidP="00A8421D">
      <w:pPr>
        <w:pStyle w:val="4-Bullet"/>
        <w:numPr>
          <w:ilvl w:val="1"/>
          <w:numId w:val="3"/>
        </w:numPr>
      </w:pPr>
      <w:r w:rsidRPr="00543CE1">
        <w:t>Durchführung der Inventur</w:t>
      </w:r>
      <w:r w:rsidR="00A8421D">
        <w:t xml:space="preserve">: </w:t>
      </w:r>
      <w:r w:rsidR="00D42B02">
        <w:t>Belege und Unterlagen (8)</w:t>
      </w:r>
    </w:p>
    <w:p w14:paraId="58C3C78C" w14:textId="34CE2554" w:rsidR="00543CE1" w:rsidRDefault="00A8421D" w:rsidP="005B1C71">
      <w:pPr>
        <w:pStyle w:val="4-Bullet"/>
        <w:numPr>
          <w:ilvl w:val="1"/>
          <w:numId w:val="3"/>
        </w:numPr>
        <w:jc w:val="left"/>
      </w:pPr>
      <w:r>
        <w:t>Strukturhilfe</w:t>
      </w:r>
      <w:r w:rsidR="00543CE1" w:rsidRPr="00543CE1">
        <w:t xml:space="preserve"> Inventur </w:t>
      </w:r>
    </w:p>
    <w:p w14:paraId="2A951738" w14:textId="56BC7506" w:rsidR="001D5E87" w:rsidRDefault="00D42B02" w:rsidP="005B1C71">
      <w:pPr>
        <w:pStyle w:val="4-Bullet"/>
        <w:numPr>
          <w:ilvl w:val="1"/>
          <w:numId w:val="3"/>
        </w:numPr>
        <w:jc w:val="left"/>
      </w:pPr>
      <w:r>
        <w:t>Erwartete Schülerlösung</w:t>
      </w:r>
      <w:r w:rsidR="005B1C71">
        <w:br/>
      </w:r>
    </w:p>
    <w:p w14:paraId="79C06916" w14:textId="7C7040E3" w:rsidR="00D42B02" w:rsidRPr="00543CE1" w:rsidRDefault="00D42B02" w:rsidP="00D42B02">
      <w:pPr>
        <w:pStyle w:val="4-Bullet"/>
        <w:numPr>
          <w:ilvl w:val="1"/>
          <w:numId w:val="3"/>
        </w:numPr>
      </w:pPr>
      <w:r>
        <w:t>Informationsblatt:</w:t>
      </w:r>
      <w:r w:rsidRPr="00543CE1">
        <w:t xml:space="preserve"> </w:t>
      </w:r>
      <w:r w:rsidR="00A8421D">
        <w:t>Das Inventar</w:t>
      </w:r>
    </w:p>
    <w:p w14:paraId="7C2FB136" w14:textId="78D974B5" w:rsidR="00A8421D" w:rsidRDefault="00A8421D" w:rsidP="00A8421D">
      <w:pPr>
        <w:pStyle w:val="4-Bullet"/>
        <w:numPr>
          <w:ilvl w:val="1"/>
          <w:numId w:val="3"/>
        </w:numPr>
      </w:pPr>
      <w:r>
        <w:t>Strukturhilfe</w:t>
      </w:r>
      <w:r w:rsidRPr="00543CE1">
        <w:t xml:space="preserve"> </w:t>
      </w:r>
      <w:r>
        <w:t>zum Inventar</w:t>
      </w:r>
    </w:p>
    <w:p w14:paraId="6F87CBAC" w14:textId="77777777" w:rsidR="00A8421D" w:rsidRDefault="00A8421D" w:rsidP="00A8421D">
      <w:pPr>
        <w:pStyle w:val="4-Bullet"/>
        <w:numPr>
          <w:ilvl w:val="1"/>
          <w:numId w:val="3"/>
        </w:numPr>
      </w:pPr>
      <w:r>
        <w:t>Erwartete Schülerlösung</w:t>
      </w:r>
    </w:p>
    <w:p w14:paraId="5E38BC00" w14:textId="38F018CC" w:rsidR="00CA494A" w:rsidRPr="00CA494A" w:rsidRDefault="00E44F96" w:rsidP="00E44F96">
      <w:pPr>
        <w:pStyle w:val="2-berschrift"/>
      </w:pPr>
      <w:r>
        <w:t>Grundlagentext</w:t>
      </w:r>
    </w:p>
    <w:p w14:paraId="7058A620" w14:textId="77777777" w:rsidR="00404DC9" w:rsidRPr="006D03EF" w:rsidRDefault="00C94925" w:rsidP="006D03EF">
      <w:pPr>
        <w:pStyle w:val="5-Flietext"/>
      </w:pPr>
      <w:r w:rsidRPr="006D03EF">
        <w:t>Geld- und Güterströme verändern laufend die Zusammensetzung und Höhe der Vermögensgegenstände und der Schulden</w:t>
      </w:r>
      <w:r w:rsidR="00E1695C" w:rsidRPr="006D03EF">
        <w:t xml:space="preserve"> eines Unternehmens</w:t>
      </w:r>
      <w:r w:rsidRPr="006D03EF">
        <w:t xml:space="preserve">. Über die Ursachen, die Art und den Umfang der Veränderungen des Vermögens und der Schulden muss die Unternehmensleitung zuverlässige Informationen (Daten) erhalten. Das Rechnungswesen ermittelt die Art und Höhe des Vermögens und der Schulden bei der Gründung der Unternehmung, am Ende eines jeden Geschäftsjahres und beim Verkauf oder bei der Auflösung der Unternehmung. </w:t>
      </w:r>
    </w:p>
    <w:p w14:paraId="09974CF1" w14:textId="618F6FAF" w:rsidR="00247FE0" w:rsidRPr="005B1C71" w:rsidRDefault="009E1125" w:rsidP="005B1C71">
      <w:pPr>
        <w:pStyle w:val="5-Flietext"/>
      </w:pPr>
      <w:r>
        <w:t>Die vorliegende Unterrichtseinheit dient als Einführung in das Rechnungswesen, in dem die Schülerinnen und Schüler Aufgaben, Bereiche und Begrifflichkeiten erlernen sowie handlungsorientiert anhand einer Lernsituation eine Inventur durchführen und ein Inventar aufstel</w:t>
      </w:r>
      <w:r w:rsidR="00C65700">
        <w:t>len.</w:t>
      </w:r>
    </w:p>
    <w:p w14:paraId="3114475D" w14:textId="72029AC4" w:rsidR="005B1C71" w:rsidRPr="005B1C71" w:rsidRDefault="005B1C71" w:rsidP="005B1C71">
      <w:pPr>
        <w:pStyle w:val="2-berschrift"/>
      </w:pPr>
      <w:r w:rsidRPr="005B1C71">
        <w:lastRenderedPageBreak/>
        <w:t>Unterrichtsentwurf bewerten</w:t>
      </w:r>
    </w:p>
    <w:p w14:paraId="22A8D35B" w14:textId="3FDCE852" w:rsidR="005B1C71" w:rsidRPr="005B1C71" w:rsidRDefault="005B1C71" w:rsidP="005B1C71">
      <w:pPr>
        <w:pStyle w:val="5-Flietext"/>
        <w:sectPr w:rsidR="005B1C71" w:rsidRPr="005B1C71" w:rsidSect="00DD392A">
          <w:headerReference w:type="default" r:id="rId8"/>
          <w:footerReference w:type="default" r:id="rId9"/>
          <w:pgSz w:w="11906" w:h="16838"/>
          <w:pgMar w:top="1417" w:right="1416" w:bottom="1134" w:left="1417" w:header="1701" w:footer="1134" w:gutter="0"/>
          <w:cols w:space="708"/>
          <w:docGrid w:linePitch="360"/>
        </w:sectPr>
      </w:pPr>
      <w:r>
        <w:t>S</w:t>
      </w:r>
      <w:r w:rsidR="007C0EBF">
        <w:t xml:space="preserve">ie haben die Möglichkeit, diesen Unterrichtsentwurf </w:t>
      </w:r>
      <w:r>
        <w:t>zu bewerten. Bitte gehen Sie dazu auf die zugehörige Seite in unserem Portal (</w:t>
      </w:r>
      <w:hyperlink r:id="rId10" w:history="1">
        <w:r w:rsidRPr="005B1C71">
          <w:rPr>
            <w:rStyle w:val="Hyperlink"/>
          </w:rPr>
          <w:t>hier</w:t>
        </w:r>
      </w:hyperlink>
      <w:r>
        <w:t xml:space="preserve">) und vergeben Sie zwischen einem und fünf Sternen für das Material. Natürlich vollkommen anonym und ohne vorherige Registrierung. </w:t>
      </w:r>
    </w:p>
    <w:p w14:paraId="432B118F" w14:textId="73ACBB85" w:rsidR="00247FE0" w:rsidRPr="00CA494A" w:rsidRDefault="00CA494A" w:rsidP="006F212E">
      <w:pPr>
        <w:pStyle w:val="2-berschrift"/>
        <w:spacing w:before="240"/>
      </w:pPr>
      <w:r w:rsidRPr="00CA494A">
        <w:lastRenderedPageBreak/>
        <w:t>Unterrichtsverlauf</w:t>
      </w:r>
      <w:r w:rsidR="00247FE0">
        <w:t xml:space="preserve"> </w:t>
      </w:r>
      <w:r w:rsidRPr="00CA494A">
        <w:t xml:space="preserve">Stunde </w:t>
      </w:r>
      <w:r w:rsidR="009E1125">
        <w:t>1 (45</w:t>
      </w:r>
      <w:r w:rsidR="003F7560">
        <w:t xml:space="preserve"> Min.)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5387"/>
        <w:gridCol w:w="2126"/>
        <w:gridCol w:w="1984"/>
        <w:gridCol w:w="2127"/>
      </w:tblGrid>
      <w:tr w:rsidR="00D73D86" w:rsidRPr="00CA494A" w14:paraId="0A7FDA92" w14:textId="77777777" w:rsidTr="001C7060">
        <w:tc>
          <w:tcPr>
            <w:tcW w:w="1418" w:type="dxa"/>
            <w:shd w:val="clear" w:color="auto" w:fill="DBE5F1"/>
            <w:vAlign w:val="center"/>
          </w:tcPr>
          <w:p w14:paraId="0F5DE560" w14:textId="77777777" w:rsidR="00D73D86" w:rsidRPr="00CA494A" w:rsidRDefault="00D73D86" w:rsidP="00247FE0">
            <w:pPr>
              <w:spacing w:before="60" w:after="60"/>
              <w:rPr>
                <w:rFonts w:cs="Arial"/>
                <w:b/>
                <w:bCs/>
              </w:rPr>
            </w:pPr>
            <w:r w:rsidRPr="00CA494A">
              <w:rPr>
                <w:rFonts w:cs="Arial"/>
                <w:b/>
                <w:bCs/>
              </w:rPr>
              <w:t>Phase</w:t>
            </w:r>
          </w:p>
        </w:tc>
        <w:tc>
          <w:tcPr>
            <w:tcW w:w="992" w:type="dxa"/>
            <w:shd w:val="clear" w:color="auto" w:fill="DBE5F1"/>
            <w:vAlign w:val="center"/>
          </w:tcPr>
          <w:p w14:paraId="61AD7C66" w14:textId="01CFFB87" w:rsidR="00D73D86" w:rsidRPr="00210B17" w:rsidRDefault="00210B17" w:rsidP="00247FE0">
            <w:pPr>
              <w:spacing w:before="60" w:after="60"/>
              <w:rPr>
                <w:rFonts w:cs="Arial"/>
                <w:b/>
                <w:bCs/>
              </w:rPr>
            </w:pPr>
            <w:r>
              <w:rPr>
                <w:rFonts w:cs="Arial"/>
                <w:b/>
                <w:bCs/>
              </w:rPr>
              <w:t>Zeit-bedarf</w:t>
            </w:r>
          </w:p>
        </w:tc>
        <w:tc>
          <w:tcPr>
            <w:tcW w:w="5387" w:type="dxa"/>
            <w:shd w:val="clear" w:color="auto" w:fill="DBE5F1"/>
            <w:vAlign w:val="center"/>
          </w:tcPr>
          <w:p w14:paraId="3A353461" w14:textId="41FE6332" w:rsidR="00D73D86" w:rsidRPr="00CA494A" w:rsidRDefault="00D73D86" w:rsidP="00247FE0">
            <w:pPr>
              <w:spacing w:before="60" w:after="60"/>
              <w:rPr>
                <w:rFonts w:cs="Arial"/>
                <w:b/>
                <w:bCs/>
              </w:rPr>
            </w:pPr>
            <w:r w:rsidRPr="00CA494A">
              <w:rPr>
                <w:rFonts w:cs="Arial"/>
                <w:b/>
                <w:bCs/>
              </w:rPr>
              <w:t>Inhalt</w:t>
            </w:r>
          </w:p>
        </w:tc>
        <w:tc>
          <w:tcPr>
            <w:tcW w:w="2126" w:type="dxa"/>
            <w:shd w:val="clear" w:color="auto" w:fill="DBE5F1"/>
            <w:vAlign w:val="center"/>
          </w:tcPr>
          <w:p w14:paraId="26275145" w14:textId="77777777" w:rsidR="00D73D86" w:rsidRPr="00CA494A" w:rsidRDefault="00D73D86" w:rsidP="00247FE0">
            <w:pPr>
              <w:spacing w:before="60" w:after="60"/>
              <w:rPr>
                <w:rFonts w:cs="Arial"/>
                <w:b/>
                <w:bCs/>
              </w:rPr>
            </w:pPr>
            <w:r w:rsidRPr="00CA494A">
              <w:rPr>
                <w:rFonts w:cs="Arial"/>
                <w:b/>
                <w:bCs/>
              </w:rPr>
              <w:t>Sozialform</w:t>
            </w:r>
          </w:p>
        </w:tc>
        <w:tc>
          <w:tcPr>
            <w:tcW w:w="1984" w:type="dxa"/>
            <w:shd w:val="clear" w:color="auto" w:fill="DBE5F1"/>
            <w:vAlign w:val="center"/>
          </w:tcPr>
          <w:p w14:paraId="44F96420" w14:textId="77777777" w:rsidR="00210B17" w:rsidRDefault="00D73D86" w:rsidP="00247FE0">
            <w:pPr>
              <w:spacing w:before="60" w:after="60"/>
              <w:rPr>
                <w:rFonts w:cs="Arial"/>
                <w:b/>
                <w:bCs/>
              </w:rPr>
            </w:pPr>
            <w:r w:rsidRPr="00CA494A">
              <w:rPr>
                <w:rFonts w:cs="Arial"/>
                <w:b/>
                <w:bCs/>
              </w:rPr>
              <w:t xml:space="preserve">Medien und </w:t>
            </w:r>
          </w:p>
          <w:p w14:paraId="4D658A59" w14:textId="2E82EAC8" w:rsidR="00D73D86" w:rsidRPr="00CA494A" w:rsidRDefault="00D73D86" w:rsidP="00247FE0">
            <w:pPr>
              <w:spacing w:before="60" w:after="60"/>
              <w:rPr>
                <w:rFonts w:cs="Arial"/>
                <w:b/>
                <w:bCs/>
              </w:rPr>
            </w:pPr>
            <w:r w:rsidRPr="00CA494A">
              <w:rPr>
                <w:rFonts w:cs="Arial"/>
                <w:b/>
                <w:bCs/>
              </w:rPr>
              <w:t>Materialien</w:t>
            </w:r>
          </w:p>
        </w:tc>
        <w:tc>
          <w:tcPr>
            <w:tcW w:w="2127" w:type="dxa"/>
            <w:shd w:val="clear" w:color="auto" w:fill="DBE5F1"/>
            <w:vAlign w:val="center"/>
          </w:tcPr>
          <w:p w14:paraId="4B7960B5" w14:textId="28C217B3" w:rsidR="00D73D86" w:rsidRPr="00CA494A" w:rsidRDefault="00D73D86" w:rsidP="00247FE0">
            <w:pPr>
              <w:spacing w:before="60" w:after="60"/>
              <w:rPr>
                <w:rFonts w:cs="Arial"/>
                <w:b/>
                <w:bCs/>
              </w:rPr>
            </w:pPr>
            <w:r w:rsidRPr="00CA494A">
              <w:rPr>
                <w:rFonts w:cs="Arial"/>
                <w:b/>
                <w:bCs/>
              </w:rPr>
              <w:t>Methodisch-didaktische Anmerkungen</w:t>
            </w:r>
            <w:r>
              <w:rPr>
                <w:rFonts w:cs="Arial"/>
                <w:b/>
                <w:bCs/>
              </w:rPr>
              <w:t xml:space="preserve"> </w:t>
            </w:r>
          </w:p>
        </w:tc>
      </w:tr>
      <w:tr w:rsidR="00D73D86" w:rsidRPr="00CA494A" w14:paraId="329A8877" w14:textId="77777777" w:rsidTr="001C7060">
        <w:tc>
          <w:tcPr>
            <w:tcW w:w="1418" w:type="dxa"/>
          </w:tcPr>
          <w:p w14:paraId="65F0CC35" w14:textId="298B0DC6" w:rsidR="00D73D86" w:rsidRPr="00CA494A" w:rsidRDefault="00D73D86" w:rsidP="00210B17">
            <w:pPr>
              <w:spacing w:before="60" w:after="60"/>
              <w:rPr>
                <w:rFonts w:cs="Arial"/>
                <w:b/>
                <w:bCs/>
                <w:sz w:val="20"/>
                <w:szCs w:val="20"/>
              </w:rPr>
            </w:pPr>
            <w:r>
              <w:rPr>
                <w:rFonts w:cs="Arial"/>
                <w:b/>
                <w:bCs/>
                <w:sz w:val="20"/>
                <w:szCs w:val="20"/>
              </w:rPr>
              <w:t>Motivation / Problementfaltung</w:t>
            </w:r>
          </w:p>
        </w:tc>
        <w:tc>
          <w:tcPr>
            <w:tcW w:w="992" w:type="dxa"/>
          </w:tcPr>
          <w:p w14:paraId="3705E6A7" w14:textId="5D899B65" w:rsidR="00D73D86" w:rsidRDefault="00BA202E" w:rsidP="004C56E8">
            <w:pPr>
              <w:spacing w:before="60" w:after="240"/>
              <w:rPr>
                <w:sz w:val="20"/>
                <w:szCs w:val="20"/>
              </w:rPr>
            </w:pPr>
            <w:r>
              <w:rPr>
                <w:sz w:val="20"/>
                <w:szCs w:val="20"/>
              </w:rPr>
              <w:t>10 Min.</w:t>
            </w:r>
          </w:p>
        </w:tc>
        <w:tc>
          <w:tcPr>
            <w:tcW w:w="5387" w:type="dxa"/>
          </w:tcPr>
          <w:p w14:paraId="0FD34E35" w14:textId="6B6139A2" w:rsidR="00D73D86" w:rsidRPr="009C0180" w:rsidRDefault="00D73D86" w:rsidP="009C0180">
            <w:pPr>
              <w:spacing w:before="60" w:after="240"/>
              <w:rPr>
                <w:sz w:val="20"/>
                <w:szCs w:val="20"/>
              </w:rPr>
            </w:pPr>
            <w:proofErr w:type="spellStart"/>
            <w:r>
              <w:rPr>
                <w:sz w:val="20"/>
                <w:szCs w:val="20"/>
              </w:rPr>
              <w:t>SuS</w:t>
            </w:r>
            <w:proofErr w:type="spellEnd"/>
            <w:r>
              <w:rPr>
                <w:sz w:val="20"/>
                <w:szCs w:val="20"/>
              </w:rPr>
              <w:t xml:space="preserve"> informieren sich über den Erbfall </w:t>
            </w:r>
            <w:r w:rsidR="007C5CE9">
              <w:rPr>
                <w:sz w:val="20"/>
                <w:szCs w:val="20"/>
              </w:rPr>
              <w:t xml:space="preserve">in der </w:t>
            </w:r>
            <w:r w:rsidR="004C56E8">
              <w:rPr>
                <w:sz w:val="20"/>
                <w:szCs w:val="20"/>
              </w:rPr>
              <w:t xml:space="preserve">fiktiven </w:t>
            </w:r>
            <w:r w:rsidR="004C56E8">
              <w:rPr>
                <w:sz w:val="20"/>
                <w:szCs w:val="20"/>
              </w:rPr>
              <w:br/>
            </w:r>
            <w:r>
              <w:rPr>
                <w:sz w:val="20"/>
                <w:szCs w:val="20"/>
              </w:rPr>
              <w:t xml:space="preserve">Brauerei </w:t>
            </w:r>
            <w:proofErr w:type="spellStart"/>
            <w:r>
              <w:rPr>
                <w:sz w:val="20"/>
                <w:szCs w:val="20"/>
              </w:rPr>
              <w:t>Wahrtins</w:t>
            </w:r>
            <w:proofErr w:type="spellEnd"/>
          </w:p>
        </w:tc>
        <w:tc>
          <w:tcPr>
            <w:tcW w:w="2126" w:type="dxa"/>
          </w:tcPr>
          <w:p w14:paraId="386C0B97" w14:textId="468201F4" w:rsidR="00D73D86" w:rsidRPr="00CA494A" w:rsidRDefault="00D73D86" w:rsidP="004C56E8">
            <w:pPr>
              <w:spacing w:before="60" w:after="240"/>
              <w:rPr>
                <w:rFonts w:cs="Arial"/>
                <w:bCs/>
                <w:sz w:val="20"/>
                <w:szCs w:val="20"/>
              </w:rPr>
            </w:pPr>
            <w:r>
              <w:rPr>
                <w:sz w:val="20"/>
                <w:szCs w:val="20"/>
              </w:rPr>
              <w:t>Unterrichtsgespräch</w:t>
            </w:r>
          </w:p>
        </w:tc>
        <w:tc>
          <w:tcPr>
            <w:tcW w:w="1984" w:type="dxa"/>
          </w:tcPr>
          <w:p w14:paraId="24056C82" w14:textId="77777777" w:rsidR="00D73D86" w:rsidRDefault="00D73D86" w:rsidP="004C56E8">
            <w:pPr>
              <w:spacing w:before="60" w:after="240"/>
              <w:rPr>
                <w:rFonts w:cs="Arial"/>
                <w:bCs/>
                <w:sz w:val="20"/>
                <w:szCs w:val="20"/>
              </w:rPr>
            </w:pPr>
            <w:proofErr w:type="spellStart"/>
            <w:r>
              <w:rPr>
                <w:rFonts w:cs="Arial"/>
                <w:bCs/>
                <w:sz w:val="20"/>
                <w:szCs w:val="20"/>
              </w:rPr>
              <w:t>Beamer</w:t>
            </w:r>
            <w:proofErr w:type="spellEnd"/>
          </w:p>
          <w:p w14:paraId="58712068" w14:textId="6A9567DB" w:rsidR="00D73D86" w:rsidRDefault="00247FE0" w:rsidP="004C56E8">
            <w:pPr>
              <w:spacing w:before="60" w:after="240"/>
              <w:rPr>
                <w:rFonts w:cs="Arial"/>
                <w:bCs/>
                <w:sz w:val="20"/>
                <w:szCs w:val="20"/>
              </w:rPr>
            </w:pPr>
            <w:r>
              <w:rPr>
                <w:rFonts w:cs="Arial"/>
                <w:bCs/>
                <w:sz w:val="20"/>
                <w:szCs w:val="20"/>
              </w:rPr>
              <w:br/>
            </w:r>
            <w:r w:rsidR="00D73D86">
              <w:rPr>
                <w:rFonts w:cs="Arial"/>
                <w:bCs/>
                <w:sz w:val="20"/>
                <w:szCs w:val="20"/>
              </w:rPr>
              <w:t>„Wie alles begann“</w:t>
            </w:r>
          </w:p>
          <w:p w14:paraId="79998E64" w14:textId="7C609EFD" w:rsidR="00D73D86" w:rsidRDefault="00D73D86" w:rsidP="004C56E8">
            <w:pPr>
              <w:spacing w:before="60" w:after="240"/>
              <w:rPr>
                <w:rFonts w:cs="Arial"/>
                <w:bCs/>
                <w:sz w:val="20"/>
                <w:szCs w:val="20"/>
              </w:rPr>
            </w:pPr>
            <w:r>
              <w:rPr>
                <w:rFonts w:cs="Arial"/>
                <w:bCs/>
                <w:sz w:val="20"/>
                <w:szCs w:val="20"/>
              </w:rPr>
              <w:t>„Anschreiben Amtsgericht“</w:t>
            </w:r>
          </w:p>
          <w:p w14:paraId="7F208A18" w14:textId="74D14F58" w:rsidR="00D73D86" w:rsidRPr="00CA494A" w:rsidRDefault="00D73D86" w:rsidP="004C56E8">
            <w:pPr>
              <w:spacing w:before="60" w:after="240"/>
              <w:rPr>
                <w:rFonts w:cs="Arial"/>
                <w:bCs/>
                <w:sz w:val="20"/>
                <w:szCs w:val="20"/>
              </w:rPr>
            </w:pPr>
            <w:r>
              <w:rPr>
                <w:rFonts w:cs="Arial"/>
                <w:bCs/>
                <w:sz w:val="20"/>
                <w:szCs w:val="20"/>
              </w:rPr>
              <w:t xml:space="preserve">„Wie soll </w:t>
            </w:r>
            <w:r w:rsidR="00B345BA">
              <w:rPr>
                <w:rFonts w:cs="Arial"/>
                <w:bCs/>
                <w:sz w:val="20"/>
                <w:szCs w:val="20"/>
              </w:rPr>
              <w:t>Marcel</w:t>
            </w:r>
            <w:r>
              <w:rPr>
                <w:rFonts w:cs="Arial"/>
                <w:bCs/>
                <w:sz w:val="20"/>
                <w:szCs w:val="20"/>
              </w:rPr>
              <w:t xml:space="preserve"> sich entscheiden – Teil I“</w:t>
            </w:r>
          </w:p>
        </w:tc>
        <w:tc>
          <w:tcPr>
            <w:tcW w:w="2127" w:type="dxa"/>
          </w:tcPr>
          <w:p w14:paraId="1E5EB6E1" w14:textId="77777777" w:rsidR="00D73D86" w:rsidRPr="00CA494A" w:rsidRDefault="00D73D86" w:rsidP="004C56E8">
            <w:pPr>
              <w:spacing w:before="60" w:after="240"/>
              <w:rPr>
                <w:rFonts w:cs="Arial"/>
                <w:bCs/>
                <w:sz w:val="20"/>
                <w:szCs w:val="20"/>
              </w:rPr>
            </w:pPr>
          </w:p>
        </w:tc>
      </w:tr>
      <w:tr w:rsidR="00D73D86" w:rsidRPr="00CA494A" w14:paraId="717D4299" w14:textId="77777777" w:rsidTr="001C7060">
        <w:tc>
          <w:tcPr>
            <w:tcW w:w="1418" w:type="dxa"/>
          </w:tcPr>
          <w:p w14:paraId="2A6797F2" w14:textId="77777777" w:rsidR="00D73D86" w:rsidRPr="00CA494A" w:rsidRDefault="00D73D86" w:rsidP="00210B17">
            <w:pPr>
              <w:spacing w:before="60" w:after="60"/>
              <w:rPr>
                <w:rFonts w:cs="Arial"/>
                <w:b/>
                <w:bCs/>
                <w:sz w:val="20"/>
                <w:szCs w:val="20"/>
              </w:rPr>
            </w:pPr>
            <w:r>
              <w:rPr>
                <w:rFonts w:cs="Arial"/>
                <w:b/>
                <w:bCs/>
                <w:sz w:val="20"/>
                <w:szCs w:val="20"/>
              </w:rPr>
              <w:t>Erarbeitung</w:t>
            </w:r>
          </w:p>
        </w:tc>
        <w:tc>
          <w:tcPr>
            <w:tcW w:w="992" w:type="dxa"/>
          </w:tcPr>
          <w:p w14:paraId="3E8F8E8A" w14:textId="0DF6F87A" w:rsidR="00D73D86" w:rsidRDefault="00BA202E" w:rsidP="004C56E8">
            <w:pPr>
              <w:spacing w:before="60" w:after="240"/>
              <w:rPr>
                <w:sz w:val="20"/>
                <w:szCs w:val="20"/>
              </w:rPr>
            </w:pPr>
            <w:r>
              <w:rPr>
                <w:sz w:val="20"/>
                <w:szCs w:val="20"/>
              </w:rPr>
              <w:t>20 Min.</w:t>
            </w:r>
          </w:p>
        </w:tc>
        <w:tc>
          <w:tcPr>
            <w:tcW w:w="5387" w:type="dxa"/>
          </w:tcPr>
          <w:p w14:paraId="30740B96" w14:textId="506DC28F" w:rsidR="00D73D86" w:rsidRPr="00CA494A" w:rsidRDefault="00D73D86" w:rsidP="004C56E8">
            <w:pPr>
              <w:spacing w:before="60" w:after="240"/>
              <w:rPr>
                <w:rFonts w:cs="Arial"/>
                <w:sz w:val="20"/>
                <w:szCs w:val="20"/>
              </w:rPr>
            </w:pPr>
            <w:proofErr w:type="spellStart"/>
            <w:r>
              <w:rPr>
                <w:sz w:val="20"/>
                <w:szCs w:val="20"/>
              </w:rPr>
              <w:t>SuS</w:t>
            </w:r>
            <w:proofErr w:type="spellEnd"/>
            <w:r>
              <w:rPr>
                <w:sz w:val="20"/>
                <w:szCs w:val="20"/>
              </w:rPr>
              <w:t xml:space="preserve"> erarbeiten in Gruppen </w:t>
            </w:r>
            <w:r w:rsidR="007C5CE9">
              <w:rPr>
                <w:sz w:val="20"/>
                <w:szCs w:val="20"/>
              </w:rPr>
              <w:t xml:space="preserve">arbeitsteilig </w:t>
            </w:r>
            <w:r>
              <w:rPr>
                <w:sz w:val="20"/>
                <w:szCs w:val="20"/>
              </w:rPr>
              <w:t xml:space="preserve">Aufgaben, Bereiche </w:t>
            </w:r>
            <w:r w:rsidR="007C5CE9">
              <w:rPr>
                <w:sz w:val="20"/>
                <w:szCs w:val="20"/>
              </w:rPr>
              <w:t>sowie</w:t>
            </w:r>
            <w:r>
              <w:rPr>
                <w:sz w:val="20"/>
                <w:szCs w:val="20"/>
              </w:rPr>
              <w:t xml:space="preserve"> Begriffe des Rechnungswesens und halten ihre Ergebnisse auf Plakaten fest.</w:t>
            </w:r>
          </w:p>
        </w:tc>
        <w:tc>
          <w:tcPr>
            <w:tcW w:w="2126" w:type="dxa"/>
          </w:tcPr>
          <w:p w14:paraId="6EED46E4" w14:textId="026D53F6" w:rsidR="00D73D86" w:rsidRPr="00CA494A" w:rsidRDefault="00D73D86" w:rsidP="004C56E8">
            <w:pPr>
              <w:spacing w:before="60" w:after="240"/>
              <w:rPr>
                <w:rFonts w:cs="Arial"/>
                <w:sz w:val="20"/>
                <w:szCs w:val="20"/>
              </w:rPr>
            </w:pPr>
            <w:r>
              <w:rPr>
                <w:rFonts w:cs="Arial"/>
                <w:sz w:val="20"/>
                <w:szCs w:val="20"/>
              </w:rPr>
              <w:t xml:space="preserve">Arbeitsteilige </w:t>
            </w:r>
            <w:r w:rsidR="00BA202E">
              <w:rPr>
                <w:rFonts w:cs="Arial"/>
                <w:sz w:val="20"/>
                <w:szCs w:val="20"/>
              </w:rPr>
              <w:br/>
            </w:r>
            <w:r>
              <w:rPr>
                <w:rFonts w:cs="Arial"/>
                <w:sz w:val="20"/>
                <w:szCs w:val="20"/>
              </w:rPr>
              <w:t>Gruppenarbeit</w:t>
            </w:r>
          </w:p>
        </w:tc>
        <w:tc>
          <w:tcPr>
            <w:tcW w:w="1984" w:type="dxa"/>
          </w:tcPr>
          <w:p w14:paraId="3833B260" w14:textId="3EB6B5E8" w:rsidR="00D73D86" w:rsidRDefault="00D73D86" w:rsidP="004C56E8">
            <w:pPr>
              <w:spacing w:before="60" w:after="240"/>
              <w:rPr>
                <w:rFonts w:cs="Arial"/>
                <w:sz w:val="20"/>
                <w:szCs w:val="20"/>
              </w:rPr>
            </w:pPr>
            <w:r>
              <w:rPr>
                <w:rFonts w:cs="Arial"/>
                <w:sz w:val="20"/>
                <w:szCs w:val="20"/>
              </w:rPr>
              <w:t>Arbeitsaufträge und Informationsblätter</w:t>
            </w:r>
          </w:p>
          <w:p w14:paraId="1FC58B05" w14:textId="324EDE06" w:rsidR="00D73D86" w:rsidRPr="00CA494A" w:rsidRDefault="00D73D86" w:rsidP="004C56E8">
            <w:pPr>
              <w:spacing w:before="60" w:after="240"/>
              <w:rPr>
                <w:rFonts w:cs="Arial"/>
                <w:sz w:val="20"/>
                <w:szCs w:val="20"/>
              </w:rPr>
            </w:pPr>
            <w:r>
              <w:rPr>
                <w:rFonts w:cs="Arial"/>
                <w:sz w:val="20"/>
                <w:szCs w:val="20"/>
              </w:rPr>
              <w:t>Plakate</w:t>
            </w:r>
          </w:p>
        </w:tc>
        <w:tc>
          <w:tcPr>
            <w:tcW w:w="2127" w:type="dxa"/>
          </w:tcPr>
          <w:p w14:paraId="787311C2" w14:textId="77777777" w:rsidR="00D73D86" w:rsidRPr="00CA494A" w:rsidRDefault="00D73D86" w:rsidP="004C56E8">
            <w:pPr>
              <w:spacing w:before="60" w:after="240"/>
              <w:rPr>
                <w:rFonts w:cs="Arial"/>
                <w:sz w:val="20"/>
                <w:szCs w:val="20"/>
              </w:rPr>
            </w:pPr>
          </w:p>
        </w:tc>
      </w:tr>
      <w:tr w:rsidR="00D73D86" w:rsidRPr="00CA494A" w14:paraId="29B09929" w14:textId="77777777" w:rsidTr="001C7060">
        <w:tc>
          <w:tcPr>
            <w:tcW w:w="1418" w:type="dxa"/>
          </w:tcPr>
          <w:p w14:paraId="6D70E2FD" w14:textId="43053619" w:rsidR="00D73D86" w:rsidRDefault="00D73D86" w:rsidP="00210B17">
            <w:pPr>
              <w:spacing w:before="60" w:after="60"/>
              <w:rPr>
                <w:rFonts w:cs="Arial"/>
                <w:b/>
                <w:bCs/>
                <w:sz w:val="20"/>
                <w:szCs w:val="20"/>
              </w:rPr>
            </w:pPr>
            <w:r>
              <w:rPr>
                <w:rFonts w:cs="Arial"/>
                <w:b/>
                <w:bCs/>
                <w:sz w:val="20"/>
                <w:szCs w:val="20"/>
              </w:rPr>
              <w:t>Sicherung / Präsentation</w:t>
            </w:r>
          </w:p>
        </w:tc>
        <w:tc>
          <w:tcPr>
            <w:tcW w:w="992" w:type="dxa"/>
          </w:tcPr>
          <w:p w14:paraId="7AFCC1E3" w14:textId="56A719DD" w:rsidR="00D73D86" w:rsidRDefault="00BA202E" w:rsidP="004C56E8">
            <w:pPr>
              <w:spacing w:before="60" w:after="240"/>
              <w:rPr>
                <w:sz w:val="20"/>
                <w:szCs w:val="20"/>
              </w:rPr>
            </w:pPr>
            <w:r>
              <w:rPr>
                <w:sz w:val="20"/>
                <w:szCs w:val="20"/>
              </w:rPr>
              <w:t>15 Min.</w:t>
            </w:r>
          </w:p>
        </w:tc>
        <w:tc>
          <w:tcPr>
            <w:tcW w:w="5387" w:type="dxa"/>
          </w:tcPr>
          <w:p w14:paraId="05DE158E" w14:textId="77777777" w:rsidR="00BA202E" w:rsidRDefault="00D73D86" w:rsidP="004C56E8">
            <w:pPr>
              <w:spacing w:before="60" w:after="240"/>
              <w:rPr>
                <w:sz w:val="20"/>
                <w:szCs w:val="20"/>
              </w:rPr>
            </w:pPr>
            <w:proofErr w:type="spellStart"/>
            <w:r>
              <w:rPr>
                <w:sz w:val="20"/>
                <w:szCs w:val="20"/>
              </w:rPr>
              <w:t>SuS</w:t>
            </w:r>
            <w:proofErr w:type="spellEnd"/>
            <w:r>
              <w:rPr>
                <w:sz w:val="20"/>
                <w:szCs w:val="20"/>
              </w:rPr>
              <w:t xml:space="preserve"> präsentieren ihre Ergebnisse im Plenum</w:t>
            </w:r>
          </w:p>
          <w:p w14:paraId="65C04B45" w14:textId="22354979" w:rsidR="00D73D86" w:rsidRDefault="00D73D86" w:rsidP="009C0180">
            <w:pPr>
              <w:spacing w:before="60" w:after="240"/>
              <w:rPr>
                <w:sz w:val="20"/>
                <w:szCs w:val="20"/>
              </w:rPr>
            </w:pPr>
            <w:r>
              <w:rPr>
                <w:sz w:val="20"/>
                <w:szCs w:val="20"/>
              </w:rPr>
              <w:t xml:space="preserve">Evtl. Ergänzungen / Korrekturen </w:t>
            </w:r>
            <w:r w:rsidR="009C0180">
              <w:rPr>
                <w:sz w:val="20"/>
                <w:szCs w:val="20"/>
              </w:rPr>
              <w:t>durch</w:t>
            </w:r>
            <w:r>
              <w:rPr>
                <w:sz w:val="20"/>
                <w:szCs w:val="20"/>
              </w:rPr>
              <w:t xml:space="preserve"> Lehrende</w:t>
            </w:r>
            <w:r w:rsidR="009C0180">
              <w:rPr>
                <w:sz w:val="20"/>
                <w:szCs w:val="20"/>
              </w:rPr>
              <w:t>/</w:t>
            </w:r>
            <w:r>
              <w:rPr>
                <w:sz w:val="20"/>
                <w:szCs w:val="20"/>
              </w:rPr>
              <w:t xml:space="preserve">n mit Rückgriff auf die Ergebnisse der </w:t>
            </w:r>
            <w:proofErr w:type="spellStart"/>
            <w:r>
              <w:rPr>
                <w:sz w:val="20"/>
                <w:szCs w:val="20"/>
              </w:rPr>
              <w:t>SuS</w:t>
            </w:r>
            <w:proofErr w:type="spellEnd"/>
            <w:r>
              <w:rPr>
                <w:sz w:val="20"/>
                <w:szCs w:val="20"/>
              </w:rPr>
              <w:t xml:space="preserve"> </w:t>
            </w:r>
          </w:p>
        </w:tc>
        <w:tc>
          <w:tcPr>
            <w:tcW w:w="2126" w:type="dxa"/>
          </w:tcPr>
          <w:p w14:paraId="1D1493A6" w14:textId="1BA45CEC" w:rsidR="00D73D86" w:rsidRDefault="00D73D86" w:rsidP="009C0180">
            <w:pPr>
              <w:spacing w:before="60" w:after="240"/>
              <w:rPr>
                <w:rFonts w:cs="Arial"/>
                <w:sz w:val="20"/>
                <w:szCs w:val="20"/>
              </w:rPr>
            </w:pPr>
            <w:r>
              <w:rPr>
                <w:rFonts w:cs="Arial"/>
                <w:sz w:val="20"/>
                <w:szCs w:val="20"/>
              </w:rPr>
              <w:t xml:space="preserve">Präsentation durch </w:t>
            </w:r>
            <w:proofErr w:type="spellStart"/>
            <w:r w:rsidR="009C0180">
              <w:rPr>
                <w:rFonts w:cs="Arial"/>
                <w:sz w:val="20"/>
                <w:szCs w:val="20"/>
              </w:rPr>
              <w:t>SuS</w:t>
            </w:r>
            <w:proofErr w:type="spellEnd"/>
          </w:p>
        </w:tc>
        <w:tc>
          <w:tcPr>
            <w:tcW w:w="1984" w:type="dxa"/>
          </w:tcPr>
          <w:p w14:paraId="206A1BDA" w14:textId="0D0AEC3F" w:rsidR="00D73D86" w:rsidRPr="00CA494A" w:rsidRDefault="00D73D86" w:rsidP="004C56E8">
            <w:pPr>
              <w:spacing w:before="60" w:after="240"/>
              <w:rPr>
                <w:rFonts w:cs="Arial"/>
                <w:sz w:val="20"/>
                <w:szCs w:val="20"/>
              </w:rPr>
            </w:pPr>
            <w:r>
              <w:rPr>
                <w:rFonts w:cs="Arial"/>
                <w:sz w:val="20"/>
                <w:szCs w:val="20"/>
              </w:rPr>
              <w:t xml:space="preserve">Plakate </w:t>
            </w:r>
          </w:p>
        </w:tc>
        <w:tc>
          <w:tcPr>
            <w:tcW w:w="2127" w:type="dxa"/>
          </w:tcPr>
          <w:p w14:paraId="21BB4E1E" w14:textId="77777777" w:rsidR="00D73D86" w:rsidRPr="00CA494A" w:rsidRDefault="00D73D86" w:rsidP="004C56E8">
            <w:pPr>
              <w:spacing w:before="60" w:after="240"/>
              <w:rPr>
                <w:rFonts w:cs="Arial"/>
                <w:sz w:val="20"/>
                <w:szCs w:val="20"/>
              </w:rPr>
            </w:pPr>
          </w:p>
        </w:tc>
      </w:tr>
    </w:tbl>
    <w:p w14:paraId="0EA36661" w14:textId="77777777" w:rsidR="00CA494A" w:rsidRDefault="009474EB" w:rsidP="00591FB5">
      <w:pPr>
        <w:jc w:val="both"/>
      </w:pPr>
      <w:proofErr w:type="spellStart"/>
      <w:r>
        <w:t>SuS</w:t>
      </w:r>
      <w:proofErr w:type="spellEnd"/>
      <w:r>
        <w:t>=Schülerinnen und Schüler</w:t>
      </w:r>
    </w:p>
    <w:p w14:paraId="58457E71" w14:textId="77777777" w:rsidR="00E623E1" w:rsidRDefault="00E623E1" w:rsidP="00591FB5">
      <w:pPr>
        <w:jc w:val="both"/>
        <w:sectPr w:rsidR="00E623E1" w:rsidSect="00DD392A">
          <w:headerReference w:type="default" r:id="rId11"/>
          <w:footerReference w:type="default" r:id="rId12"/>
          <w:pgSz w:w="16838" w:h="11906" w:orient="landscape"/>
          <w:pgMar w:top="1417" w:right="1417" w:bottom="1416" w:left="1134" w:header="1701" w:footer="1134" w:gutter="0"/>
          <w:cols w:space="708"/>
          <w:docGrid w:linePitch="360"/>
        </w:sectPr>
      </w:pPr>
    </w:p>
    <w:p w14:paraId="7312FE82" w14:textId="41EDC11A" w:rsidR="00E623E1" w:rsidRPr="006F212E" w:rsidRDefault="00247FE0" w:rsidP="006F212E">
      <w:pPr>
        <w:pStyle w:val="2-berschrift"/>
        <w:spacing w:before="240"/>
      </w:pPr>
      <w:r w:rsidRPr="006F212E">
        <w:lastRenderedPageBreak/>
        <w:t xml:space="preserve">Unterrichtsverlauf </w:t>
      </w:r>
      <w:r w:rsidR="00E623E1" w:rsidRPr="006F212E">
        <w:t>Stunde 2 (45 Min.)</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5387"/>
        <w:gridCol w:w="2126"/>
        <w:gridCol w:w="1984"/>
        <w:gridCol w:w="2127"/>
      </w:tblGrid>
      <w:tr w:rsidR="00210B17" w:rsidRPr="00CA494A" w14:paraId="1D57DDC9" w14:textId="77777777" w:rsidTr="001C7060">
        <w:trPr>
          <w:trHeight w:val="952"/>
        </w:trPr>
        <w:tc>
          <w:tcPr>
            <w:tcW w:w="1418" w:type="dxa"/>
            <w:shd w:val="clear" w:color="auto" w:fill="DBE5F1"/>
            <w:vAlign w:val="center"/>
          </w:tcPr>
          <w:p w14:paraId="50D48129" w14:textId="77777777" w:rsidR="00210B17" w:rsidRPr="00CA494A" w:rsidRDefault="00210B17" w:rsidP="00247FE0">
            <w:pPr>
              <w:spacing w:before="60" w:after="60"/>
              <w:rPr>
                <w:rFonts w:cs="Arial"/>
                <w:b/>
                <w:bCs/>
              </w:rPr>
            </w:pPr>
            <w:r w:rsidRPr="00CA494A">
              <w:rPr>
                <w:rFonts w:cs="Arial"/>
                <w:b/>
                <w:bCs/>
              </w:rPr>
              <w:t>Phase</w:t>
            </w:r>
          </w:p>
        </w:tc>
        <w:tc>
          <w:tcPr>
            <w:tcW w:w="992" w:type="dxa"/>
            <w:shd w:val="clear" w:color="auto" w:fill="DBE5F1"/>
            <w:vAlign w:val="center"/>
          </w:tcPr>
          <w:p w14:paraId="1ED75EF0" w14:textId="03B61AAE" w:rsidR="00210B17" w:rsidRPr="00CA494A" w:rsidRDefault="00210B17" w:rsidP="00247FE0">
            <w:pPr>
              <w:spacing w:before="60" w:after="60"/>
              <w:rPr>
                <w:rFonts w:cs="Arial"/>
                <w:b/>
                <w:bCs/>
              </w:rPr>
            </w:pPr>
            <w:r>
              <w:rPr>
                <w:rFonts w:cs="Arial"/>
                <w:b/>
                <w:bCs/>
              </w:rPr>
              <w:t>Zeit-bedarf</w:t>
            </w:r>
          </w:p>
        </w:tc>
        <w:tc>
          <w:tcPr>
            <w:tcW w:w="5387" w:type="dxa"/>
            <w:shd w:val="clear" w:color="auto" w:fill="DBE5F1"/>
            <w:vAlign w:val="center"/>
          </w:tcPr>
          <w:p w14:paraId="036BE567" w14:textId="4E228F11" w:rsidR="00210B17" w:rsidRPr="00CA494A" w:rsidRDefault="00210B17" w:rsidP="00247FE0">
            <w:pPr>
              <w:spacing w:before="60" w:after="60"/>
              <w:rPr>
                <w:rFonts w:cs="Arial"/>
                <w:b/>
                <w:bCs/>
              </w:rPr>
            </w:pPr>
            <w:r w:rsidRPr="00CA494A">
              <w:rPr>
                <w:rFonts w:cs="Arial"/>
                <w:b/>
                <w:bCs/>
              </w:rPr>
              <w:t>Inhalt</w:t>
            </w:r>
          </w:p>
        </w:tc>
        <w:tc>
          <w:tcPr>
            <w:tcW w:w="2126" w:type="dxa"/>
            <w:shd w:val="clear" w:color="auto" w:fill="DBE5F1"/>
            <w:vAlign w:val="center"/>
          </w:tcPr>
          <w:p w14:paraId="5D4C5C49" w14:textId="77777777" w:rsidR="00210B17" w:rsidRPr="00CA494A" w:rsidRDefault="00210B17" w:rsidP="00247FE0">
            <w:pPr>
              <w:spacing w:before="60" w:after="60"/>
              <w:rPr>
                <w:rFonts w:cs="Arial"/>
                <w:b/>
                <w:bCs/>
              </w:rPr>
            </w:pPr>
            <w:r w:rsidRPr="00CA494A">
              <w:rPr>
                <w:rFonts w:cs="Arial"/>
                <w:b/>
                <w:bCs/>
              </w:rPr>
              <w:t>Sozialform</w:t>
            </w:r>
          </w:p>
        </w:tc>
        <w:tc>
          <w:tcPr>
            <w:tcW w:w="1984" w:type="dxa"/>
            <w:shd w:val="clear" w:color="auto" w:fill="DBE5F1"/>
            <w:vAlign w:val="center"/>
          </w:tcPr>
          <w:p w14:paraId="7C2A2700" w14:textId="77777777" w:rsidR="00210B17" w:rsidRDefault="00210B17" w:rsidP="00247FE0">
            <w:pPr>
              <w:spacing w:before="60" w:after="60"/>
              <w:rPr>
                <w:rFonts w:cs="Arial"/>
                <w:b/>
                <w:bCs/>
              </w:rPr>
            </w:pPr>
            <w:r w:rsidRPr="00CA494A">
              <w:rPr>
                <w:rFonts w:cs="Arial"/>
                <w:b/>
                <w:bCs/>
              </w:rPr>
              <w:t xml:space="preserve">Medien und </w:t>
            </w:r>
          </w:p>
          <w:p w14:paraId="557D3B61" w14:textId="78272821" w:rsidR="00210B17" w:rsidRPr="00CA494A" w:rsidRDefault="00210B17" w:rsidP="00247FE0">
            <w:pPr>
              <w:spacing w:before="60" w:after="60"/>
              <w:rPr>
                <w:rFonts w:cs="Arial"/>
                <w:b/>
                <w:bCs/>
              </w:rPr>
            </w:pPr>
            <w:r w:rsidRPr="00CA494A">
              <w:rPr>
                <w:rFonts w:cs="Arial"/>
                <w:b/>
                <w:bCs/>
              </w:rPr>
              <w:t>Materialien</w:t>
            </w:r>
          </w:p>
        </w:tc>
        <w:tc>
          <w:tcPr>
            <w:tcW w:w="2127" w:type="dxa"/>
            <w:shd w:val="clear" w:color="auto" w:fill="DBE5F1"/>
            <w:vAlign w:val="center"/>
          </w:tcPr>
          <w:p w14:paraId="405BD06E" w14:textId="5BE19CCA" w:rsidR="00210B17" w:rsidRPr="00CA494A" w:rsidRDefault="00210B17" w:rsidP="00247FE0">
            <w:pPr>
              <w:spacing w:before="60" w:after="60"/>
              <w:rPr>
                <w:rFonts w:cs="Arial"/>
                <w:b/>
                <w:bCs/>
              </w:rPr>
            </w:pPr>
            <w:r w:rsidRPr="00CA494A">
              <w:rPr>
                <w:rFonts w:cs="Arial"/>
                <w:b/>
                <w:bCs/>
              </w:rPr>
              <w:t>Methodisch-didaktische Anmerkungen</w:t>
            </w:r>
          </w:p>
        </w:tc>
      </w:tr>
      <w:tr w:rsidR="00210B17" w:rsidRPr="00CA494A" w14:paraId="6F13EF42" w14:textId="77777777" w:rsidTr="001C7060">
        <w:tc>
          <w:tcPr>
            <w:tcW w:w="1418" w:type="dxa"/>
          </w:tcPr>
          <w:p w14:paraId="4EE428FB" w14:textId="77777777" w:rsidR="00210B17" w:rsidRPr="00CA494A" w:rsidRDefault="00210B17" w:rsidP="00210B17">
            <w:pPr>
              <w:spacing w:before="60" w:after="60"/>
              <w:rPr>
                <w:rFonts w:cs="Arial"/>
                <w:b/>
                <w:bCs/>
                <w:sz w:val="20"/>
                <w:szCs w:val="20"/>
              </w:rPr>
            </w:pPr>
            <w:r>
              <w:rPr>
                <w:rFonts w:cs="Arial"/>
                <w:b/>
                <w:bCs/>
                <w:sz w:val="20"/>
                <w:szCs w:val="20"/>
              </w:rPr>
              <w:t>Motivation / Problementfaltung</w:t>
            </w:r>
          </w:p>
        </w:tc>
        <w:tc>
          <w:tcPr>
            <w:tcW w:w="992" w:type="dxa"/>
          </w:tcPr>
          <w:p w14:paraId="0F581261" w14:textId="568879CE" w:rsidR="00210B17" w:rsidRPr="006D03EF" w:rsidRDefault="00247FE0" w:rsidP="006D03EF">
            <w:pPr>
              <w:rPr>
                <w:sz w:val="20"/>
              </w:rPr>
            </w:pPr>
            <w:r w:rsidRPr="006D03EF">
              <w:rPr>
                <w:sz w:val="20"/>
              </w:rPr>
              <w:t>5 Min.</w:t>
            </w:r>
          </w:p>
        </w:tc>
        <w:tc>
          <w:tcPr>
            <w:tcW w:w="5387" w:type="dxa"/>
          </w:tcPr>
          <w:p w14:paraId="101648CE" w14:textId="08B6F145" w:rsidR="00210B17" w:rsidRPr="006D03EF" w:rsidRDefault="00210B17" w:rsidP="006D03EF">
            <w:pPr>
              <w:rPr>
                <w:sz w:val="20"/>
              </w:rPr>
            </w:pPr>
            <w:proofErr w:type="spellStart"/>
            <w:r w:rsidRPr="006D03EF">
              <w:rPr>
                <w:sz w:val="20"/>
              </w:rPr>
              <w:t>SuS</w:t>
            </w:r>
            <w:proofErr w:type="spellEnd"/>
            <w:r w:rsidRPr="006D03EF">
              <w:rPr>
                <w:sz w:val="20"/>
              </w:rPr>
              <w:t xml:space="preserve"> lesen in</w:t>
            </w:r>
            <w:r w:rsidR="00247FE0" w:rsidRPr="006D03EF">
              <w:rPr>
                <w:sz w:val="20"/>
              </w:rPr>
              <w:t xml:space="preserve"> verteilten Rollen ein Gespräch</w:t>
            </w:r>
            <w:r w:rsidR="00247FE0" w:rsidRPr="006D03EF">
              <w:rPr>
                <w:sz w:val="20"/>
              </w:rPr>
              <w:br/>
            </w:r>
            <w:r w:rsidRPr="006D03EF">
              <w:rPr>
                <w:sz w:val="20"/>
              </w:rPr>
              <w:t>zwischen einer Mitar</w:t>
            </w:r>
            <w:r w:rsidR="00247FE0" w:rsidRPr="006D03EF">
              <w:rPr>
                <w:sz w:val="20"/>
              </w:rPr>
              <w:t xml:space="preserve">beiterin der Brauerei und </w:t>
            </w:r>
            <w:r w:rsidR="00B345BA">
              <w:rPr>
                <w:sz w:val="20"/>
              </w:rPr>
              <w:t>Marcel</w:t>
            </w:r>
            <w:r w:rsidR="00247FE0" w:rsidRPr="006D03EF">
              <w:rPr>
                <w:sz w:val="20"/>
              </w:rPr>
              <w:t>.</w:t>
            </w:r>
          </w:p>
        </w:tc>
        <w:tc>
          <w:tcPr>
            <w:tcW w:w="2126" w:type="dxa"/>
          </w:tcPr>
          <w:p w14:paraId="41F3B8BD" w14:textId="77777777" w:rsidR="00210B17" w:rsidRPr="006D03EF" w:rsidRDefault="00210B17" w:rsidP="006D03EF">
            <w:pPr>
              <w:rPr>
                <w:sz w:val="20"/>
              </w:rPr>
            </w:pPr>
            <w:r w:rsidRPr="006D03EF">
              <w:rPr>
                <w:sz w:val="20"/>
              </w:rPr>
              <w:t>Unterrichtsgespräch</w:t>
            </w:r>
          </w:p>
        </w:tc>
        <w:tc>
          <w:tcPr>
            <w:tcW w:w="1984" w:type="dxa"/>
          </w:tcPr>
          <w:p w14:paraId="3E030373" w14:textId="77777777" w:rsidR="00210B17" w:rsidRPr="006D03EF" w:rsidRDefault="00210B17" w:rsidP="006D03EF">
            <w:pPr>
              <w:rPr>
                <w:sz w:val="20"/>
              </w:rPr>
            </w:pPr>
            <w:proofErr w:type="spellStart"/>
            <w:r w:rsidRPr="006D03EF">
              <w:rPr>
                <w:sz w:val="20"/>
              </w:rPr>
              <w:t>Beamer</w:t>
            </w:r>
            <w:proofErr w:type="spellEnd"/>
          </w:p>
          <w:p w14:paraId="14A835FC" w14:textId="15BA5397" w:rsidR="00210B17" w:rsidRPr="006D03EF" w:rsidRDefault="00247FE0" w:rsidP="006D03EF">
            <w:pPr>
              <w:rPr>
                <w:sz w:val="20"/>
              </w:rPr>
            </w:pPr>
            <w:r w:rsidRPr="006D03EF">
              <w:rPr>
                <w:sz w:val="20"/>
              </w:rPr>
              <w:br/>
            </w:r>
            <w:r w:rsidR="00210B17" w:rsidRPr="006D03EF">
              <w:rPr>
                <w:sz w:val="20"/>
              </w:rPr>
              <w:t xml:space="preserve">„Soll </w:t>
            </w:r>
            <w:r w:rsidR="00B345BA">
              <w:rPr>
                <w:sz w:val="20"/>
              </w:rPr>
              <w:t>Marcel</w:t>
            </w:r>
            <w:r w:rsidR="00210B17" w:rsidRPr="006D03EF">
              <w:rPr>
                <w:sz w:val="20"/>
              </w:rPr>
              <w:t xml:space="preserve"> sein Erbe antreten – Teil II“</w:t>
            </w:r>
          </w:p>
        </w:tc>
        <w:tc>
          <w:tcPr>
            <w:tcW w:w="2127" w:type="dxa"/>
          </w:tcPr>
          <w:p w14:paraId="142BCAE8" w14:textId="77777777" w:rsidR="00210B17" w:rsidRPr="006D03EF" w:rsidRDefault="00210B17" w:rsidP="006D03EF">
            <w:pPr>
              <w:rPr>
                <w:sz w:val="20"/>
              </w:rPr>
            </w:pPr>
          </w:p>
        </w:tc>
      </w:tr>
      <w:tr w:rsidR="00210B17" w:rsidRPr="00CA494A" w14:paraId="3D9B745C" w14:textId="77777777" w:rsidTr="001C7060">
        <w:tc>
          <w:tcPr>
            <w:tcW w:w="1418" w:type="dxa"/>
          </w:tcPr>
          <w:p w14:paraId="6ACEB408" w14:textId="77777777" w:rsidR="00210B17" w:rsidRPr="00CA494A" w:rsidRDefault="00210B17" w:rsidP="00210B17">
            <w:pPr>
              <w:spacing w:before="60" w:after="60"/>
              <w:rPr>
                <w:rFonts w:cs="Arial"/>
                <w:b/>
                <w:bCs/>
                <w:sz w:val="20"/>
                <w:szCs w:val="20"/>
              </w:rPr>
            </w:pPr>
            <w:r>
              <w:rPr>
                <w:rFonts w:cs="Arial"/>
                <w:b/>
                <w:bCs/>
                <w:sz w:val="20"/>
                <w:szCs w:val="20"/>
              </w:rPr>
              <w:t>Erarbeitung</w:t>
            </w:r>
          </w:p>
        </w:tc>
        <w:tc>
          <w:tcPr>
            <w:tcW w:w="992" w:type="dxa"/>
          </w:tcPr>
          <w:p w14:paraId="01170D1E" w14:textId="18ADAEE5" w:rsidR="00210B17" w:rsidRPr="006D03EF" w:rsidRDefault="006D03EF" w:rsidP="006D03EF">
            <w:pPr>
              <w:rPr>
                <w:sz w:val="20"/>
              </w:rPr>
            </w:pPr>
            <w:r w:rsidRPr="006D03EF">
              <w:rPr>
                <w:sz w:val="20"/>
              </w:rPr>
              <w:t>25 Min</w:t>
            </w:r>
          </w:p>
        </w:tc>
        <w:tc>
          <w:tcPr>
            <w:tcW w:w="5387" w:type="dxa"/>
          </w:tcPr>
          <w:p w14:paraId="16DD76E4" w14:textId="2C9B466A" w:rsidR="00210B17" w:rsidRPr="006D03EF" w:rsidRDefault="00210B17" w:rsidP="006D03EF">
            <w:pPr>
              <w:rPr>
                <w:sz w:val="20"/>
              </w:rPr>
            </w:pPr>
            <w:r w:rsidRPr="006D03EF">
              <w:rPr>
                <w:sz w:val="20"/>
              </w:rPr>
              <w:t xml:space="preserve">Die </w:t>
            </w:r>
            <w:proofErr w:type="spellStart"/>
            <w:r w:rsidRPr="006D03EF">
              <w:rPr>
                <w:sz w:val="20"/>
              </w:rPr>
              <w:t>SuS</w:t>
            </w:r>
            <w:proofErr w:type="spellEnd"/>
            <w:r w:rsidRPr="006D03EF">
              <w:rPr>
                <w:sz w:val="20"/>
              </w:rPr>
              <w:t xml:space="preserve"> informieren sich in Einzelarbeit über die Inventur und führen diese in Partnerarbeit für die </w:t>
            </w:r>
            <w:r w:rsidR="006D03EF">
              <w:rPr>
                <w:sz w:val="20"/>
              </w:rPr>
              <w:t xml:space="preserve">fiktive </w:t>
            </w:r>
            <w:r w:rsidRPr="006D03EF">
              <w:rPr>
                <w:sz w:val="20"/>
              </w:rPr>
              <w:t xml:space="preserve">Brauerei </w:t>
            </w:r>
            <w:proofErr w:type="spellStart"/>
            <w:r w:rsidRPr="006D03EF">
              <w:rPr>
                <w:sz w:val="20"/>
              </w:rPr>
              <w:t>Wahrtins</w:t>
            </w:r>
            <w:proofErr w:type="spellEnd"/>
            <w:r w:rsidRPr="006D03EF">
              <w:rPr>
                <w:sz w:val="20"/>
              </w:rPr>
              <w:t xml:space="preserve"> durch.</w:t>
            </w:r>
          </w:p>
          <w:p w14:paraId="4926D687" w14:textId="4AAA0B47" w:rsidR="00210B17" w:rsidRPr="006D03EF" w:rsidRDefault="00210B17" w:rsidP="006D03EF">
            <w:pPr>
              <w:rPr>
                <w:sz w:val="20"/>
              </w:rPr>
            </w:pPr>
          </w:p>
        </w:tc>
        <w:tc>
          <w:tcPr>
            <w:tcW w:w="2126" w:type="dxa"/>
          </w:tcPr>
          <w:p w14:paraId="7200E0BE" w14:textId="77777777" w:rsidR="00210B17" w:rsidRPr="006D03EF" w:rsidRDefault="00210B17" w:rsidP="006D03EF">
            <w:pPr>
              <w:rPr>
                <w:sz w:val="20"/>
              </w:rPr>
            </w:pPr>
            <w:r w:rsidRPr="006D03EF">
              <w:rPr>
                <w:sz w:val="20"/>
              </w:rPr>
              <w:t>Einzelarbeit</w:t>
            </w:r>
          </w:p>
          <w:p w14:paraId="26BAC1DA" w14:textId="77777777" w:rsidR="00210B17" w:rsidRPr="006D03EF" w:rsidRDefault="00210B17" w:rsidP="006D03EF">
            <w:pPr>
              <w:rPr>
                <w:sz w:val="20"/>
              </w:rPr>
            </w:pPr>
            <w:r w:rsidRPr="006D03EF">
              <w:rPr>
                <w:sz w:val="20"/>
              </w:rPr>
              <w:t>Partnerarbeit</w:t>
            </w:r>
          </w:p>
        </w:tc>
        <w:tc>
          <w:tcPr>
            <w:tcW w:w="1984" w:type="dxa"/>
          </w:tcPr>
          <w:p w14:paraId="43C595B4" w14:textId="03B69D47" w:rsidR="00210B17" w:rsidRPr="006D03EF" w:rsidRDefault="00210B17" w:rsidP="006D03EF">
            <w:pPr>
              <w:rPr>
                <w:sz w:val="20"/>
              </w:rPr>
            </w:pPr>
            <w:r w:rsidRPr="006D03EF">
              <w:rPr>
                <w:sz w:val="20"/>
              </w:rPr>
              <w:t xml:space="preserve">Arbeitsaufträge und </w:t>
            </w:r>
            <w:r w:rsidR="00247FE0" w:rsidRPr="006D03EF">
              <w:rPr>
                <w:sz w:val="20"/>
              </w:rPr>
              <w:br/>
            </w:r>
            <w:r w:rsidRPr="006D03EF">
              <w:rPr>
                <w:sz w:val="20"/>
              </w:rPr>
              <w:t>Informationsblätter</w:t>
            </w:r>
          </w:p>
          <w:p w14:paraId="65AB802A" w14:textId="6EE3ABC2" w:rsidR="00210B17" w:rsidRPr="006D03EF" w:rsidRDefault="00210B17" w:rsidP="006D03EF">
            <w:pPr>
              <w:rPr>
                <w:sz w:val="20"/>
              </w:rPr>
            </w:pPr>
            <w:r w:rsidRPr="006D03EF">
              <w:rPr>
                <w:sz w:val="20"/>
              </w:rPr>
              <w:t>ggf. Strukturhilfe</w:t>
            </w:r>
          </w:p>
        </w:tc>
        <w:tc>
          <w:tcPr>
            <w:tcW w:w="2127" w:type="dxa"/>
          </w:tcPr>
          <w:p w14:paraId="7F60BF65" w14:textId="6CA90E6C" w:rsidR="00210B17" w:rsidRPr="006D03EF" w:rsidRDefault="00210B17" w:rsidP="006D03EF">
            <w:pPr>
              <w:rPr>
                <w:sz w:val="20"/>
              </w:rPr>
            </w:pPr>
            <w:r w:rsidRPr="006D03EF">
              <w:rPr>
                <w:sz w:val="20"/>
              </w:rPr>
              <w:t xml:space="preserve">Als Hilfe kann hier ein </w:t>
            </w:r>
            <w:r w:rsidR="006D03EF">
              <w:rPr>
                <w:sz w:val="20"/>
              </w:rPr>
              <w:br/>
            </w:r>
            <w:r w:rsidRPr="006D03EF">
              <w:rPr>
                <w:sz w:val="20"/>
              </w:rPr>
              <w:t xml:space="preserve">zusätzliches Arbeitsblatt (Strukturhilfe) zum Eintragen der entsprechenden </w:t>
            </w:r>
            <w:r w:rsidR="006D03EF">
              <w:rPr>
                <w:sz w:val="20"/>
              </w:rPr>
              <w:br/>
            </w:r>
            <w:r w:rsidRPr="006D03EF">
              <w:rPr>
                <w:sz w:val="20"/>
              </w:rPr>
              <w:t xml:space="preserve">Vermögensstände und Schulden dienen. </w:t>
            </w:r>
          </w:p>
        </w:tc>
      </w:tr>
      <w:tr w:rsidR="00210B17" w:rsidRPr="00CA494A" w14:paraId="556D6136" w14:textId="77777777" w:rsidTr="001C7060">
        <w:tc>
          <w:tcPr>
            <w:tcW w:w="1418" w:type="dxa"/>
          </w:tcPr>
          <w:p w14:paraId="0FCBD234" w14:textId="77777777" w:rsidR="00210B17" w:rsidRDefault="00210B17" w:rsidP="00210B17">
            <w:pPr>
              <w:spacing w:before="60" w:after="60"/>
              <w:rPr>
                <w:rFonts w:cs="Arial"/>
                <w:b/>
                <w:bCs/>
                <w:sz w:val="20"/>
                <w:szCs w:val="20"/>
              </w:rPr>
            </w:pPr>
            <w:r>
              <w:rPr>
                <w:rFonts w:cs="Arial"/>
                <w:b/>
                <w:bCs/>
                <w:sz w:val="20"/>
                <w:szCs w:val="20"/>
              </w:rPr>
              <w:t>Präsentation / Sicherung</w:t>
            </w:r>
          </w:p>
        </w:tc>
        <w:tc>
          <w:tcPr>
            <w:tcW w:w="992" w:type="dxa"/>
          </w:tcPr>
          <w:p w14:paraId="11A945D8" w14:textId="4CB5A685" w:rsidR="00210B17" w:rsidRPr="006D03EF" w:rsidRDefault="00247FE0" w:rsidP="006D03EF">
            <w:pPr>
              <w:rPr>
                <w:sz w:val="20"/>
              </w:rPr>
            </w:pPr>
            <w:r w:rsidRPr="006D03EF">
              <w:rPr>
                <w:sz w:val="20"/>
              </w:rPr>
              <w:t>15 Min</w:t>
            </w:r>
          </w:p>
        </w:tc>
        <w:tc>
          <w:tcPr>
            <w:tcW w:w="5387" w:type="dxa"/>
          </w:tcPr>
          <w:p w14:paraId="194BD422" w14:textId="2C579029" w:rsidR="00210B17" w:rsidRPr="006D03EF" w:rsidRDefault="00210B17" w:rsidP="006D03EF">
            <w:pPr>
              <w:rPr>
                <w:sz w:val="20"/>
              </w:rPr>
            </w:pPr>
            <w:r w:rsidRPr="006D03EF">
              <w:rPr>
                <w:sz w:val="20"/>
              </w:rPr>
              <w:t>Die Ergebnisse werden auf einem Plakat festgehalten.</w:t>
            </w:r>
          </w:p>
          <w:p w14:paraId="1C78C546" w14:textId="2608B010" w:rsidR="00210B17" w:rsidRPr="006D03EF" w:rsidRDefault="00210B17" w:rsidP="006D03EF">
            <w:pPr>
              <w:rPr>
                <w:sz w:val="20"/>
              </w:rPr>
            </w:pPr>
          </w:p>
        </w:tc>
        <w:tc>
          <w:tcPr>
            <w:tcW w:w="2126" w:type="dxa"/>
          </w:tcPr>
          <w:p w14:paraId="41AF0B09" w14:textId="77777777" w:rsidR="001C7060" w:rsidRDefault="00210B17" w:rsidP="006D03EF">
            <w:pPr>
              <w:rPr>
                <w:sz w:val="20"/>
              </w:rPr>
            </w:pPr>
            <w:r w:rsidRPr="006D03EF">
              <w:rPr>
                <w:sz w:val="20"/>
              </w:rPr>
              <w:t>Präsentation durch Schüler</w:t>
            </w:r>
          </w:p>
          <w:p w14:paraId="6034CA5F" w14:textId="73472392" w:rsidR="00210B17" w:rsidRPr="006D03EF" w:rsidRDefault="00210B17" w:rsidP="006D03EF">
            <w:pPr>
              <w:rPr>
                <w:sz w:val="20"/>
              </w:rPr>
            </w:pPr>
            <w:r w:rsidRPr="006D03EF">
              <w:rPr>
                <w:sz w:val="20"/>
              </w:rPr>
              <w:t>Unterrichtsgespräch</w:t>
            </w:r>
          </w:p>
        </w:tc>
        <w:tc>
          <w:tcPr>
            <w:tcW w:w="1984" w:type="dxa"/>
          </w:tcPr>
          <w:p w14:paraId="64448456" w14:textId="1796910E" w:rsidR="00210B17" w:rsidRPr="006D03EF" w:rsidRDefault="00210B17" w:rsidP="006D03EF">
            <w:pPr>
              <w:rPr>
                <w:sz w:val="20"/>
              </w:rPr>
            </w:pPr>
            <w:r w:rsidRPr="006D03EF">
              <w:rPr>
                <w:sz w:val="20"/>
              </w:rPr>
              <w:t>Plakat / Pinnwand</w:t>
            </w:r>
          </w:p>
          <w:p w14:paraId="3395D1AD" w14:textId="0ACC8BC2" w:rsidR="00210B17" w:rsidRPr="006D03EF" w:rsidRDefault="00210B17" w:rsidP="006D03EF">
            <w:pPr>
              <w:rPr>
                <w:sz w:val="20"/>
              </w:rPr>
            </w:pPr>
            <w:r w:rsidRPr="006D03EF">
              <w:rPr>
                <w:sz w:val="20"/>
              </w:rPr>
              <w:t xml:space="preserve">Erwartete </w:t>
            </w:r>
            <w:r w:rsidR="00063800">
              <w:rPr>
                <w:sz w:val="20"/>
              </w:rPr>
              <w:br/>
            </w:r>
            <w:r w:rsidRPr="006D03EF">
              <w:rPr>
                <w:sz w:val="20"/>
              </w:rPr>
              <w:t>Schülerlösung</w:t>
            </w:r>
          </w:p>
          <w:p w14:paraId="1599AC0C" w14:textId="1CB69413" w:rsidR="00210B17" w:rsidRPr="006D03EF" w:rsidRDefault="00210B17" w:rsidP="006D03EF">
            <w:pPr>
              <w:rPr>
                <w:sz w:val="20"/>
              </w:rPr>
            </w:pPr>
          </w:p>
        </w:tc>
        <w:tc>
          <w:tcPr>
            <w:tcW w:w="2127" w:type="dxa"/>
          </w:tcPr>
          <w:p w14:paraId="436A05CD" w14:textId="77777777" w:rsidR="00210B17" w:rsidRPr="006D03EF" w:rsidRDefault="00210B17" w:rsidP="006D03EF">
            <w:pPr>
              <w:rPr>
                <w:sz w:val="20"/>
              </w:rPr>
            </w:pPr>
          </w:p>
        </w:tc>
      </w:tr>
    </w:tbl>
    <w:p w14:paraId="05D0EA02" w14:textId="77777777" w:rsidR="008F7189" w:rsidRDefault="008F7189" w:rsidP="00591FB5">
      <w:pPr>
        <w:jc w:val="both"/>
      </w:pPr>
    </w:p>
    <w:p w14:paraId="3AAE0FFE" w14:textId="77777777" w:rsidR="008F7189" w:rsidRDefault="008F7189" w:rsidP="00591FB5">
      <w:pPr>
        <w:jc w:val="both"/>
        <w:sectPr w:rsidR="008F7189" w:rsidSect="007D34B1">
          <w:pgSz w:w="16838" w:h="11906" w:orient="landscape"/>
          <w:pgMar w:top="1417" w:right="1417" w:bottom="1416" w:left="1134" w:header="1701" w:footer="1134" w:gutter="0"/>
          <w:cols w:space="708"/>
          <w:docGrid w:linePitch="360"/>
        </w:sectPr>
      </w:pPr>
    </w:p>
    <w:p w14:paraId="1496713F" w14:textId="5915DBD5" w:rsidR="00E623E1" w:rsidRPr="006F212E" w:rsidRDefault="00E623E1" w:rsidP="006F212E">
      <w:pPr>
        <w:pStyle w:val="2-berschrift"/>
        <w:spacing w:before="240"/>
      </w:pPr>
      <w:r w:rsidRPr="006F212E">
        <w:t>Unterrichtsverlauf</w:t>
      </w:r>
      <w:r w:rsidR="001C7060" w:rsidRPr="006F212E">
        <w:t xml:space="preserve"> </w:t>
      </w:r>
      <w:r w:rsidRPr="006F212E">
        <w:t>Stunde 3 (45 Min.)</w:t>
      </w:r>
    </w:p>
    <w:tbl>
      <w:tblPr>
        <w:tblW w:w="137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92"/>
        <w:gridCol w:w="5387"/>
        <w:gridCol w:w="2126"/>
        <w:gridCol w:w="1984"/>
        <w:gridCol w:w="1843"/>
      </w:tblGrid>
      <w:tr w:rsidR="00210B17" w:rsidRPr="00CA494A" w14:paraId="72195768" w14:textId="77777777" w:rsidTr="001C7060">
        <w:tc>
          <w:tcPr>
            <w:tcW w:w="1418" w:type="dxa"/>
            <w:shd w:val="clear" w:color="auto" w:fill="DBE5F1"/>
            <w:vAlign w:val="center"/>
          </w:tcPr>
          <w:p w14:paraId="719D9969" w14:textId="77777777" w:rsidR="00210B17" w:rsidRPr="00CA494A" w:rsidRDefault="00210B17" w:rsidP="00591FB5">
            <w:pPr>
              <w:spacing w:before="60" w:after="60"/>
              <w:jc w:val="both"/>
              <w:rPr>
                <w:rFonts w:cs="Arial"/>
                <w:b/>
                <w:bCs/>
              </w:rPr>
            </w:pPr>
            <w:r w:rsidRPr="00CA494A">
              <w:rPr>
                <w:rFonts w:cs="Arial"/>
                <w:b/>
                <w:bCs/>
              </w:rPr>
              <w:t>Phase</w:t>
            </w:r>
          </w:p>
        </w:tc>
        <w:tc>
          <w:tcPr>
            <w:tcW w:w="992" w:type="dxa"/>
            <w:shd w:val="clear" w:color="auto" w:fill="DBE5F1"/>
            <w:vAlign w:val="center"/>
          </w:tcPr>
          <w:p w14:paraId="6D12915C" w14:textId="5F460198" w:rsidR="00210B17" w:rsidRPr="00CA494A" w:rsidRDefault="00210B17" w:rsidP="00591FB5">
            <w:pPr>
              <w:spacing w:before="60" w:after="60"/>
              <w:jc w:val="both"/>
              <w:rPr>
                <w:rFonts w:cs="Arial"/>
                <w:b/>
                <w:bCs/>
              </w:rPr>
            </w:pPr>
            <w:r>
              <w:rPr>
                <w:rFonts w:cs="Arial"/>
                <w:b/>
                <w:bCs/>
              </w:rPr>
              <w:t>Zeit-bedarf</w:t>
            </w:r>
          </w:p>
        </w:tc>
        <w:tc>
          <w:tcPr>
            <w:tcW w:w="5387" w:type="dxa"/>
            <w:shd w:val="clear" w:color="auto" w:fill="DBE5F1"/>
            <w:vAlign w:val="center"/>
          </w:tcPr>
          <w:p w14:paraId="6D331FF1" w14:textId="599CBD2F" w:rsidR="00210B17" w:rsidRPr="00CA494A" w:rsidRDefault="00210B17" w:rsidP="00591FB5">
            <w:pPr>
              <w:spacing w:before="60" w:after="60"/>
              <w:jc w:val="both"/>
              <w:rPr>
                <w:rFonts w:cs="Arial"/>
                <w:b/>
                <w:bCs/>
              </w:rPr>
            </w:pPr>
            <w:r w:rsidRPr="00CA494A">
              <w:rPr>
                <w:rFonts w:cs="Arial"/>
                <w:b/>
                <w:bCs/>
              </w:rPr>
              <w:t>Inhalt</w:t>
            </w:r>
          </w:p>
        </w:tc>
        <w:tc>
          <w:tcPr>
            <w:tcW w:w="2126" w:type="dxa"/>
            <w:shd w:val="clear" w:color="auto" w:fill="DBE5F1"/>
            <w:vAlign w:val="center"/>
          </w:tcPr>
          <w:p w14:paraId="5D5D41CE" w14:textId="77777777" w:rsidR="00210B17" w:rsidRPr="00CA494A" w:rsidRDefault="00210B17" w:rsidP="00591FB5">
            <w:pPr>
              <w:spacing w:before="60" w:after="60"/>
              <w:jc w:val="both"/>
              <w:rPr>
                <w:rFonts w:cs="Arial"/>
                <w:b/>
                <w:bCs/>
              </w:rPr>
            </w:pPr>
            <w:r w:rsidRPr="00CA494A">
              <w:rPr>
                <w:rFonts w:cs="Arial"/>
                <w:b/>
                <w:bCs/>
              </w:rPr>
              <w:t>Sozialform</w:t>
            </w:r>
          </w:p>
        </w:tc>
        <w:tc>
          <w:tcPr>
            <w:tcW w:w="1984" w:type="dxa"/>
            <w:shd w:val="clear" w:color="auto" w:fill="DBE5F1"/>
            <w:vAlign w:val="center"/>
          </w:tcPr>
          <w:p w14:paraId="4920D900" w14:textId="77777777" w:rsidR="001C7060" w:rsidRDefault="00210B17" w:rsidP="001C7060">
            <w:pPr>
              <w:spacing w:before="60" w:after="60"/>
              <w:jc w:val="both"/>
              <w:rPr>
                <w:rFonts w:cs="Arial"/>
                <w:b/>
                <w:bCs/>
              </w:rPr>
            </w:pPr>
            <w:r w:rsidRPr="00CA494A">
              <w:rPr>
                <w:rFonts w:cs="Arial"/>
                <w:b/>
                <w:bCs/>
              </w:rPr>
              <w:t>Medien und</w:t>
            </w:r>
          </w:p>
          <w:p w14:paraId="5DB27358" w14:textId="0C31AFBE" w:rsidR="00210B17" w:rsidRPr="00CA494A" w:rsidRDefault="00210B17" w:rsidP="001C7060">
            <w:pPr>
              <w:spacing w:before="60" w:after="60"/>
              <w:jc w:val="both"/>
              <w:rPr>
                <w:rFonts w:cs="Arial"/>
                <w:b/>
                <w:bCs/>
              </w:rPr>
            </w:pPr>
            <w:r w:rsidRPr="00CA494A">
              <w:rPr>
                <w:rFonts w:cs="Arial"/>
                <w:b/>
                <w:bCs/>
              </w:rPr>
              <w:t>Materialien</w:t>
            </w:r>
          </w:p>
        </w:tc>
        <w:tc>
          <w:tcPr>
            <w:tcW w:w="1843" w:type="dxa"/>
            <w:shd w:val="clear" w:color="auto" w:fill="DBE5F1"/>
            <w:vAlign w:val="center"/>
          </w:tcPr>
          <w:p w14:paraId="43E0EABF" w14:textId="77777777" w:rsidR="00210B17" w:rsidRDefault="00210B17" w:rsidP="008F7189">
            <w:pPr>
              <w:spacing w:before="60" w:after="60"/>
              <w:jc w:val="both"/>
              <w:rPr>
                <w:rFonts w:cs="Arial"/>
                <w:b/>
                <w:bCs/>
              </w:rPr>
            </w:pPr>
            <w:r w:rsidRPr="00CA494A">
              <w:rPr>
                <w:rFonts w:cs="Arial"/>
                <w:b/>
                <w:bCs/>
              </w:rPr>
              <w:t xml:space="preserve">Methodisch-didaktische </w:t>
            </w:r>
          </w:p>
          <w:p w14:paraId="21FFEC4F" w14:textId="269A8066" w:rsidR="00210B17" w:rsidRPr="00CA494A" w:rsidRDefault="00210B17" w:rsidP="008F7189">
            <w:pPr>
              <w:spacing w:before="60" w:after="60"/>
              <w:jc w:val="both"/>
              <w:rPr>
                <w:rFonts w:cs="Arial"/>
                <w:b/>
                <w:bCs/>
              </w:rPr>
            </w:pPr>
            <w:r w:rsidRPr="00CA494A">
              <w:rPr>
                <w:rFonts w:cs="Arial"/>
                <w:b/>
                <w:bCs/>
              </w:rPr>
              <w:t>Anmerkun</w:t>
            </w:r>
            <w:r>
              <w:rPr>
                <w:rFonts w:cs="Arial"/>
                <w:b/>
                <w:bCs/>
              </w:rPr>
              <w:t>gen</w:t>
            </w:r>
          </w:p>
        </w:tc>
      </w:tr>
      <w:tr w:rsidR="00210B17" w:rsidRPr="00CA494A" w14:paraId="3F41543A" w14:textId="77777777" w:rsidTr="001C7060">
        <w:tc>
          <w:tcPr>
            <w:tcW w:w="1418" w:type="dxa"/>
          </w:tcPr>
          <w:p w14:paraId="513B2046" w14:textId="72B84381" w:rsidR="00210B17" w:rsidRPr="00CA494A" w:rsidRDefault="00210B17" w:rsidP="00210B17">
            <w:pPr>
              <w:spacing w:before="60" w:after="60"/>
              <w:rPr>
                <w:rFonts w:cs="Arial"/>
                <w:b/>
                <w:bCs/>
                <w:sz w:val="20"/>
                <w:szCs w:val="20"/>
              </w:rPr>
            </w:pPr>
            <w:r>
              <w:rPr>
                <w:rFonts w:cs="Arial"/>
                <w:b/>
                <w:bCs/>
                <w:sz w:val="20"/>
                <w:szCs w:val="20"/>
              </w:rPr>
              <w:t>Motivation / Problementfaltung</w:t>
            </w:r>
          </w:p>
        </w:tc>
        <w:tc>
          <w:tcPr>
            <w:tcW w:w="992" w:type="dxa"/>
          </w:tcPr>
          <w:p w14:paraId="7068C291" w14:textId="3FC17B07" w:rsidR="00210B17" w:rsidRPr="001C7060" w:rsidRDefault="00A94941" w:rsidP="001C7060">
            <w:pPr>
              <w:rPr>
                <w:sz w:val="20"/>
              </w:rPr>
            </w:pPr>
            <w:r>
              <w:rPr>
                <w:sz w:val="20"/>
              </w:rPr>
              <w:t>10 Min.</w:t>
            </w:r>
          </w:p>
        </w:tc>
        <w:tc>
          <w:tcPr>
            <w:tcW w:w="5387" w:type="dxa"/>
          </w:tcPr>
          <w:p w14:paraId="6BFB206E" w14:textId="77777777" w:rsidR="008174DF" w:rsidRDefault="00210B17" w:rsidP="001C7060">
            <w:pPr>
              <w:rPr>
                <w:sz w:val="20"/>
              </w:rPr>
            </w:pPr>
            <w:r w:rsidRPr="001C7060">
              <w:rPr>
                <w:sz w:val="20"/>
              </w:rPr>
              <w:t>Verweis auf die vorherige Unterrichtsstunde (Inventurliste).</w:t>
            </w:r>
          </w:p>
          <w:p w14:paraId="79F3787D" w14:textId="77777777" w:rsidR="00210B17" w:rsidRDefault="00210B17" w:rsidP="008174DF">
            <w:pPr>
              <w:rPr>
                <w:sz w:val="20"/>
              </w:rPr>
            </w:pPr>
            <w:proofErr w:type="spellStart"/>
            <w:r w:rsidRPr="001C7060">
              <w:rPr>
                <w:sz w:val="20"/>
              </w:rPr>
              <w:t>SuS</w:t>
            </w:r>
            <w:proofErr w:type="spellEnd"/>
            <w:r w:rsidRPr="001C7060">
              <w:rPr>
                <w:sz w:val="20"/>
              </w:rPr>
              <w:t xml:space="preserve"> versammeln sich um die Pinnwand (Plakat Inventur</w:t>
            </w:r>
            <w:r w:rsidR="008174DF">
              <w:rPr>
                <w:sz w:val="20"/>
              </w:rPr>
              <w:softHyphen/>
            </w:r>
            <w:r w:rsidRPr="001C7060">
              <w:rPr>
                <w:sz w:val="20"/>
              </w:rPr>
              <w:t xml:space="preserve">liste). </w:t>
            </w:r>
            <w:r w:rsidR="008174DF">
              <w:rPr>
                <w:sz w:val="20"/>
              </w:rPr>
              <w:t>Lehrende(r)</w:t>
            </w:r>
            <w:r w:rsidRPr="001C7060">
              <w:rPr>
                <w:sz w:val="20"/>
              </w:rPr>
              <w:t xml:space="preserve"> stellt Fragen zur erstellten Inventurliste: Wie können wir den Wert des Unternehmens ermitteln? Hinführung zum Begriff des Inventars.</w:t>
            </w:r>
          </w:p>
          <w:p w14:paraId="3925D11E" w14:textId="0C62502B" w:rsidR="009C0180" w:rsidRPr="001C7060" w:rsidRDefault="009C0180" w:rsidP="008174DF">
            <w:pPr>
              <w:rPr>
                <w:sz w:val="20"/>
              </w:rPr>
            </w:pPr>
            <w:r w:rsidRPr="001C7060">
              <w:rPr>
                <w:sz w:val="20"/>
              </w:rPr>
              <w:t>Erstellung eines Tafelbildes für den weiteren Ablauf</w:t>
            </w:r>
            <w:r>
              <w:rPr>
                <w:sz w:val="20"/>
              </w:rPr>
              <w:t>.</w:t>
            </w:r>
          </w:p>
        </w:tc>
        <w:tc>
          <w:tcPr>
            <w:tcW w:w="2126" w:type="dxa"/>
          </w:tcPr>
          <w:p w14:paraId="7AD4334D" w14:textId="7A4AB991" w:rsidR="00210B17" w:rsidRPr="001C7060" w:rsidRDefault="00210B17" w:rsidP="001C7060">
            <w:pPr>
              <w:rPr>
                <w:sz w:val="20"/>
              </w:rPr>
            </w:pPr>
            <w:r w:rsidRPr="001C7060">
              <w:rPr>
                <w:sz w:val="20"/>
              </w:rPr>
              <w:t>Unterrichtsgespräch</w:t>
            </w:r>
          </w:p>
        </w:tc>
        <w:tc>
          <w:tcPr>
            <w:tcW w:w="1984" w:type="dxa"/>
          </w:tcPr>
          <w:p w14:paraId="3F55162A" w14:textId="00B0C247" w:rsidR="00210B17" w:rsidRPr="001C7060" w:rsidRDefault="00210B17" w:rsidP="001C7060">
            <w:pPr>
              <w:rPr>
                <w:sz w:val="20"/>
              </w:rPr>
            </w:pPr>
            <w:r w:rsidRPr="001C7060">
              <w:rPr>
                <w:sz w:val="20"/>
              </w:rPr>
              <w:t>Pinnwand</w:t>
            </w:r>
          </w:p>
        </w:tc>
        <w:tc>
          <w:tcPr>
            <w:tcW w:w="1843" w:type="dxa"/>
          </w:tcPr>
          <w:p w14:paraId="3E402E69" w14:textId="77777777" w:rsidR="00210B17" w:rsidRPr="001C7060" w:rsidRDefault="00210B17" w:rsidP="001C7060">
            <w:pPr>
              <w:rPr>
                <w:sz w:val="20"/>
              </w:rPr>
            </w:pPr>
          </w:p>
        </w:tc>
      </w:tr>
      <w:tr w:rsidR="00210B17" w:rsidRPr="00CA494A" w14:paraId="145A31AE" w14:textId="77777777" w:rsidTr="001C7060">
        <w:tc>
          <w:tcPr>
            <w:tcW w:w="1418" w:type="dxa"/>
          </w:tcPr>
          <w:p w14:paraId="63284FEA" w14:textId="77777777" w:rsidR="00210B17" w:rsidRPr="00CA494A" w:rsidRDefault="00210B17" w:rsidP="00210B17">
            <w:pPr>
              <w:spacing w:before="60" w:after="60"/>
              <w:rPr>
                <w:rFonts w:cs="Arial"/>
                <w:b/>
                <w:bCs/>
                <w:sz w:val="20"/>
                <w:szCs w:val="20"/>
              </w:rPr>
            </w:pPr>
            <w:r>
              <w:rPr>
                <w:rFonts w:cs="Arial"/>
                <w:b/>
                <w:bCs/>
                <w:sz w:val="20"/>
                <w:szCs w:val="20"/>
              </w:rPr>
              <w:t>Erarbeitung</w:t>
            </w:r>
          </w:p>
        </w:tc>
        <w:tc>
          <w:tcPr>
            <w:tcW w:w="992" w:type="dxa"/>
          </w:tcPr>
          <w:p w14:paraId="27D3253E" w14:textId="7C999561" w:rsidR="00210B17" w:rsidRPr="001C7060" w:rsidRDefault="00A94941" w:rsidP="001C7060">
            <w:pPr>
              <w:rPr>
                <w:sz w:val="20"/>
              </w:rPr>
            </w:pPr>
            <w:r>
              <w:rPr>
                <w:sz w:val="20"/>
              </w:rPr>
              <w:t>20 Min.</w:t>
            </w:r>
          </w:p>
        </w:tc>
        <w:tc>
          <w:tcPr>
            <w:tcW w:w="5387" w:type="dxa"/>
          </w:tcPr>
          <w:p w14:paraId="70F68711" w14:textId="47767E2B" w:rsidR="00210B17" w:rsidRPr="001C7060" w:rsidRDefault="00210B17" w:rsidP="001C7060">
            <w:pPr>
              <w:rPr>
                <w:sz w:val="20"/>
              </w:rPr>
            </w:pPr>
            <w:r w:rsidRPr="001C7060">
              <w:rPr>
                <w:sz w:val="20"/>
              </w:rPr>
              <w:t xml:space="preserve">Die </w:t>
            </w:r>
            <w:proofErr w:type="spellStart"/>
            <w:r w:rsidRPr="001C7060">
              <w:rPr>
                <w:sz w:val="20"/>
              </w:rPr>
              <w:t>SuS</w:t>
            </w:r>
            <w:proofErr w:type="spellEnd"/>
            <w:r w:rsidRPr="001C7060">
              <w:rPr>
                <w:sz w:val="20"/>
              </w:rPr>
              <w:t xml:space="preserve"> informieren sich über das Inventar und erstellen in Partnerarbeit ein Inventar.</w:t>
            </w:r>
          </w:p>
          <w:p w14:paraId="2B7A63C2" w14:textId="4D0B4554" w:rsidR="00210B17" w:rsidRPr="001C7060" w:rsidRDefault="00210B17" w:rsidP="001C7060">
            <w:pPr>
              <w:rPr>
                <w:sz w:val="20"/>
              </w:rPr>
            </w:pPr>
            <w:r w:rsidRPr="001C7060">
              <w:rPr>
                <w:sz w:val="20"/>
              </w:rPr>
              <w:t>Ein Paar arbeitet direkt am PC und trägt ihre Ergebnisse in das Tabellenkalkulationsprogramm Microsoft Excel ein.</w:t>
            </w:r>
          </w:p>
        </w:tc>
        <w:tc>
          <w:tcPr>
            <w:tcW w:w="2126" w:type="dxa"/>
          </w:tcPr>
          <w:p w14:paraId="30D687D7" w14:textId="77777777" w:rsidR="00210B17" w:rsidRPr="001C7060" w:rsidRDefault="00210B17" w:rsidP="001C7060">
            <w:pPr>
              <w:rPr>
                <w:sz w:val="20"/>
              </w:rPr>
            </w:pPr>
            <w:r w:rsidRPr="001C7060">
              <w:rPr>
                <w:sz w:val="20"/>
              </w:rPr>
              <w:t>Einzelarbeit</w:t>
            </w:r>
          </w:p>
          <w:p w14:paraId="1151CABE" w14:textId="1BF81B32" w:rsidR="00210B17" w:rsidRPr="001C7060" w:rsidRDefault="00210B17" w:rsidP="001C7060">
            <w:pPr>
              <w:rPr>
                <w:sz w:val="20"/>
              </w:rPr>
            </w:pPr>
            <w:r w:rsidRPr="001C7060">
              <w:rPr>
                <w:sz w:val="20"/>
              </w:rPr>
              <w:t>Partnerarbeit</w:t>
            </w:r>
          </w:p>
        </w:tc>
        <w:tc>
          <w:tcPr>
            <w:tcW w:w="1984" w:type="dxa"/>
          </w:tcPr>
          <w:p w14:paraId="5F977CC9" w14:textId="77777777" w:rsidR="00210B17" w:rsidRPr="001C7060" w:rsidRDefault="00210B17" w:rsidP="001C7060">
            <w:pPr>
              <w:rPr>
                <w:sz w:val="20"/>
              </w:rPr>
            </w:pPr>
            <w:r w:rsidRPr="001C7060">
              <w:rPr>
                <w:sz w:val="20"/>
              </w:rPr>
              <w:t>Arbeitsaufträge und Informationsblätter</w:t>
            </w:r>
          </w:p>
          <w:p w14:paraId="0262863C" w14:textId="77777777" w:rsidR="00210B17" w:rsidRDefault="00210B17" w:rsidP="001C7060">
            <w:pPr>
              <w:rPr>
                <w:sz w:val="20"/>
              </w:rPr>
            </w:pPr>
            <w:r w:rsidRPr="001C7060">
              <w:rPr>
                <w:sz w:val="20"/>
              </w:rPr>
              <w:t>ggf. Strukturhilfe</w:t>
            </w:r>
          </w:p>
          <w:p w14:paraId="09DB9685" w14:textId="18C45A1B" w:rsidR="00A94941" w:rsidRPr="001C7060" w:rsidRDefault="00A94941" w:rsidP="001C7060">
            <w:pPr>
              <w:rPr>
                <w:sz w:val="20"/>
              </w:rPr>
            </w:pPr>
            <w:r>
              <w:rPr>
                <w:sz w:val="20"/>
              </w:rPr>
              <w:t xml:space="preserve">PC mit </w:t>
            </w:r>
            <w:proofErr w:type="spellStart"/>
            <w:r>
              <w:rPr>
                <w:sz w:val="20"/>
              </w:rPr>
              <w:t>Beamer</w:t>
            </w:r>
            <w:proofErr w:type="spellEnd"/>
            <w:r>
              <w:rPr>
                <w:sz w:val="20"/>
              </w:rPr>
              <w:t xml:space="preserve"> </w:t>
            </w:r>
          </w:p>
        </w:tc>
        <w:tc>
          <w:tcPr>
            <w:tcW w:w="1843" w:type="dxa"/>
          </w:tcPr>
          <w:p w14:paraId="482A2855" w14:textId="75960740" w:rsidR="00210B17" w:rsidRPr="001C7060" w:rsidRDefault="001C7060" w:rsidP="001C7060">
            <w:pPr>
              <w:rPr>
                <w:sz w:val="20"/>
              </w:rPr>
            </w:pPr>
            <w:r>
              <w:rPr>
                <w:sz w:val="20"/>
              </w:rPr>
              <w:t xml:space="preserve">Hier </w:t>
            </w:r>
            <w:r w:rsidR="00210B17" w:rsidRPr="001C7060">
              <w:rPr>
                <w:sz w:val="20"/>
              </w:rPr>
              <w:t xml:space="preserve">kann </w:t>
            </w:r>
            <w:r>
              <w:rPr>
                <w:sz w:val="20"/>
              </w:rPr>
              <w:t xml:space="preserve">ein </w:t>
            </w:r>
            <w:r w:rsidR="00210B17" w:rsidRPr="001C7060">
              <w:rPr>
                <w:sz w:val="20"/>
              </w:rPr>
              <w:t>zusätzliches Arbeitsblatt (Strukturhilfe) zum Eintragen der Positionen dienen.</w:t>
            </w:r>
          </w:p>
        </w:tc>
      </w:tr>
      <w:tr w:rsidR="00210B17" w:rsidRPr="00CA494A" w14:paraId="1120341D" w14:textId="77777777" w:rsidTr="001C7060">
        <w:tc>
          <w:tcPr>
            <w:tcW w:w="1418" w:type="dxa"/>
          </w:tcPr>
          <w:p w14:paraId="633089CB" w14:textId="51DF7C8F" w:rsidR="00210B17" w:rsidRDefault="00210B17" w:rsidP="00210B17">
            <w:pPr>
              <w:spacing w:before="60" w:after="60"/>
              <w:rPr>
                <w:rFonts w:cs="Arial"/>
                <w:b/>
                <w:bCs/>
                <w:sz w:val="20"/>
                <w:szCs w:val="20"/>
              </w:rPr>
            </w:pPr>
            <w:r>
              <w:rPr>
                <w:rFonts w:cs="Arial"/>
                <w:b/>
                <w:bCs/>
                <w:sz w:val="20"/>
                <w:szCs w:val="20"/>
              </w:rPr>
              <w:t>Präsentation / Sicherung</w:t>
            </w:r>
          </w:p>
        </w:tc>
        <w:tc>
          <w:tcPr>
            <w:tcW w:w="992" w:type="dxa"/>
          </w:tcPr>
          <w:p w14:paraId="7C1893A7" w14:textId="6BD230F7" w:rsidR="00210B17" w:rsidRPr="001C7060" w:rsidRDefault="00A94941" w:rsidP="001C7060">
            <w:pPr>
              <w:rPr>
                <w:sz w:val="20"/>
              </w:rPr>
            </w:pPr>
            <w:r>
              <w:rPr>
                <w:sz w:val="20"/>
              </w:rPr>
              <w:t>10 Min.</w:t>
            </w:r>
          </w:p>
        </w:tc>
        <w:tc>
          <w:tcPr>
            <w:tcW w:w="5387" w:type="dxa"/>
          </w:tcPr>
          <w:p w14:paraId="69CA44A2" w14:textId="77777777" w:rsidR="006F212E" w:rsidRDefault="00210B17" w:rsidP="001C7060">
            <w:pPr>
              <w:rPr>
                <w:sz w:val="20"/>
              </w:rPr>
            </w:pPr>
            <w:r w:rsidRPr="001C7060">
              <w:rPr>
                <w:sz w:val="20"/>
              </w:rPr>
              <w:t xml:space="preserve">Präsentation der Ergebnisse im Plenum: Die von einer Schülergruppe am PC eingetragenen Ergebnisse werden am </w:t>
            </w:r>
            <w:proofErr w:type="spellStart"/>
            <w:r w:rsidRPr="001C7060">
              <w:rPr>
                <w:sz w:val="20"/>
              </w:rPr>
              <w:t>Beamer</w:t>
            </w:r>
            <w:proofErr w:type="spellEnd"/>
            <w:r w:rsidRPr="001C7060">
              <w:rPr>
                <w:sz w:val="20"/>
              </w:rPr>
              <w:t xml:space="preserve"> gezeigt und ggf. korrigiert oder ergänzt. Das Dokument wird nächste Stunde an alle </w:t>
            </w:r>
            <w:proofErr w:type="spellStart"/>
            <w:r w:rsidRPr="001C7060">
              <w:rPr>
                <w:sz w:val="20"/>
              </w:rPr>
              <w:t>SuS</w:t>
            </w:r>
            <w:proofErr w:type="spellEnd"/>
            <w:r w:rsidRPr="001C7060">
              <w:rPr>
                <w:sz w:val="20"/>
              </w:rPr>
              <w:t xml:space="preserve"> verteilt. </w:t>
            </w:r>
          </w:p>
          <w:p w14:paraId="0979A4AE" w14:textId="27B6367D" w:rsidR="00210B17" w:rsidRPr="001C7060" w:rsidRDefault="00210B17" w:rsidP="006F212E">
            <w:pPr>
              <w:rPr>
                <w:sz w:val="20"/>
              </w:rPr>
            </w:pPr>
            <w:r w:rsidRPr="001C7060">
              <w:rPr>
                <w:sz w:val="20"/>
              </w:rPr>
              <w:t>Hinführung zum Begriff des Reinvermögens: Wie kann der Wert des Unternehmens berechnet werden? Gemeinsame Ermittlung des Reinvermögens</w:t>
            </w:r>
            <w:r w:rsidR="006F212E">
              <w:rPr>
                <w:sz w:val="20"/>
              </w:rPr>
              <w:t>.</w:t>
            </w:r>
          </w:p>
        </w:tc>
        <w:tc>
          <w:tcPr>
            <w:tcW w:w="2126" w:type="dxa"/>
          </w:tcPr>
          <w:p w14:paraId="46415212" w14:textId="77777777" w:rsidR="001C7060" w:rsidRPr="001C7060" w:rsidRDefault="00210B17" w:rsidP="001C7060">
            <w:pPr>
              <w:rPr>
                <w:sz w:val="20"/>
              </w:rPr>
            </w:pPr>
            <w:r w:rsidRPr="001C7060">
              <w:rPr>
                <w:sz w:val="20"/>
              </w:rPr>
              <w:t>Präsentation durch zwei Schüler</w:t>
            </w:r>
          </w:p>
          <w:p w14:paraId="1AAF6F4C" w14:textId="52F64ECF" w:rsidR="00210B17" w:rsidRPr="001C7060" w:rsidRDefault="00210B17" w:rsidP="001C7060">
            <w:pPr>
              <w:rPr>
                <w:sz w:val="20"/>
              </w:rPr>
            </w:pPr>
            <w:r w:rsidRPr="001C7060">
              <w:rPr>
                <w:sz w:val="20"/>
              </w:rPr>
              <w:t>Unterrichtsgespräch</w:t>
            </w:r>
          </w:p>
        </w:tc>
        <w:tc>
          <w:tcPr>
            <w:tcW w:w="1984" w:type="dxa"/>
          </w:tcPr>
          <w:p w14:paraId="10963A74" w14:textId="77777777" w:rsidR="00A94941" w:rsidRDefault="00A94941" w:rsidP="001C7060">
            <w:pPr>
              <w:rPr>
                <w:sz w:val="20"/>
              </w:rPr>
            </w:pPr>
            <w:r>
              <w:rPr>
                <w:sz w:val="20"/>
              </w:rPr>
              <w:t xml:space="preserve">PC mit </w:t>
            </w:r>
            <w:proofErr w:type="spellStart"/>
            <w:r>
              <w:rPr>
                <w:sz w:val="20"/>
              </w:rPr>
              <w:t>Beamer</w:t>
            </w:r>
            <w:proofErr w:type="spellEnd"/>
            <w:r>
              <w:rPr>
                <w:sz w:val="20"/>
              </w:rPr>
              <w:t xml:space="preserve"> </w:t>
            </w:r>
          </w:p>
          <w:p w14:paraId="5EC97644" w14:textId="6E4D3780" w:rsidR="00210B17" w:rsidRPr="001C7060" w:rsidRDefault="00210B17" w:rsidP="001C7060">
            <w:pPr>
              <w:rPr>
                <w:sz w:val="20"/>
              </w:rPr>
            </w:pPr>
            <w:r w:rsidRPr="001C7060">
              <w:rPr>
                <w:sz w:val="20"/>
              </w:rPr>
              <w:t xml:space="preserve">Erwartete </w:t>
            </w:r>
            <w:r w:rsidR="00063800">
              <w:rPr>
                <w:sz w:val="20"/>
              </w:rPr>
              <w:br/>
            </w:r>
            <w:r w:rsidRPr="001C7060">
              <w:rPr>
                <w:sz w:val="20"/>
              </w:rPr>
              <w:t>Schülerlösung</w:t>
            </w:r>
          </w:p>
          <w:p w14:paraId="0B84A298" w14:textId="1AD9D8A2" w:rsidR="00210B17" w:rsidRPr="001C7060" w:rsidRDefault="00210B17" w:rsidP="001C7060">
            <w:pPr>
              <w:rPr>
                <w:sz w:val="20"/>
              </w:rPr>
            </w:pPr>
          </w:p>
        </w:tc>
        <w:tc>
          <w:tcPr>
            <w:tcW w:w="1843" w:type="dxa"/>
          </w:tcPr>
          <w:p w14:paraId="7A5E5CEF" w14:textId="77777777" w:rsidR="00210B17" w:rsidRPr="001C7060" w:rsidRDefault="00210B17" w:rsidP="001C7060">
            <w:pPr>
              <w:rPr>
                <w:sz w:val="20"/>
              </w:rPr>
            </w:pPr>
          </w:p>
        </w:tc>
      </w:tr>
      <w:tr w:rsidR="00210B17" w:rsidRPr="00CA494A" w14:paraId="49CF1215" w14:textId="77777777" w:rsidTr="001C7060">
        <w:tc>
          <w:tcPr>
            <w:tcW w:w="1418" w:type="dxa"/>
          </w:tcPr>
          <w:p w14:paraId="4C8DEEA6" w14:textId="7361528E" w:rsidR="00210B17" w:rsidRDefault="00210B17" w:rsidP="00661161">
            <w:pPr>
              <w:spacing w:before="60" w:after="60"/>
              <w:rPr>
                <w:rFonts w:cs="Arial"/>
                <w:b/>
                <w:bCs/>
                <w:sz w:val="20"/>
                <w:szCs w:val="20"/>
              </w:rPr>
            </w:pPr>
            <w:r>
              <w:rPr>
                <w:rFonts w:cs="Arial"/>
                <w:b/>
                <w:bCs/>
                <w:sz w:val="20"/>
                <w:szCs w:val="20"/>
              </w:rPr>
              <w:t>Reflexion / Rückblick</w:t>
            </w:r>
          </w:p>
        </w:tc>
        <w:tc>
          <w:tcPr>
            <w:tcW w:w="992" w:type="dxa"/>
          </w:tcPr>
          <w:p w14:paraId="5F4A2372" w14:textId="2B04A246" w:rsidR="00210B17" w:rsidRPr="001C7060" w:rsidRDefault="00A94941" w:rsidP="001C7060">
            <w:pPr>
              <w:rPr>
                <w:sz w:val="20"/>
              </w:rPr>
            </w:pPr>
            <w:r>
              <w:rPr>
                <w:sz w:val="20"/>
              </w:rPr>
              <w:t>5 Min.</w:t>
            </w:r>
          </w:p>
        </w:tc>
        <w:tc>
          <w:tcPr>
            <w:tcW w:w="5387" w:type="dxa"/>
          </w:tcPr>
          <w:p w14:paraId="7C0926A0" w14:textId="450F8E7A" w:rsidR="00210B17" w:rsidRPr="001C7060" w:rsidRDefault="00210B17" w:rsidP="006F212E">
            <w:pPr>
              <w:rPr>
                <w:sz w:val="20"/>
              </w:rPr>
            </w:pPr>
            <w:r w:rsidRPr="001C7060">
              <w:rPr>
                <w:sz w:val="20"/>
              </w:rPr>
              <w:t xml:space="preserve">Wie würden sich die </w:t>
            </w:r>
            <w:proofErr w:type="spellStart"/>
            <w:r w:rsidRPr="001C7060">
              <w:rPr>
                <w:sz w:val="20"/>
              </w:rPr>
              <w:t>SuS</w:t>
            </w:r>
            <w:proofErr w:type="spellEnd"/>
            <w:r w:rsidRPr="001C7060">
              <w:rPr>
                <w:sz w:val="20"/>
              </w:rPr>
              <w:t xml:space="preserve"> an </w:t>
            </w:r>
            <w:r w:rsidR="00B345BA">
              <w:rPr>
                <w:sz w:val="20"/>
              </w:rPr>
              <w:t>Marcel</w:t>
            </w:r>
            <w:r w:rsidRPr="001C7060">
              <w:rPr>
                <w:sz w:val="20"/>
              </w:rPr>
              <w:t xml:space="preserve">s Stelle entscheiden? </w:t>
            </w:r>
            <w:r w:rsidR="006F212E">
              <w:rPr>
                <w:sz w:val="20"/>
              </w:rPr>
              <w:t>Lehrende(r) weist darauf hin</w:t>
            </w:r>
            <w:r w:rsidRPr="001C7060">
              <w:rPr>
                <w:sz w:val="20"/>
              </w:rPr>
              <w:t>, dass es weitere Entscheidungskriterien gibt</w:t>
            </w:r>
            <w:r w:rsidR="006F212E">
              <w:rPr>
                <w:sz w:val="20"/>
              </w:rPr>
              <w:t xml:space="preserve">. </w:t>
            </w:r>
            <w:r w:rsidRPr="001C7060">
              <w:rPr>
                <w:sz w:val="20"/>
              </w:rPr>
              <w:t xml:space="preserve">Sammlung </w:t>
            </w:r>
            <w:r w:rsidR="006F212E">
              <w:rPr>
                <w:sz w:val="20"/>
              </w:rPr>
              <w:t xml:space="preserve">der Kriterien </w:t>
            </w:r>
            <w:r w:rsidRPr="001C7060">
              <w:rPr>
                <w:sz w:val="20"/>
              </w:rPr>
              <w:t>auf Flipchart</w:t>
            </w:r>
            <w:r w:rsidR="006F212E">
              <w:rPr>
                <w:sz w:val="20"/>
              </w:rPr>
              <w:t>.</w:t>
            </w:r>
          </w:p>
        </w:tc>
        <w:tc>
          <w:tcPr>
            <w:tcW w:w="2126" w:type="dxa"/>
          </w:tcPr>
          <w:p w14:paraId="061BBD8B" w14:textId="541D836B" w:rsidR="00210B17" w:rsidRPr="001C7060" w:rsidRDefault="00210B17" w:rsidP="001C7060">
            <w:pPr>
              <w:rPr>
                <w:sz w:val="20"/>
              </w:rPr>
            </w:pPr>
            <w:r w:rsidRPr="001C7060">
              <w:rPr>
                <w:sz w:val="20"/>
              </w:rPr>
              <w:t>Unterrichtsgespräch</w:t>
            </w:r>
          </w:p>
        </w:tc>
        <w:tc>
          <w:tcPr>
            <w:tcW w:w="1984" w:type="dxa"/>
          </w:tcPr>
          <w:p w14:paraId="714322E2" w14:textId="2D06CE80" w:rsidR="00210B17" w:rsidRPr="001C7060" w:rsidRDefault="00210B17" w:rsidP="001C7060">
            <w:pPr>
              <w:rPr>
                <w:sz w:val="20"/>
              </w:rPr>
            </w:pPr>
            <w:r w:rsidRPr="001C7060">
              <w:rPr>
                <w:sz w:val="20"/>
              </w:rPr>
              <w:t>Plakat / Flipchart</w:t>
            </w:r>
          </w:p>
        </w:tc>
        <w:tc>
          <w:tcPr>
            <w:tcW w:w="1843" w:type="dxa"/>
          </w:tcPr>
          <w:p w14:paraId="379E2A71" w14:textId="77777777" w:rsidR="00210B17" w:rsidRPr="001C7060" w:rsidRDefault="00210B17" w:rsidP="001C7060">
            <w:pPr>
              <w:rPr>
                <w:sz w:val="20"/>
              </w:rPr>
            </w:pPr>
          </w:p>
        </w:tc>
      </w:tr>
    </w:tbl>
    <w:p w14:paraId="3AC1B251" w14:textId="77777777" w:rsidR="00CA494A" w:rsidRDefault="00CA494A" w:rsidP="00591FB5">
      <w:pPr>
        <w:pStyle w:val="AB"/>
        <w:spacing w:before="240"/>
        <w:jc w:val="both"/>
        <w:rPr>
          <w:sz w:val="32"/>
          <w:szCs w:val="32"/>
          <w:lang w:eastAsia="de-DE"/>
        </w:rPr>
        <w:sectPr w:rsidR="00CA494A" w:rsidSect="00F3793C">
          <w:pgSz w:w="16838" w:h="11906" w:orient="landscape"/>
          <w:pgMar w:top="1417" w:right="1417" w:bottom="1416" w:left="1134" w:header="1701" w:footer="1134" w:gutter="0"/>
          <w:cols w:space="708"/>
          <w:docGrid w:linePitch="360"/>
        </w:sectPr>
      </w:pPr>
    </w:p>
    <w:p w14:paraId="33E293DC" w14:textId="77777777" w:rsidR="00E010E1" w:rsidRDefault="00CA494A" w:rsidP="006F212E">
      <w:pPr>
        <w:pStyle w:val="2-berschrift"/>
      </w:pPr>
      <w:r w:rsidRPr="00CA494A">
        <w:t>Inhaltlich-methodischer Kommentar zum Unterrichtsverlauf</w:t>
      </w:r>
    </w:p>
    <w:p w14:paraId="164F2EE0" w14:textId="77777777" w:rsidR="00E010E1" w:rsidRPr="006F212E" w:rsidRDefault="00E010E1" w:rsidP="006F212E">
      <w:pPr>
        <w:pStyle w:val="2b-Unter-berschrift"/>
      </w:pPr>
      <w:r w:rsidRPr="006F212E">
        <w:t>Bedeutung des Themas für den Unterricht</w:t>
      </w:r>
    </w:p>
    <w:p w14:paraId="708104DE" w14:textId="119A8A35" w:rsidR="00EF1598" w:rsidRDefault="00EF1598" w:rsidP="006F212E">
      <w:pPr>
        <w:pStyle w:val="5-Flietext"/>
      </w:pPr>
      <w:r>
        <w:t xml:space="preserve">Häufig wird das Thema Rechnungswesen für die Schülerinnen und Schüler als abstrakt, wirklichkeitsfremd und „trockener Stoff“ bezeichnet. </w:t>
      </w:r>
      <w:r w:rsidR="009A1C91">
        <w:t xml:space="preserve">Dies liegt nicht zuletzt darin begründet, dass </w:t>
      </w:r>
      <w:r>
        <w:t>den Lernenden die Sinnhaftigkeit dieses Themas</w:t>
      </w:r>
      <w:r w:rsidR="009A1C91">
        <w:t xml:space="preserve"> nicht bewusst ist</w:t>
      </w:r>
      <w:r>
        <w:t xml:space="preserve">. </w:t>
      </w:r>
      <w:r w:rsidR="009A1C91">
        <w:t xml:space="preserve">Zugleich ist das Rechnungswesen aber </w:t>
      </w:r>
      <w:r>
        <w:t xml:space="preserve">ein wichtiges Teilgebiet der Betriebswirtschaft und für ein Unternehmen unerlässlich. </w:t>
      </w:r>
    </w:p>
    <w:p w14:paraId="3E596362" w14:textId="3AD41611" w:rsidR="0011498C" w:rsidRDefault="003F4E2A" w:rsidP="006F212E">
      <w:pPr>
        <w:pStyle w:val="5-Flietext"/>
      </w:pPr>
      <w:r w:rsidRPr="003F4E2A">
        <w:t xml:space="preserve">Um sich möglichst nah an der </w:t>
      </w:r>
      <w:r w:rsidR="00EF1598">
        <w:t xml:space="preserve">beruflichen Lebenswelt </w:t>
      </w:r>
      <w:r w:rsidR="009607D8">
        <w:t>zu orientieren</w:t>
      </w:r>
      <w:r w:rsidRPr="003F4E2A">
        <w:t xml:space="preserve">, wird </w:t>
      </w:r>
      <w:r w:rsidR="009A1C91">
        <w:t xml:space="preserve">im vorliegenden Unterrichtsentwurf </w:t>
      </w:r>
      <w:r w:rsidRPr="003F4E2A">
        <w:t>auf ein fiktives Modellunternehmen („</w:t>
      </w:r>
      <w:r w:rsidR="00EF1598">
        <w:t xml:space="preserve">Brauerei </w:t>
      </w:r>
      <w:proofErr w:type="spellStart"/>
      <w:r w:rsidR="00EE3FFD">
        <w:t>Wahrtins</w:t>
      </w:r>
      <w:proofErr w:type="spellEnd"/>
      <w:r w:rsidRPr="003F4E2A">
        <w:t>“)</w:t>
      </w:r>
      <w:r w:rsidR="009607D8">
        <w:t xml:space="preserve"> </w:t>
      </w:r>
      <w:r w:rsidR="00EF1598">
        <w:t xml:space="preserve">zurückgegriffen. Dieses </w:t>
      </w:r>
      <w:r w:rsidR="009A1C91">
        <w:t xml:space="preserve">bildet den </w:t>
      </w:r>
      <w:r w:rsidR="00EF1598">
        <w:t>roten Faden</w:t>
      </w:r>
      <w:r w:rsidR="009A1C91">
        <w:t>, der sich</w:t>
      </w:r>
      <w:r w:rsidR="00EF1598">
        <w:t xml:space="preserve"> durch die gesamte Unterrichtseinheit</w:t>
      </w:r>
      <w:r w:rsidR="00E1695C">
        <w:t xml:space="preserve"> </w:t>
      </w:r>
      <w:r w:rsidR="009A1C91">
        <w:t>zieht</w:t>
      </w:r>
      <w:r w:rsidR="00EF1598">
        <w:t xml:space="preserve">. </w:t>
      </w:r>
      <w:r w:rsidR="009A1C91">
        <w:t xml:space="preserve">Zugleich </w:t>
      </w:r>
      <w:r w:rsidR="00EF1598">
        <w:t xml:space="preserve">wird </w:t>
      </w:r>
      <w:r w:rsidR="009A1C91">
        <w:t xml:space="preserve">dadurch </w:t>
      </w:r>
      <w:r w:rsidR="00EF1598">
        <w:t>das abstrak</w:t>
      </w:r>
      <w:r w:rsidR="00E1695C">
        <w:t xml:space="preserve">te Thema </w:t>
      </w:r>
      <w:r w:rsidR="00EF1598">
        <w:t xml:space="preserve">Rechnungswesen für die </w:t>
      </w:r>
      <w:proofErr w:type="spellStart"/>
      <w:r w:rsidR="00E75003">
        <w:t>SuS</w:t>
      </w:r>
      <w:proofErr w:type="spellEnd"/>
      <w:r w:rsidR="00EF1598">
        <w:t xml:space="preserve"> realitätsnäher </w:t>
      </w:r>
      <w:r w:rsidR="00E75003">
        <w:t>behandelt</w:t>
      </w:r>
      <w:r w:rsidR="00EF1598">
        <w:t xml:space="preserve">: </w:t>
      </w:r>
      <w:r w:rsidR="009A1C91">
        <w:t xml:space="preserve">Die </w:t>
      </w:r>
      <w:r w:rsidR="00EF1598">
        <w:t xml:space="preserve">Ermittlung des Unternehmenswertes </w:t>
      </w:r>
      <w:r w:rsidR="009A1C91">
        <w:t xml:space="preserve">dient der Beantwortung der </w:t>
      </w:r>
      <w:r w:rsidR="00E75003">
        <w:t xml:space="preserve">sehr </w:t>
      </w:r>
      <w:r w:rsidR="009A1C91">
        <w:t>konkreten Fragestellung</w:t>
      </w:r>
      <w:r w:rsidR="00EF1598">
        <w:t xml:space="preserve">, ob </w:t>
      </w:r>
      <w:r w:rsidR="00A94941">
        <w:t>di</w:t>
      </w:r>
      <w:r w:rsidR="00E75003">
        <w:t xml:space="preserve">e Beispielperson </w:t>
      </w:r>
      <w:r w:rsidR="00B345BA">
        <w:t>Marcel</w:t>
      </w:r>
      <w:r w:rsidR="00E75003">
        <w:t xml:space="preserve"> unter den hier dargestellten Rahmenbedingungen sein </w:t>
      </w:r>
      <w:r w:rsidR="006E69AC">
        <w:t xml:space="preserve">Erbe </w:t>
      </w:r>
      <w:r w:rsidR="00E75003">
        <w:t>antreten sollte</w:t>
      </w:r>
      <w:r w:rsidR="006E69AC">
        <w:t>.</w:t>
      </w:r>
    </w:p>
    <w:p w14:paraId="637154B7" w14:textId="3DFC89A7" w:rsidR="003F4E2A" w:rsidRPr="003F4E2A" w:rsidRDefault="00EF1598" w:rsidP="006F212E">
      <w:pPr>
        <w:pStyle w:val="5-Flietext"/>
      </w:pPr>
      <w:r>
        <w:t xml:space="preserve">An dieser Stelle sei </w:t>
      </w:r>
      <w:r w:rsidR="0011498C">
        <w:t>darauf hingewiesen</w:t>
      </w:r>
      <w:r>
        <w:t xml:space="preserve">, dass </w:t>
      </w:r>
      <w:r w:rsidR="00E75003">
        <w:t xml:space="preserve">sich </w:t>
      </w:r>
      <w:r>
        <w:t xml:space="preserve">der Unternehmenswert </w:t>
      </w:r>
      <w:r w:rsidR="00E75003">
        <w:t xml:space="preserve">natürlich </w:t>
      </w:r>
      <w:r>
        <w:t xml:space="preserve">nicht ausschließlich </w:t>
      </w:r>
      <w:r w:rsidR="00E75003">
        <w:t xml:space="preserve">durch die </w:t>
      </w:r>
      <w:r>
        <w:t xml:space="preserve">Differenz </w:t>
      </w:r>
      <w:r w:rsidR="0011498C">
        <w:t xml:space="preserve">von </w:t>
      </w:r>
      <w:r>
        <w:t>Vermögen und Schul</w:t>
      </w:r>
      <w:r w:rsidR="00E75003">
        <w:t>d</w:t>
      </w:r>
      <w:r>
        <w:t xml:space="preserve">en </w:t>
      </w:r>
      <w:r w:rsidR="00E75003">
        <w:t xml:space="preserve">bestimmt. Auch </w:t>
      </w:r>
      <w:r>
        <w:t xml:space="preserve">andere Kriterien </w:t>
      </w:r>
      <w:r w:rsidR="00E75003">
        <w:t xml:space="preserve">können </w:t>
      </w:r>
      <w:r>
        <w:t xml:space="preserve">ausschlaggebend </w:t>
      </w:r>
      <w:r w:rsidR="00E75003">
        <w:t>sein</w:t>
      </w:r>
      <w:r>
        <w:t xml:space="preserve">. </w:t>
      </w:r>
      <w:r w:rsidR="00E75003">
        <w:t xml:space="preserve">Da es sich an dieser Stelle jedoch um eine einführende Unterrichtsstunde handelt, scheint diese (vorläufig zu treffende) Vereinfachung dennoch sinnvoll und zielführend. </w:t>
      </w:r>
    </w:p>
    <w:p w14:paraId="0DCBEE10" w14:textId="77777777" w:rsidR="003F4E2A" w:rsidRDefault="003F4E2A" w:rsidP="006F212E">
      <w:pPr>
        <w:pStyle w:val="2b-Unter-berschrift"/>
      </w:pPr>
      <w:r>
        <w:t>Einstieg</w:t>
      </w:r>
    </w:p>
    <w:p w14:paraId="63789FC5" w14:textId="68CEBC1A" w:rsidR="00C45334" w:rsidRPr="003F4E2A" w:rsidRDefault="003F4E2A" w:rsidP="006F212E">
      <w:pPr>
        <w:pStyle w:val="5-Flietext"/>
      </w:pPr>
      <w:r w:rsidRPr="003F4E2A">
        <w:t>Der Einstieg in die vorliegende Unterrichtseinheit erfolgt problemorientiert durch ein</w:t>
      </w:r>
      <w:r w:rsidR="00EF1598">
        <w:t xml:space="preserve">e Lernsituation, die sich durch </w:t>
      </w:r>
      <w:r w:rsidR="008A48B7">
        <w:t xml:space="preserve">alle </w:t>
      </w:r>
      <w:r w:rsidR="00EF1598">
        <w:t>drei Unterrichtsstunden zieht und sukzessiv</w:t>
      </w:r>
      <w:r w:rsidR="008A48B7">
        <w:t>e erweitert wird:</w:t>
      </w:r>
      <w:r w:rsidR="00EF1598">
        <w:t xml:space="preserve"> Student </w:t>
      </w:r>
      <w:r w:rsidR="00B345BA">
        <w:t>Marcel</w:t>
      </w:r>
      <w:r w:rsidR="00EF1598">
        <w:t xml:space="preserve"> erhält ein Schreiben des Amtsgerichtes, in dem </w:t>
      </w:r>
      <w:r w:rsidR="008A48B7">
        <w:t xml:space="preserve">ihm das </w:t>
      </w:r>
      <w:r w:rsidR="00EF1598">
        <w:t xml:space="preserve">Erbe seines verstorbenen Onkels – eine Brauerei – </w:t>
      </w:r>
      <w:r w:rsidR="008A48B7">
        <w:t xml:space="preserve">angeboten wird. Er kann das Erbe </w:t>
      </w:r>
      <w:r w:rsidR="00EF1598">
        <w:t>annehmen oder ausschlagen. Da er zur Entscheidung wissen möchte, was das Unternehmen wert ist, in</w:t>
      </w:r>
      <w:r w:rsidR="00E6695E">
        <w:t>formiert er sich in jeder Unterrichtsstunde über verschiedene Aspekte des Rechnungswesens.</w:t>
      </w:r>
    </w:p>
    <w:p w14:paraId="25963F1B" w14:textId="77777777" w:rsidR="006B1ABE" w:rsidRDefault="00CA494A" w:rsidP="006F212E">
      <w:pPr>
        <w:pStyle w:val="2b-Unter-berschrift"/>
      </w:pPr>
      <w:r w:rsidRPr="00CA494A">
        <w:t>Übung</w:t>
      </w:r>
    </w:p>
    <w:p w14:paraId="460E36EA" w14:textId="77777777" w:rsidR="008A48B7" w:rsidRDefault="00E6695E" w:rsidP="006F212E">
      <w:pPr>
        <w:pStyle w:val="5-Flietext"/>
      </w:pPr>
      <w:r>
        <w:t xml:space="preserve">In jeder der drei Unterrichtsstunden erarbeiten die </w:t>
      </w:r>
      <w:proofErr w:type="spellStart"/>
      <w:r w:rsidR="008A48B7">
        <w:t>SuS</w:t>
      </w:r>
      <w:proofErr w:type="spellEnd"/>
      <w:r>
        <w:t xml:space="preserve"> mittels Informationsblättern und konkreten Arbeitsaufträgen einen Aspekt des Rechnungswesens: </w:t>
      </w:r>
    </w:p>
    <w:p w14:paraId="63EA00E3" w14:textId="4FBEC75F" w:rsidR="008A48B7" w:rsidRDefault="00E6695E" w:rsidP="008A48B7">
      <w:pPr>
        <w:pStyle w:val="3-Nummerierung"/>
        <w:numPr>
          <w:ilvl w:val="0"/>
          <w:numId w:val="33"/>
        </w:numPr>
      </w:pPr>
      <w:r>
        <w:t xml:space="preserve">Aufgaben / Bereiche / Begriffe des Rechnungswesens, </w:t>
      </w:r>
    </w:p>
    <w:p w14:paraId="27092E46" w14:textId="030CCB13" w:rsidR="008A48B7" w:rsidRDefault="00E6695E" w:rsidP="008A48B7">
      <w:pPr>
        <w:pStyle w:val="3-Nummerierung"/>
        <w:numPr>
          <w:ilvl w:val="0"/>
          <w:numId w:val="33"/>
        </w:numPr>
      </w:pPr>
      <w:r>
        <w:t xml:space="preserve">Inventur und </w:t>
      </w:r>
    </w:p>
    <w:p w14:paraId="0EBACE22" w14:textId="77777777" w:rsidR="008A48B7" w:rsidRDefault="00E6695E" w:rsidP="008A48B7">
      <w:pPr>
        <w:pStyle w:val="3-Nummerierung"/>
        <w:numPr>
          <w:ilvl w:val="0"/>
          <w:numId w:val="33"/>
        </w:numPr>
      </w:pPr>
      <w:r>
        <w:t xml:space="preserve">Inventar. </w:t>
      </w:r>
    </w:p>
    <w:p w14:paraId="4A1ADED2" w14:textId="77777777" w:rsidR="00DB4F42" w:rsidRDefault="00E6695E" w:rsidP="006F212E">
      <w:pPr>
        <w:pStyle w:val="5-Flietext"/>
      </w:pPr>
      <w:r>
        <w:t xml:space="preserve">Anschließend ermitteln sie das Reinvermögen, um eine abschließende Entscheidung im Erbfall zu treffen. </w:t>
      </w:r>
    </w:p>
    <w:p w14:paraId="315BC047" w14:textId="77777777" w:rsidR="00DB4F42" w:rsidRDefault="00E6695E" w:rsidP="006F212E">
      <w:pPr>
        <w:pStyle w:val="5-Flietext"/>
      </w:pPr>
      <w:r>
        <w:t>Die Erarbeitungsphasen erfolg</w:t>
      </w:r>
      <w:r w:rsidR="00E1695C">
        <w:t>en mittels der Think-Pair-Share- oder Think-Square-Share-Methode</w:t>
      </w:r>
      <w:r>
        <w:t xml:space="preserve">, in dem die </w:t>
      </w:r>
      <w:proofErr w:type="spellStart"/>
      <w:r w:rsidR="00DB4F42">
        <w:t>SuS</w:t>
      </w:r>
      <w:proofErr w:type="spellEnd"/>
      <w:r w:rsidR="00DB4F42">
        <w:t xml:space="preserve"> s</w:t>
      </w:r>
      <w:r>
        <w:t>ich zunächst in Einzelarbeit über einen Aspekt informieren und dazu Fragen beantworten</w:t>
      </w:r>
      <w:r w:rsidR="00DB4F42">
        <w:t>. A</w:t>
      </w:r>
      <w:r>
        <w:t xml:space="preserve">nschließend </w:t>
      </w:r>
      <w:r w:rsidR="00DB4F42">
        <w:t xml:space="preserve">tauschen sie </w:t>
      </w:r>
      <w:r>
        <w:t>sich mit ihrem Partner</w:t>
      </w:r>
      <w:r w:rsidR="00E1695C">
        <w:t xml:space="preserve"> oder innerhalb ihrer Gruppe</w:t>
      </w:r>
      <w:r>
        <w:t xml:space="preserve"> </w:t>
      </w:r>
      <w:r w:rsidR="00DB4F42">
        <w:t xml:space="preserve">aus </w:t>
      </w:r>
      <w:r>
        <w:t xml:space="preserve">und </w:t>
      </w:r>
      <w:r w:rsidR="00DB4F42">
        <w:t xml:space="preserve">erstellen </w:t>
      </w:r>
      <w:r>
        <w:t xml:space="preserve">ein Handlungsprodukt. Die Methode bietet in der Einzelarbeitsphase den Vorteil, dass eine intensive Auseinandersetzung mit dem zu bearbeitenden Inhalt sichergestellt wird und alle Lernenden aktiviert werden. Die Gruppenarbeitsphase fördert eine hohe Schüleraktivität und eine gemeinsame Erarbeitung der schwierigen und abstrakten Thematik. </w:t>
      </w:r>
      <w:r w:rsidR="00DB4F42">
        <w:t xml:space="preserve">Darüber hinaus bietet diese Phase den Vorteil, dass </w:t>
      </w:r>
      <w:r>
        <w:t xml:space="preserve">die Gruppenmitglieder </w:t>
      </w:r>
      <w:r w:rsidR="00DB4F42">
        <w:t xml:space="preserve">sich </w:t>
      </w:r>
      <w:r>
        <w:t>in „Schülersprache“ mit der Thema</w:t>
      </w:r>
      <w:r w:rsidR="00DB4F42">
        <w:t>tik auseinander</w:t>
      </w:r>
      <w:r>
        <w:t xml:space="preserve">setzen </w:t>
      </w:r>
      <w:r w:rsidR="00DB4F42">
        <w:t xml:space="preserve">können </w:t>
      </w:r>
      <w:r>
        <w:t xml:space="preserve">und sich </w:t>
      </w:r>
      <w:r w:rsidR="00DB4F42">
        <w:t xml:space="preserve">innerhalb der Gruppe </w:t>
      </w:r>
      <w:r>
        <w:t xml:space="preserve">gegenseitig helfen. </w:t>
      </w:r>
    </w:p>
    <w:p w14:paraId="5F0CC4A7" w14:textId="4B2FF7EC" w:rsidR="00C45334" w:rsidRPr="003F4E2A" w:rsidRDefault="00DB4F42" w:rsidP="006F212E">
      <w:pPr>
        <w:pStyle w:val="5-Flietext"/>
      </w:pPr>
      <w:r>
        <w:t xml:space="preserve">Zur </w:t>
      </w:r>
      <w:r w:rsidR="00E6695E">
        <w:t xml:space="preserve">Durchführung der Inventur </w:t>
      </w:r>
      <w:r w:rsidR="00464BFF">
        <w:t xml:space="preserve">und </w:t>
      </w:r>
      <w:r w:rsidR="00F20728">
        <w:t xml:space="preserve">der </w:t>
      </w:r>
      <w:r w:rsidR="00E6695E">
        <w:t xml:space="preserve">Erstellung des Inventars stehen </w:t>
      </w:r>
      <w:r>
        <w:t xml:space="preserve">im hier vorliegenden Unterrichtsentwurf </w:t>
      </w:r>
      <w:r w:rsidR="00E6695E">
        <w:t>vorstrukturierte Arbeitsblätter</w:t>
      </w:r>
      <w:r w:rsidR="00E1695C">
        <w:t xml:space="preserve"> </w:t>
      </w:r>
      <w:r w:rsidR="00BE2002">
        <w:t xml:space="preserve">zur Verfügung </w:t>
      </w:r>
      <w:r w:rsidR="00E1695C">
        <w:t>(Strukturhilfe)</w:t>
      </w:r>
      <w:r w:rsidR="00E6695E">
        <w:t xml:space="preserve">. </w:t>
      </w:r>
    </w:p>
    <w:p w14:paraId="07E1254B" w14:textId="77777777" w:rsidR="00C45334" w:rsidRPr="003F4E2A" w:rsidRDefault="00CA494A" w:rsidP="006F212E">
      <w:pPr>
        <w:pStyle w:val="2b-Unter-berschrift"/>
      </w:pPr>
      <w:r w:rsidRPr="00CA494A">
        <w:t>Sicherung</w:t>
      </w:r>
    </w:p>
    <w:p w14:paraId="46FEA299" w14:textId="77777777" w:rsidR="001E4403" w:rsidRDefault="00C45334" w:rsidP="006F212E">
      <w:pPr>
        <w:pStyle w:val="5-Flietext"/>
      </w:pPr>
      <w:r w:rsidRPr="003F4E2A">
        <w:t xml:space="preserve">Die Ergebnisse der </w:t>
      </w:r>
      <w:r w:rsidR="00E6695E">
        <w:t>Partner</w:t>
      </w:r>
      <w:r w:rsidR="001E4403">
        <w:t xml:space="preserve">arbeit </w:t>
      </w:r>
      <w:r w:rsidRPr="003F4E2A">
        <w:t xml:space="preserve">werden durch die </w:t>
      </w:r>
      <w:proofErr w:type="spellStart"/>
      <w:r w:rsidR="001E4403">
        <w:t>SuS</w:t>
      </w:r>
      <w:proofErr w:type="spellEnd"/>
      <w:r w:rsidR="001E4403">
        <w:t xml:space="preserve"> selbst </w:t>
      </w:r>
      <w:r w:rsidRPr="003F4E2A">
        <w:t xml:space="preserve">präsentiert. </w:t>
      </w:r>
      <w:r w:rsidR="00E6695E">
        <w:t xml:space="preserve">Hier werden verschiedene Medien verwendet: </w:t>
      </w:r>
    </w:p>
    <w:p w14:paraId="046B4D6D" w14:textId="77777777" w:rsidR="00F20728" w:rsidRDefault="00F20728" w:rsidP="006F212E">
      <w:pPr>
        <w:pStyle w:val="5-Flietext"/>
      </w:pPr>
      <w:r>
        <w:t>F</w:t>
      </w:r>
      <w:r w:rsidR="00E6695E">
        <w:t>ür die Aufgaben, Bereiche und Begriffe des Rechnungswesens sowi</w:t>
      </w:r>
      <w:r w:rsidR="005F57EA">
        <w:t xml:space="preserve">e zur Durchführung der Inventur </w:t>
      </w:r>
      <w:r>
        <w:t xml:space="preserve">werden Plakate </w:t>
      </w:r>
      <w:r w:rsidR="005F57EA">
        <w:t>erstellt.</w:t>
      </w:r>
      <w:r w:rsidR="00E6695E">
        <w:t xml:space="preserve"> Dies </w:t>
      </w:r>
      <w:r w:rsidR="005B7D34">
        <w:t>bietet</w:t>
      </w:r>
      <w:r w:rsidR="001E4403">
        <w:t xml:space="preserve"> den Vorteil</w:t>
      </w:r>
      <w:r w:rsidR="00E6695E">
        <w:t xml:space="preserve">, dass die Plakate für die Lernenden während der gesamten Unterrichtseinheit sichtbar bleiben. </w:t>
      </w:r>
      <w:r w:rsidR="001E4403">
        <w:t xml:space="preserve">Die </w:t>
      </w:r>
      <w:proofErr w:type="spellStart"/>
      <w:r w:rsidR="001E4403">
        <w:t>SuS</w:t>
      </w:r>
      <w:proofErr w:type="spellEnd"/>
      <w:r w:rsidR="001E4403">
        <w:t xml:space="preserve"> können sich so </w:t>
      </w:r>
      <w:r w:rsidR="005F57EA">
        <w:t xml:space="preserve">bei der </w:t>
      </w:r>
      <w:r w:rsidR="00E6695E">
        <w:t xml:space="preserve">Erstellung des Inventars </w:t>
      </w:r>
      <w:r w:rsidR="001E4403">
        <w:t xml:space="preserve">oder </w:t>
      </w:r>
      <w:r w:rsidR="005F57EA">
        <w:t xml:space="preserve">bei </w:t>
      </w:r>
      <w:r w:rsidR="001E4403">
        <w:t xml:space="preserve">auftretenden </w:t>
      </w:r>
      <w:r w:rsidR="005F57EA">
        <w:t xml:space="preserve">Verständnisproblemen an </w:t>
      </w:r>
      <w:r w:rsidR="001E4403">
        <w:t xml:space="preserve">den </w:t>
      </w:r>
      <w:r w:rsidR="005F57EA">
        <w:t>Plakat</w:t>
      </w:r>
      <w:r w:rsidR="001E4403">
        <w:t>en</w:t>
      </w:r>
      <w:r w:rsidR="005F57EA">
        <w:t xml:space="preserve"> orientieren. </w:t>
      </w:r>
    </w:p>
    <w:p w14:paraId="3FA1F466" w14:textId="5E8166D3" w:rsidR="00CA494A" w:rsidRDefault="00F20728" w:rsidP="00F20728">
      <w:pPr>
        <w:pStyle w:val="5-Flietext"/>
      </w:pPr>
      <w:r>
        <w:t>D</w:t>
      </w:r>
      <w:r w:rsidR="005F57EA" w:rsidRPr="005B7D34">
        <w:t xml:space="preserve">ie Erarbeitung des Inventars einer Schülergruppe am </w:t>
      </w:r>
      <w:proofErr w:type="spellStart"/>
      <w:r w:rsidR="005F57EA" w:rsidRPr="005B7D34">
        <w:t>Beamer</w:t>
      </w:r>
      <w:proofErr w:type="spellEnd"/>
      <w:r w:rsidR="005F57EA" w:rsidRPr="005B7D34">
        <w:t xml:space="preserve"> </w:t>
      </w:r>
      <w:r>
        <w:t xml:space="preserve">dient </w:t>
      </w:r>
      <w:r w:rsidR="005F57EA" w:rsidRPr="005B7D34">
        <w:t xml:space="preserve">dem direkten Vergleich zwischen der Inventurliste an der Pinnwand </w:t>
      </w:r>
      <w:r w:rsidR="00464BFF">
        <w:t xml:space="preserve">(Plakat) </w:t>
      </w:r>
      <w:r w:rsidR="005F57EA" w:rsidRPr="005B7D34">
        <w:t xml:space="preserve">und dem Inventar am </w:t>
      </w:r>
      <w:proofErr w:type="spellStart"/>
      <w:r w:rsidR="005F57EA" w:rsidRPr="005B7D34">
        <w:t>Beamer</w:t>
      </w:r>
      <w:proofErr w:type="spellEnd"/>
      <w:r w:rsidR="005F57EA" w:rsidRPr="005B7D34">
        <w:t>. Des Weiteren spart diese Variante Zeit bei der Sicherung, da die Inhalte nicht erneut aufgeschrieben werden müssen.</w:t>
      </w:r>
      <w:r w:rsidR="005F57EA">
        <w:t xml:space="preserve"> </w:t>
      </w:r>
    </w:p>
    <w:p w14:paraId="4EFAC0DE" w14:textId="14462B30" w:rsidR="00F56398" w:rsidRDefault="00F56398" w:rsidP="00F56398">
      <w:pPr>
        <w:pStyle w:val="2b-Unter-berschrift"/>
      </w:pPr>
      <w:r>
        <w:t>Weiterführende Literaturhinweise</w:t>
      </w:r>
    </w:p>
    <w:p w14:paraId="4E8A6E58" w14:textId="77777777" w:rsidR="00F56398" w:rsidRPr="00F56398" w:rsidRDefault="00F56398" w:rsidP="00F56398">
      <w:pPr>
        <w:autoSpaceDE w:val="0"/>
        <w:autoSpaceDN w:val="0"/>
        <w:adjustRightInd w:val="0"/>
        <w:spacing w:after="0"/>
        <w:jc w:val="both"/>
      </w:pPr>
      <w:r w:rsidRPr="00F56398">
        <w:t xml:space="preserve">Speth et al (2012): BWL mit Rechnungswesen und Controlling, Merkur Verlag </w:t>
      </w:r>
    </w:p>
    <w:p w14:paraId="2FB7FE03" w14:textId="77777777" w:rsidR="00F56398" w:rsidRPr="00F56398" w:rsidRDefault="00F56398" w:rsidP="00F56398">
      <w:pPr>
        <w:autoSpaceDE w:val="0"/>
        <w:autoSpaceDN w:val="0"/>
        <w:adjustRightInd w:val="0"/>
        <w:spacing w:after="0"/>
        <w:jc w:val="both"/>
      </w:pPr>
      <w:r w:rsidRPr="00F56398">
        <w:t>Jank et al (2013): Betriebswirtschaftslehre mit Rechnungswesen, Bildungsverlag Eins</w:t>
      </w:r>
    </w:p>
    <w:p w14:paraId="62F39538" w14:textId="77777777" w:rsidR="00F56398" w:rsidRDefault="00F56398" w:rsidP="00591FB5">
      <w:pPr>
        <w:jc w:val="both"/>
        <w:rPr>
          <w:b/>
        </w:rPr>
      </w:pPr>
    </w:p>
    <w:p w14:paraId="257D82C7" w14:textId="77777777" w:rsidR="005B1C71" w:rsidRDefault="005B1C71" w:rsidP="00591FB5">
      <w:pPr>
        <w:jc w:val="both"/>
        <w:rPr>
          <w:b/>
        </w:rPr>
      </w:pPr>
    </w:p>
    <w:p w14:paraId="0B4F95DE" w14:textId="07351B9A" w:rsidR="005B1C71" w:rsidRDefault="005B1C71" w:rsidP="00591FB5">
      <w:pPr>
        <w:jc w:val="both"/>
        <w:rPr>
          <w:b/>
        </w:rPr>
        <w:sectPr w:rsidR="005B1C71" w:rsidSect="00DD392A">
          <w:headerReference w:type="default" r:id="rId13"/>
          <w:footerReference w:type="default" r:id="rId14"/>
          <w:pgSz w:w="11906" w:h="16838"/>
          <w:pgMar w:top="1417" w:right="1416" w:bottom="1134" w:left="1417" w:header="1701" w:footer="1134" w:gutter="0"/>
          <w:cols w:space="708"/>
          <w:docGrid w:linePitch="360"/>
        </w:sectPr>
      </w:pPr>
      <w:r w:rsidRPr="005B1C71">
        <w:rPr>
          <w:b/>
        </w:rPr>
        <w:t>http://www.wirtschaftundschule.de/unterrichtsmaterialien/unternehmen-markt/unterrichtsentwuerfe/rechnungswesen/</w:t>
      </w:r>
    </w:p>
    <w:p w14:paraId="77164DD8" w14:textId="413A8C5D" w:rsidR="00C758D0" w:rsidRDefault="008F7189" w:rsidP="00591FB5">
      <w:pPr>
        <w:spacing w:before="480" w:after="0"/>
        <w:jc w:val="both"/>
        <w:rPr>
          <w:b/>
          <w:color w:val="004F86"/>
          <w:sz w:val="30"/>
          <w:szCs w:val="30"/>
        </w:rPr>
      </w:pPr>
      <w:r>
        <w:rPr>
          <w:b/>
          <w:color w:val="004F86"/>
          <w:sz w:val="30"/>
          <w:szCs w:val="30"/>
        </w:rPr>
        <w:t>Lern</w:t>
      </w:r>
      <w:r w:rsidR="009825A1">
        <w:rPr>
          <w:b/>
          <w:color w:val="004F86"/>
          <w:sz w:val="30"/>
          <w:szCs w:val="30"/>
        </w:rPr>
        <w:t>situation</w:t>
      </w:r>
      <w:r w:rsidR="002061AB">
        <w:rPr>
          <w:b/>
          <w:color w:val="004F86"/>
          <w:sz w:val="30"/>
          <w:szCs w:val="30"/>
        </w:rPr>
        <w:t xml:space="preserve">: </w:t>
      </w:r>
      <w:r w:rsidR="005F57EA">
        <w:rPr>
          <w:b/>
          <w:color w:val="004F86"/>
          <w:sz w:val="30"/>
          <w:szCs w:val="30"/>
        </w:rPr>
        <w:t>Wie alles begann</w:t>
      </w:r>
      <w:r w:rsidR="002061AB">
        <w:rPr>
          <w:b/>
          <w:color w:val="004F86"/>
          <w:sz w:val="30"/>
          <w:szCs w:val="30"/>
        </w:rPr>
        <w:t>…</w:t>
      </w:r>
    </w:p>
    <w:p w14:paraId="21F02E30" w14:textId="3900C9E4" w:rsidR="00C758D0" w:rsidRDefault="00C758D0" w:rsidP="00591FB5">
      <w:pPr>
        <w:spacing w:line="360" w:lineRule="auto"/>
        <w:jc w:val="both"/>
        <w:rPr>
          <w:sz w:val="28"/>
          <w:szCs w:val="32"/>
        </w:rPr>
      </w:pPr>
      <w:r>
        <w:rPr>
          <w:sz w:val="32"/>
          <w:szCs w:val="32"/>
        </w:rPr>
        <w:br/>
      </w:r>
      <w:r w:rsidR="00B345BA">
        <w:rPr>
          <w:sz w:val="28"/>
          <w:szCs w:val="32"/>
        </w:rPr>
        <w:t>Marcel</w:t>
      </w:r>
      <w:r w:rsidR="005F57EA" w:rsidRPr="00C758D0">
        <w:rPr>
          <w:sz w:val="28"/>
          <w:szCs w:val="32"/>
        </w:rPr>
        <w:t xml:space="preserve"> ist gelernter Industriekaufmann und wohnt zusammen mit sei</w:t>
      </w:r>
      <w:r>
        <w:rPr>
          <w:sz w:val="28"/>
          <w:szCs w:val="32"/>
        </w:rPr>
        <w:t>ner</w:t>
      </w:r>
      <w:r w:rsidR="005F57EA" w:rsidRPr="00C758D0">
        <w:rPr>
          <w:sz w:val="28"/>
          <w:szCs w:val="32"/>
        </w:rPr>
        <w:t xml:space="preserve"> Mitbewohner</w:t>
      </w:r>
      <w:r w:rsidR="00B54AC7" w:rsidRPr="00C758D0">
        <w:rPr>
          <w:sz w:val="28"/>
          <w:szCs w:val="32"/>
        </w:rPr>
        <w:t>in</w:t>
      </w:r>
      <w:r w:rsidR="005F57EA" w:rsidRPr="00C758D0">
        <w:rPr>
          <w:sz w:val="28"/>
          <w:szCs w:val="32"/>
        </w:rPr>
        <w:t xml:space="preserve"> Andre</w:t>
      </w:r>
      <w:r w:rsidR="00B54AC7" w:rsidRPr="00C758D0">
        <w:rPr>
          <w:sz w:val="28"/>
          <w:szCs w:val="32"/>
        </w:rPr>
        <w:t>a</w:t>
      </w:r>
      <w:r w:rsidR="005F57EA" w:rsidRPr="00C758D0">
        <w:rPr>
          <w:sz w:val="28"/>
          <w:szCs w:val="32"/>
        </w:rPr>
        <w:t xml:space="preserve"> in Köln in einer WG. Beide studieren BWL an der Uni Köln. </w:t>
      </w:r>
      <w:r w:rsidR="00B345BA">
        <w:rPr>
          <w:sz w:val="28"/>
          <w:szCs w:val="32"/>
        </w:rPr>
        <w:t>Marcel</w:t>
      </w:r>
      <w:r w:rsidR="005F57EA" w:rsidRPr="00C758D0">
        <w:rPr>
          <w:sz w:val="28"/>
          <w:szCs w:val="32"/>
        </w:rPr>
        <w:t xml:space="preserve"> wird bald seinen Abschluss machen. </w:t>
      </w:r>
    </w:p>
    <w:p w14:paraId="3F825949" w14:textId="15911FFF" w:rsidR="005F57EA" w:rsidRPr="00C758D0" w:rsidRDefault="003775D6" w:rsidP="00591FB5">
      <w:pPr>
        <w:spacing w:line="360" w:lineRule="auto"/>
        <w:jc w:val="both"/>
        <w:rPr>
          <w:sz w:val="28"/>
          <w:szCs w:val="32"/>
        </w:rPr>
      </w:pPr>
      <w:r>
        <w:rPr>
          <w:rFonts w:cs="Arial"/>
          <w:noProof/>
          <w:sz w:val="26"/>
          <w:szCs w:val="26"/>
          <w:lang w:eastAsia="de-DE"/>
        </w:rPr>
        <mc:AlternateContent>
          <mc:Choice Requires="wps">
            <w:drawing>
              <wp:anchor distT="0" distB="0" distL="114300" distR="114300" simplePos="0" relativeHeight="251720704" behindDoc="0" locked="0" layoutInCell="1" allowOverlap="1" wp14:anchorId="04CAB8FC" wp14:editId="3C4D6806">
                <wp:simplePos x="0" y="0"/>
                <wp:positionH relativeFrom="column">
                  <wp:posOffset>3118906</wp:posOffset>
                </wp:positionH>
                <wp:positionV relativeFrom="paragraph">
                  <wp:posOffset>3018721</wp:posOffset>
                </wp:positionV>
                <wp:extent cx="3021002" cy="355277"/>
                <wp:effectExtent l="0" t="0" r="0" b="6985"/>
                <wp:wrapNone/>
                <wp:docPr id="2" name="Textfeld 2"/>
                <wp:cNvGraphicFramePr/>
                <a:graphic xmlns:a="http://schemas.openxmlformats.org/drawingml/2006/main">
                  <a:graphicData uri="http://schemas.microsoft.com/office/word/2010/wordprocessingShape">
                    <wps:wsp>
                      <wps:cNvSpPr txBox="1"/>
                      <wps:spPr>
                        <a:xfrm>
                          <a:off x="0" y="0"/>
                          <a:ext cx="3021002" cy="355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787DC" w14:textId="7066793E" w:rsidR="00DD52D1" w:rsidRPr="00E624D9" w:rsidRDefault="00DD52D1" w:rsidP="004D4EE0">
                            <w:pPr>
                              <w:jc w:val="right"/>
                              <w:rPr>
                                <w:i/>
                                <w:sz w:val="16"/>
                              </w:rPr>
                            </w:pPr>
                            <w:r w:rsidRPr="00E624D9">
                              <w:rPr>
                                <w:i/>
                                <w:sz w:val="16"/>
                              </w:rPr>
                              <w:t xml:space="preserve">Bild: shutterstock.com / </w:t>
                            </w:r>
                            <w:r>
                              <w:rPr>
                                <w:i/>
                                <w:sz w:val="16"/>
                              </w:rPr>
                              <w:t xml:space="preserve">Andrey </w:t>
                            </w:r>
                            <w:r w:rsidRPr="00E624D9">
                              <w:rPr>
                                <w:i/>
                                <w:sz w:val="16"/>
                              </w:rPr>
                              <w:t>Popov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AB8FC" id="_x0000_t202" coordsize="21600,21600" o:spt="202" path="m,l,21600r21600,l21600,xe">
                <v:stroke joinstyle="miter"/>
                <v:path gradientshapeok="t" o:connecttype="rect"/>
              </v:shapetype>
              <v:shape id="_x0000_s1026" type="#_x0000_t202" style="position:absolute;left:0;text-align:left;margin-left:245.6pt;margin-top:237.7pt;width:237.85pt;height:2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" filled="f" stroked="f" strokeweight=".5pt">
                <v:textbox>
                  <w:txbxContent>
                    <w:p w14:paraId="1D4787DC" w14:textId="7066793E" w:rsidR="00DD52D1" w:rsidRPr="00E624D9" w:rsidRDefault="00DD52D1" w:rsidP="004D4EE0">
                      <w:pPr>
                        <w:jc w:val="right"/>
                        <w:rPr>
                          <w:i/>
                          <w:sz w:val="16"/>
                        </w:rPr>
                      </w:pPr>
                      <w:r w:rsidRPr="00E624D9">
                        <w:rPr>
                          <w:i/>
                          <w:sz w:val="16"/>
                        </w:rPr>
                        <w:t xml:space="preserve">Bild: shutterstock.com / </w:t>
                      </w:r>
                      <w:r>
                        <w:rPr>
                          <w:i/>
                          <w:sz w:val="16"/>
                        </w:rPr>
                        <w:t xml:space="preserve">Andrey </w:t>
                      </w:r>
                      <w:r w:rsidRPr="00E624D9">
                        <w:rPr>
                          <w:i/>
                          <w:sz w:val="16"/>
                        </w:rPr>
                        <w:t>Popov</w:t>
                      </w:r>
                    </w:p>
                  </w:txbxContent>
                </v:textbox>
              </v:shape>
            </w:pict>
          </mc:Fallback>
        </mc:AlternateContent>
      </w:r>
      <w:r w:rsidR="00C758D0">
        <w:rPr>
          <w:rFonts w:cs="Arial"/>
          <w:noProof/>
          <w:sz w:val="26"/>
          <w:szCs w:val="26"/>
          <w:lang w:eastAsia="de-DE"/>
        </w:rPr>
        <w:drawing>
          <wp:anchor distT="0" distB="0" distL="114300" distR="114300" simplePos="0" relativeHeight="251719680" behindDoc="1" locked="0" layoutInCell="1" allowOverlap="1" wp14:anchorId="2ED240F1" wp14:editId="7514CD74">
            <wp:simplePos x="0" y="0"/>
            <wp:positionH relativeFrom="column">
              <wp:posOffset>2280285</wp:posOffset>
            </wp:positionH>
            <wp:positionV relativeFrom="paragraph">
              <wp:posOffset>43815</wp:posOffset>
            </wp:positionV>
            <wp:extent cx="3810635" cy="3054350"/>
            <wp:effectExtent l="0" t="0" r="0" b="0"/>
            <wp:wrapTight wrapText="bothSides">
              <wp:wrapPolygon edited="0">
                <wp:start x="0" y="0"/>
                <wp:lineTo x="0" y="21420"/>
                <wp:lineTo x="21488" y="21420"/>
                <wp:lineTo x="21488" y="0"/>
                <wp:lineTo x="0" y="0"/>
              </wp:wrapPolygon>
            </wp:wrapTight>
            <wp:docPr id="3" name="Grafik 3" descr="C:\Users\tschleie\Desktop\shutterstock_1629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shutterstock_16292415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46" r="11634"/>
                    <a:stretch/>
                  </pic:blipFill>
                  <pic:spPr bwMode="auto">
                    <a:xfrm>
                      <a:off x="0" y="0"/>
                      <a:ext cx="3810635" cy="305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7EA" w:rsidRPr="00C758D0">
        <w:rPr>
          <w:sz w:val="28"/>
          <w:szCs w:val="32"/>
        </w:rPr>
        <w:t>Als er gerade über seinen Büchern sitzt und für eine seiner letzten Klausuren lernt, drückt ihm Andre</w:t>
      </w:r>
      <w:r w:rsidR="00B54AC7" w:rsidRPr="00C758D0">
        <w:rPr>
          <w:sz w:val="28"/>
          <w:szCs w:val="32"/>
        </w:rPr>
        <w:t>a</w:t>
      </w:r>
      <w:r w:rsidR="005F57EA" w:rsidRPr="00C758D0">
        <w:rPr>
          <w:sz w:val="28"/>
          <w:szCs w:val="32"/>
        </w:rPr>
        <w:t xml:space="preserve"> einen Brief vom Nachlassgericht Meschede in die Hand. „Hier, war gerade in der Post!“. Es handelt sich um einen Brief „in der Nachlasssache Klaus </w:t>
      </w:r>
      <w:proofErr w:type="spellStart"/>
      <w:r w:rsidR="00EE3FFD" w:rsidRPr="00C758D0">
        <w:rPr>
          <w:sz w:val="28"/>
          <w:szCs w:val="32"/>
        </w:rPr>
        <w:t>Wahrtins</w:t>
      </w:r>
      <w:proofErr w:type="spellEnd"/>
      <w:r w:rsidR="005F57EA" w:rsidRPr="00C758D0">
        <w:rPr>
          <w:sz w:val="28"/>
          <w:szCs w:val="32"/>
        </w:rPr>
        <w:t xml:space="preserve">“. </w:t>
      </w:r>
    </w:p>
    <w:p w14:paraId="762DE9B6" w14:textId="77777777" w:rsidR="003775D6" w:rsidRDefault="003775D6" w:rsidP="00C758D0">
      <w:pPr>
        <w:spacing w:line="360" w:lineRule="auto"/>
        <w:jc w:val="both"/>
        <w:rPr>
          <w:sz w:val="28"/>
          <w:szCs w:val="32"/>
        </w:rPr>
      </w:pPr>
    </w:p>
    <w:p w14:paraId="70BBC2ED" w14:textId="25528A77" w:rsidR="003F7560" w:rsidRPr="00C758D0" w:rsidRDefault="005F57EA" w:rsidP="00C758D0">
      <w:pPr>
        <w:spacing w:line="360" w:lineRule="auto"/>
        <w:jc w:val="both"/>
        <w:rPr>
          <w:rFonts w:cs="Arial"/>
          <w:sz w:val="24"/>
          <w:szCs w:val="26"/>
        </w:rPr>
      </w:pPr>
      <w:r w:rsidRPr="00C758D0">
        <w:rPr>
          <w:sz w:val="28"/>
          <w:szCs w:val="32"/>
        </w:rPr>
        <w:t xml:space="preserve">Klaus </w:t>
      </w:r>
      <w:proofErr w:type="spellStart"/>
      <w:r w:rsidR="00EE3FFD" w:rsidRPr="00C758D0">
        <w:rPr>
          <w:sz w:val="28"/>
          <w:szCs w:val="32"/>
        </w:rPr>
        <w:t>Wahrtins</w:t>
      </w:r>
      <w:proofErr w:type="spellEnd"/>
      <w:r w:rsidR="00691090">
        <w:rPr>
          <w:sz w:val="28"/>
          <w:szCs w:val="32"/>
        </w:rPr>
        <w:t xml:space="preserve"> war der Bruder von </w:t>
      </w:r>
      <w:r w:rsidR="00B345BA">
        <w:rPr>
          <w:sz w:val="28"/>
          <w:szCs w:val="32"/>
        </w:rPr>
        <w:t>Marcel</w:t>
      </w:r>
      <w:r w:rsidR="00E624D9">
        <w:rPr>
          <w:sz w:val="28"/>
          <w:szCs w:val="32"/>
        </w:rPr>
        <w:t>s Mutter. A</w:t>
      </w:r>
      <w:r w:rsidRPr="00C758D0">
        <w:rPr>
          <w:sz w:val="28"/>
          <w:szCs w:val="32"/>
        </w:rPr>
        <w:t xml:space="preserve">llerdings war das Verhältnis zwischen den beiden nicht besonders gut. </w:t>
      </w:r>
      <w:r w:rsidR="00B345BA">
        <w:rPr>
          <w:sz w:val="28"/>
          <w:szCs w:val="32"/>
        </w:rPr>
        <w:t>Marcel</w:t>
      </w:r>
      <w:r w:rsidRPr="00C758D0">
        <w:rPr>
          <w:sz w:val="28"/>
          <w:szCs w:val="32"/>
        </w:rPr>
        <w:t xml:space="preserve"> hat sich aber immer gut mit seinem Patenonkel verstanden, wenn er ihn ab und zu mal auf Familientreffen sah. Klaus war nicht verheiratet und hatte auch keine Kinder. Dennoch ist </w:t>
      </w:r>
      <w:r w:rsidR="00B345BA">
        <w:rPr>
          <w:sz w:val="28"/>
          <w:szCs w:val="32"/>
        </w:rPr>
        <w:t>Marcel</w:t>
      </w:r>
      <w:r w:rsidRPr="00C758D0">
        <w:rPr>
          <w:sz w:val="28"/>
          <w:szCs w:val="32"/>
        </w:rPr>
        <w:t xml:space="preserve"> sehr überrascht, was er da liest… </w:t>
      </w:r>
      <w:r w:rsidR="003F7560" w:rsidRPr="00C758D0">
        <w:rPr>
          <w:rFonts w:cs="Arial"/>
          <w:sz w:val="24"/>
          <w:szCs w:val="26"/>
        </w:rPr>
        <w:br w:type="page"/>
      </w:r>
    </w:p>
    <w:p w14:paraId="6E31E0ED" w14:textId="444C9AE0" w:rsidR="003F7560" w:rsidRDefault="005F57EA" w:rsidP="00591FB5">
      <w:pPr>
        <w:spacing w:before="480" w:after="0"/>
        <w:jc w:val="both"/>
        <w:rPr>
          <w:b/>
          <w:color w:val="004F86"/>
          <w:sz w:val="30"/>
          <w:szCs w:val="30"/>
        </w:rPr>
      </w:pPr>
      <w:r>
        <w:rPr>
          <w:b/>
          <w:color w:val="004F86"/>
          <w:sz w:val="30"/>
          <w:szCs w:val="30"/>
        </w:rPr>
        <w:t>Anschreiben Amtsgericht</w:t>
      </w:r>
    </w:p>
    <w:tbl>
      <w:tblPr>
        <w:tblW w:w="9356" w:type="dxa"/>
        <w:tblLayout w:type="fixed"/>
        <w:tblCellMar>
          <w:left w:w="0" w:type="dxa"/>
          <w:right w:w="0" w:type="dxa"/>
        </w:tblCellMar>
        <w:tblLook w:val="0000" w:firstRow="0" w:lastRow="0" w:firstColumn="0" w:lastColumn="0" w:noHBand="0" w:noVBand="0"/>
      </w:tblPr>
      <w:tblGrid>
        <w:gridCol w:w="4303"/>
        <w:gridCol w:w="5053"/>
      </w:tblGrid>
      <w:tr w:rsidR="008F7189" w:rsidRPr="008F7189" w14:paraId="36E8896E" w14:textId="77777777" w:rsidTr="007311A2">
        <w:trPr>
          <w:trHeight w:hRule="exact" w:val="3414"/>
        </w:trPr>
        <w:tc>
          <w:tcPr>
            <w:tcW w:w="4303" w:type="dxa"/>
            <w:tcBorders>
              <w:top w:val="nil"/>
              <w:left w:val="nil"/>
              <w:bottom w:val="nil"/>
              <w:right w:val="nil"/>
            </w:tcBorders>
          </w:tcPr>
          <w:p w14:paraId="42889548" w14:textId="77777777" w:rsidR="008F7189" w:rsidRPr="008F7189" w:rsidRDefault="008F7189" w:rsidP="008F7189">
            <w:pPr>
              <w:spacing w:after="0" w:line="201" w:lineRule="auto"/>
              <w:rPr>
                <w:rFonts w:ascii="Verdana" w:eastAsia="Times New Roman" w:hAnsi="Verdana" w:cs="Verdana"/>
                <w:spacing w:val="6"/>
                <w:sz w:val="20"/>
                <w:lang w:eastAsia="de-DE"/>
              </w:rPr>
            </w:pPr>
            <w:r w:rsidRPr="008F7189">
              <w:rPr>
                <w:rFonts w:ascii="Verdana" w:eastAsia="Times New Roman" w:hAnsi="Verdana" w:cs="Verdana"/>
                <w:spacing w:val="6"/>
                <w:sz w:val="20"/>
                <w:lang w:eastAsia="de-DE"/>
              </w:rPr>
              <w:t>Amtsgericht Meschede</w:t>
            </w:r>
          </w:p>
          <w:p w14:paraId="0CD3D1E3"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r w:rsidRPr="008F7189">
              <w:rPr>
                <w:rFonts w:ascii="Verdana" w:eastAsia="Times New Roman" w:hAnsi="Verdana" w:cs="Verdana"/>
                <w:spacing w:val="6"/>
                <w:sz w:val="20"/>
                <w:lang w:eastAsia="de-DE"/>
              </w:rPr>
              <w:t xml:space="preserve">- Nachlassgericht – </w:t>
            </w:r>
          </w:p>
          <w:p w14:paraId="3527A611"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4D1AA148"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0B1B8CFD" w14:textId="77777777" w:rsidR="008F7189" w:rsidRPr="008F7189" w:rsidRDefault="008F7189" w:rsidP="008F7189">
            <w:pPr>
              <w:widowControl w:val="0"/>
              <w:spacing w:after="0" w:line="201" w:lineRule="auto"/>
              <w:rPr>
                <w:rFonts w:ascii="Verdana" w:eastAsia="Times New Roman" w:hAnsi="Verdana" w:cs="Verdana"/>
                <w:spacing w:val="6"/>
                <w:sz w:val="20"/>
                <w:lang w:eastAsia="de-DE"/>
              </w:rPr>
            </w:pPr>
          </w:p>
          <w:p w14:paraId="3AFC8FB7" w14:textId="77777777" w:rsidR="008F7189" w:rsidRPr="008F7189" w:rsidRDefault="008F7189" w:rsidP="008F7189">
            <w:pPr>
              <w:widowControl w:val="0"/>
              <w:spacing w:after="0" w:line="201" w:lineRule="auto"/>
              <w:rPr>
                <w:rFonts w:eastAsia="Times New Roman" w:cs="Arial"/>
                <w:sz w:val="10"/>
                <w:szCs w:val="12"/>
                <w:lang w:eastAsia="de-DE"/>
              </w:rPr>
            </w:pPr>
            <w:r w:rsidRPr="008F7189">
              <w:rPr>
                <w:rFonts w:eastAsia="Times New Roman" w:cs="Arial"/>
                <w:sz w:val="10"/>
                <w:szCs w:val="12"/>
                <w:lang w:eastAsia="de-DE"/>
              </w:rPr>
              <w:t>Amtsgericht Meschede, Steinstr. 35, 59872 Meschede</w:t>
            </w:r>
          </w:p>
          <w:p w14:paraId="0622361A" w14:textId="77777777" w:rsidR="008F7189" w:rsidRPr="008F7189" w:rsidRDefault="008F7189" w:rsidP="008F7189">
            <w:pPr>
              <w:widowControl w:val="0"/>
              <w:spacing w:after="0" w:line="201" w:lineRule="auto"/>
              <w:rPr>
                <w:rFonts w:ascii="Tahoma" w:eastAsia="Times New Roman" w:hAnsi="Tahoma" w:cs="Tahoma"/>
                <w:spacing w:val="2"/>
                <w:sz w:val="18"/>
                <w:szCs w:val="20"/>
                <w:u w:val="single"/>
                <w:lang w:eastAsia="de-DE"/>
              </w:rPr>
            </w:pPr>
            <w:r w:rsidRPr="008F7189">
              <w:rPr>
                <w:rFonts w:ascii="Tahoma" w:eastAsia="Times New Roman" w:hAnsi="Tahoma" w:cs="Tahoma"/>
                <w:spacing w:val="2"/>
                <w:sz w:val="18"/>
                <w:szCs w:val="20"/>
                <w:u w:val="single"/>
                <w:lang w:eastAsia="de-DE"/>
              </w:rPr>
              <w:t>Mit Zustellungsurkunde</w:t>
            </w:r>
          </w:p>
          <w:p w14:paraId="69823605" w14:textId="77777777" w:rsidR="008F7189" w:rsidRPr="008F7189" w:rsidRDefault="008F7189" w:rsidP="008F7189">
            <w:pPr>
              <w:spacing w:after="0"/>
              <w:ind w:right="2304"/>
              <w:rPr>
                <w:rFonts w:ascii="Tahoma" w:eastAsia="Times New Roman" w:hAnsi="Tahoma" w:cs="Tahoma"/>
                <w:spacing w:val="2"/>
                <w:sz w:val="18"/>
                <w:szCs w:val="20"/>
                <w:lang w:eastAsia="de-DE"/>
              </w:rPr>
            </w:pPr>
          </w:p>
          <w:p w14:paraId="30F6A633" w14:textId="0C7949BC" w:rsidR="008F7189" w:rsidRPr="00691090" w:rsidRDefault="008F7189" w:rsidP="00691090">
            <w:pPr>
              <w:spacing w:after="0"/>
              <w:ind w:right="2304"/>
              <w:rPr>
                <w:rFonts w:ascii="Tahoma" w:eastAsia="Times New Roman" w:hAnsi="Tahoma" w:cs="Tahoma"/>
                <w:szCs w:val="24"/>
                <w:lang w:eastAsia="de-DE"/>
              </w:rPr>
            </w:pPr>
            <w:r w:rsidRPr="008F7189">
              <w:rPr>
                <w:rFonts w:ascii="Tahoma" w:eastAsia="Times New Roman" w:hAnsi="Tahoma" w:cs="Tahoma"/>
                <w:spacing w:val="2"/>
                <w:sz w:val="18"/>
                <w:szCs w:val="20"/>
                <w:lang w:eastAsia="de-DE"/>
              </w:rPr>
              <w:t>Herr</w:t>
            </w:r>
            <w:r w:rsidR="00BE2002">
              <w:rPr>
                <w:rFonts w:ascii="Tahoma" w:eastAsia="Times New Roman" w:hAnsi="Tahoma" w:cs="Tahoma"/>
                <w:spacing w:val="2"/>
                <w:sz w:val="18"/>
                <w:szCs w:val="20"/>
                <w:lang w:eastAsia="de-DE"/>
              </w:rPr>
              <w:t xml:space="preserve"> </w:t>
            </w:r>
            <w:r w:rsidR="00B345BA">
              <w:rPr>
                <w:rFonts w:ascii="Tahoma" w:eastAsia="Times New Roman" w:hAnsi="Tahoma" w:cs="Tahoma"/>
                <w:spacing w:val="2"/>
                <w:sz w:val="18"/>
                <w:szCs w:val="20"/>
                <w:lang w:eastAsia="de-DE"/>
              </w:rPr>
              <w:t>Marcel</w:t>
            </w:r>
            <w:r w:rsidRPr="008F7189">
              <w:rPr>
                <w:rFonts w:ascii="Tahoma" w:eastAsia="Times New Roman" w:hAnsi="Tahoma" w:cs="Tahoma"/>
                <w:spacing w:val="2"/>
                <w:sz w:val="18"/>
                <w:szCs w:val="20"/>
                <w:lang w:eastAsia="de-DE"/>
              </w:rPr>
              <w:t xml:space="preserve"> Schmidt</w:t>
            </w:r>
            <w:r w:rsidR="00BE2002">
              <w:rPr>
                <w:rFonts w:ascii="Tahoma" w:eastAsia="Times New Roman" w:hAnsi="Tahoma" w:cs="Tahoma"/>
                <w:spacing w:val="2"/>
                <w:sz w:val="18"/>
                <w:szCs w:val="20"/>
                <w:lang w:eastAsia="de-DE"/>
              </w:rPr>
              <w:br/>
            </w:r>
            <w:r w:rsidRPr="008F7189">
              <w:rPr>
                <w:rFonts w:ascii="Tahoma" w:eastAsia="Times New Roman" w:hAnsi="Tahoma" w:cs="Tahoma"/>
                <w:spacing w:val="2"/>
                <w:sz w:val="18"/>
                <w:szCs w:val="20"/>
                <w:lang w:eastAsia="de-DE"/>
              </w:rPr>
              <w:t>Eifelwall 3</w:t>
            </w:r>
            <w:r w:rsidR="00BE2002">
              <w:rPr>
                <w:rFonts w:ascii="Tahoma" w:eastAsia="Times New Roman" w:hAnsi="Tahoma" w:cs="Tahoma"/>
                <w:spacing w:val="2"/>
                <w:sz w:val="18"/>
                <w:szCs w:val="20"/>
                <w:lang w:eastAsia="de-DE"/>
              </w:rPr>
              <w:br/>
            </w:r>
            <w:r w:rsidRPr="008F7189">
              <w:rPr>
                <w:rFonts w:ascii="Tahoma" w:eastAsia="Times New Roman" w:hAnsi="Tahoma" w:cs="Tahoma"/>
                <w:spacing w:val="2"/>
                <w:sz w:val="18"/>
                <w:szCs w:val="20"/>
                <w:lang w:eastAsia="de-DE"/>
              </w:rPr>
              <w:t>50677 Köln</w:t>
            </w:r>
          </w:p>
        </w:tc>
        <w:tc>
          <w:tcPr>
            <w:tcW w:w="5053" w:type="dxa"/>
            <w:tcBorders>
              <w:top w:val="nil"/>
              <w:left w:val="nil"/>
              <w:bottom w:val="nil"/>
              <w:right w:val="nil"/>
            </w:tcBorders>
          </w:tcPr>
          <w:p w14:paraId="06DAFA9E" w14:textId="250848FE"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59872 Meschede, Steinstr. 35</w:t>
            </w:r>
            <w:r w:rsidRPr="008F7189">
              <w:rPr>
                <w:rFonts w:eastAsia="Times New Roman" w:cs="Arial"/>
                <w:sz w:val="12"/>
                <w:szCs w:val="14"/>
                <w:lang w:eastAsia="de-DE"/>
              </w:rPr>
              <w:br/>
              <w:t>Fe</w:t>
            </w:r>
            <w:r w:rsidR="00BE2002">
              <w:rPr>
                <w:rFonts w:eastAsia="Times New Roman" w:cs="Arial"/>
                <w:sz w:val="12"/>
                <w:szCs w:val="14"/>
                <w:lang w:eastAsia="de-DE"/>
              </w:rPr>
              <w:t>rn</w:t>
            </w:r>
            <w:r w:rsidRPr="008F7189">
              <w:rPr>
                <w:rFonts w:eastAsia="Times New Roman" w:cs="Arial"/>
                <w:sz w:val="12"/>
                <w:szCs w:val="14"/>
                <w:lang w:eastAsia="de-DE"/>
              </w:rPr>
              <w:t xml:space="preserve">ruf (Vermittlung): 90 14 - 0, Intern: (914) </w:t>
            </w:r>
            <w:proofErr w:type="spellStart"/>
            <w:r w:rsidRPr="008F7189">
              <w:rPr>
                <w:rFonts w:eastAsia="Times New Roman" w:cs="Arial"/>
                <w:sz w:val="12"/>
                <w:szCs w:val="14"/>
                <w:lang w:eastAsia="de-DE"/>
              </w:rPr>
              <w:t>Apparatnummer</w:t>
            </w:r>
            <w:proofErr w:type="spellEnd"/>
            <w:r w:rsidRPr="008F7189">
              <w:rPr>
                <w:rFonts w:eastAsia="Times New Roman" w:cs="Arial"/>
                <w:sz w:val="12"/>
                <w:szCs w:val="14"/>
                <w:lang w:eastAsia="de-DE"/>
              </w:rPr>
              <w:t>: 44</w:t>
            </w:r>
            <w:r w:rsidRPr="008F7189">
              <w:rPr>
                <w:rFonts w:eastAsia="Times New Roman" w:cs="Arial"/>
                <w:sz w:val="12"/>
                <w:szCs w:val="14"/>
                <w:lang w:eastAsia="de-DE"/>
              </w:rPr>
              <w:br/>
              <w:t>Telefax: (0 30) 90 14 - 61 10</w:t>
            </w:r>
            <w:r w:rsidRPr="008F7189">
              <w:rPr>
                <w:rFonts w:eastAsia="Times New Roman" w:cs="Arial"/>
                <w:sz w:val="12"/>
                <w:szCs w:val="14"/>
                <w:lang w:eastAsia="de-DE"/>
              </w:rPr>
              <w:br/>
            </w:r>
          </w:p>
          <w:p w14:paraId="19CD2371" w14:textId="77777777"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Konto der Justizkasse Meschede:</w:t>
            </w:r>
            <w:r w:rsidRPr="008F7189">
              <w:rPr>
                <w:rFonts w:eastAsia="Times New Roman" w:cs="Arial"/>
                <w:sz w:val="12"/>
                <w:szCs w:val="14"/>
                <w:lang w:eastAsia="de-DE"/>
              </w:rPr>
              <w:br/>
              <w:t>Kto.: 352 108 (Postbank Meschede, BLZ: 100 100 10 )</w:t>
            </w:r>
            <w:r w:rsidRPr="008F7189">
              <w:rPr>
                <w:rFonts w:eastAsia="Times New Roman" w:cs="Arial"/>
                <w:sz w:val="12"/>
                <w:szCs w:val="14"/>
                <w:lang w:eastAsia="de-DE"/>
              </w:rPr>
              <w:br/>
            </w:r>
          </w:p>
          <w:p w14:paraId="6DD567AF" w14:textId="77777777"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Sprechzeiten:</w:t>
            </w:r>
          </w:p>
          <w:p w14:paraId="2EF7A946" w14:textId="49E50EE4" w:rsidR="008F7189" w:rsidRPr="008F7189" w:rsidRDefault="008F7189" w:rsidP="008F7189">
            <w:pPr>
              <w:spacing w:before="36" w:after="0" w:line="199" w:lineRule="auto"/>
              <w:ind w:left="1470"/>
              <w:rPr>
                <w:rFonts w:eastAsia="Times New Roman" w:cs="Arial"/>
                <w:sz w:val="12"/>
                <w:szCs w:val="14"/>
                <w:lang w:eastAsia="de-DE"/>
              </w:rPr>
            </w:pPr>
            <w:r w:rsidRPr="008F7189">
              <w:rPr>
                <w:rFonts w:eastAsia="Times New Roman" w:cs="Arial"/>
                <w:sz w:val="12"/>
                <w:szCs w:val="14"/>
                <w:lang w:eastAsia="de-DE"/>
              </w:rPr>
              <w:t xml:space="preserve">montags bis freitags von 08.30 bis 13.00 Uhr </w:t>
            </w:r>
            <w:r w:rsidR="00BE2002">
              <w:rPr>
                <w:rFonts w:eastAsia="Times New Roman" w:cs="Arial"/>
                <w:sz w:val="12"/>
                <w:szCs w:val="14"/>
                <w:lang w:eastAsia="de-DE"/>
              </w:rPr>
              <w:br/>
            </w:r>
            <w:r w:rsidRPr="008F7189">
              <w:rPr>
                <w:rFonts w:eastAsia="Times New Roman" w:cs="Arial"/>
                <w:sz w:val="12"/>
                <w:szCs w:val="14"/>
                <w:lang w:eastAsia="de-DE"/>
              </w:rPr>
              <w:t>donnerstags zusätzlich von 14.00 bis 15.00 Uhr</w:t>
            </w:r>
          </w:p>
          <w:p w14:paraId="6E25B047" w14:textId="77777777" w:rsidR="008F7189" w:rsidRPr="008F7189" w:rsidRDefault="008F7189" w:rsidP="008F7189">
            <w:pPr>
              <w:spacing w:before="36" w:after="0" w:line="199" w:lineRule="auto"/>
              <w:ind w:left="1470"/>
              <w:rPr>
                <w:rFonts w:eastAsia="Times New Roman" w:cs="Arial"/>
                <w:sz w:val="12"/>
                <w:szCs w:val="14"/>
                <w:lang w:eastAsia="de-DE"/>
              </w:rPr>
            </w:pPr>
          </w:p>
        </w:tc>
      </w:tr>
    </w:tbl>
    <w:p w14:paraId="11ED21B2" w14:textId="77777777" w:rsidR="008F7189" w:rsidRPr="008F7189" w:rsidRDefault="008F7189" w:rsidP="008F7189">
      <w:pPr>
        <w:tabs>
          <w:tab w:val="left" w:pos="4176"/>
          <w:tab w:val="left" w:pos="5817"/>
          <w:tab w:val="left" w:pos="7724"/>
        </w:tabs>
        <w:spacing w:after="0" w:line="192" w:lineRule="auto"/>
        <w:rPr>
          <w:rFonts w:eastAsia="Times New Roman" w:cs="Arial"/>
          <w:sz w:val="12"/>
          <w:szCs w:val="14"/>
          <w:lang w:eastAsia="de-DE"/>
        </w:rPr>
      </w:pPr>
      <w:r w:rsidRPr="008F7189">
        <w:rPr>
          <w:rFonts w:eastAsia="Times New Roman" w:cs="Arial"/>
          <w:sz w:val="12"/>
          <w:szCs w:val="14"/>
          <w:lang w:eastAsia="de-DE"/>
        </w:rPr>
        <w:t>Geschäftszeichen (Bitte stets angeben)</w:t>
      </w:r>
      <w:r w:rsidRPr="008F7189">
        <w:rPr>
          <w:rFonts w:eastAsia="Times New Roman" w:cs="Arial"/>
          <w:sz w:val="12"/>
          <w:szCs w:val="14"/>
          <w:lang w:eastAsia="de-DE"/>
        </w:rPr>
        <w:tab/>
        <w:t>Ihr Zeichen/unser Zeichen</w:t>
      </w:r>
      <w:r w:rsidRPr="008F7189">
        <w:rPr>
          <w:rFonts w:eastAsia="Times New Roman" w:cs="Arial"/>
          <w:sz w:val="12"/>
          <w:szCs w:val="14"/>
          <w:lang w:eastAsia="de-DE"/>
        </w:rPr>
        <w:tab/>
      </w:r>
      <w:r w:rsidRPr="008F7189">
        <w:rPr>
          <w:rFonts w:ascii="Verdana" w:eastAsia="Times New Roman" w:hAnsi="Verdana" w:cs="Verdana"/>
          <w:b/>
          <w:sz w:val="20"/>
          <w:lang w:eastAsia="de-DE"/>
        </w:rPr>
        <w:tab/>
      </w:r>
      <w:r w:rsidRPr="008F7189">
        <w:rPr>
          <w:rFonts w:ascii="Verdana" w:eastAsia="Times New Roman" w:hAnsi="Verdana" w:cs="Verdana"/>
          <w:b/>
          <w:sz w:val="20"/>
          <w:lang w:eastAsia="de-DE"/>
        </w:rPr>
        <w:tab/>
      </w:r>
      <w:r w:rsidRPr="008F7189">
        <w:rPr>
          <w:rFonts w:eastAsia="Times New Roman" w:cs="Arial"/>
          <w:spacing w:val="-2"/>
          <w:sz w:val="12"/>
          <w:szCs w:val="14"/>
          <w:lang w:eastAsia="de-DE"/>
        </w:rPr>
        <w:t>Datum</w:t>
      </w:r>
    </w:p>
    <w:p w14:paraId="5132703F" w14:textId="77777777" w:rsidR="008F7189" w:rsidRPr="008F7189" w:rsidRDefault="008F7189" w:rsidP="008F7189">
      <w:pPr>
        <w:tabs>
          <w:tab w:val="left" w:pos="5657"/>
          <w:tab w:val="left" w:pos="7433"/>
        </w:tabs>
        <w:spacing w:after="0"/>
        <w:rPr>
          <w:rFonts w:ascii="Tahoma" w:eastAsia="Times New Roman" w:hAnsi="Tahoma" w:cs="Tahoma"/>
          <w:b/>
          <w:spacing w:val="2"/>
          <w:sz w:val="14"/>
          <w:szCs w:val="16"/>
          <w:lang w:eastAsia="de-DE"/>
        </w:rPr>
      </w:pPr>
      <w:r w:rsidRPr="008F7189">
        <w:rPr>
          <w:rFonts w:ascii="Tahoma" w:eastAsia="Times New Roman" w:hAnsi="Tahoma" w:cs="Tahoma"/>
          <w:b/>
          <w:spacing w:val="2"/>
          <w:sz w:val="14"/>
          <w:szCs w:val="16"/>
          <w:lang w:eastAsia="de-DE"/>
        </w:rPr>
        <w:t xml:space="preserve">(299 </w:t>
      </w:r>
      <w:proofErr w:type="spellStart"/>
      <w:r w:rsidRPr="008F7189">
        <w:rPr>
          <w:rFonts w:ascii="Tahoma" w:eastAsia="Times New Roman" w:hAnsi="Tahoma" w:cs="Tahoma"/>
          <w:b/>
          <w:spacing w:val="2"/>
          <w:sz w:val="14"/>
          <w:szCs w:val="16"/>
          <w:lang w:eastAsia="de-DE"/>
        </w:rPr>
        <w:t>Nachl</w:t>
      </w:r>
      <w:proofErr w:type="spellEnd"/>
      <w:r w:rsidRPr="008F7189">
        <w:rPr>
          <w:rFonts w:ascii="Tahoma" w:eastAsia="Times New Roman" w:hAnsi="Tahoma" w:cs="Tahoma"/>
          <w:b/>
          <w:spacing w:val="2"/>
          <w:sz w:val="14"/>
          <w:szCs w:val="16"/>
          <w:lang w:eastAsia="de-DE"/>
        </w:rPr>
        <w:t>) 3023 PLs 3160/06 (589/06)                             - /</w:t>
      </w:r>
      <w:proofErr w:type="spellStart"/>
      <w:r w:rsidRPr="008F7189">
        <w:rPr>
          <w:rFonts w:ascii="Tahoma" w:eastAsia="Times New Roman" w:hAnsi="Tahoma" w:cs="Tahoma"/>
          <w:b/>
          <w:spacing w:val="2"/>
          <w:sz w:val="14"/>
          <w:szCs w:val="16"/>
          <w:lang w:eastAsia="de-DE"/>
        </w:rPr>
        <w:t>Br</w:t>
      </w:r>
      <w:proofErr w:type="spellEnd"/>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2"/>
          <w:sz w:val="14"/>
          <w:szCs w:val="16"/>
          <w:lang w:eastAsia="de-DE"/>
        </w:rPr>
        <w:tab/>
      </w:r>
      <w:r w:rsidRPr="008F7189">
        <w:rPr>
          <w:rFonts w:ascii="Tahoma" w:eastAsia="Times New Roman" w:hAnsi="Tahoma" w:cs="Tahoma"/>
          <w:b/>
          <w:spacing w:val="-1"/>
          <w:sz w:val="14"/>
          <w:szCs w:val="16"/>
          <w:lang w:eastAsia="de-DE"/>
        </w:rPr>
        <w:fldChar w:fldCharType="begin"/>
      </w:r>
      <w:r w:rsidRPr="008F7189">
        <w:rPr>
          <w:rFonts w:ascii="Tahoma" w:eastAsia="Times New Roman" w:hAnsi="Tahoma" w:cs="Tahoma"/>
          <w:b/>
          <w:spacing w:val="-1"/>
          <w:sz w:val="14"/>
          <w:szCs w:val="16"/>
          <w:lang w:eastAsia="de-DE"/>
        </w:rPr>
        <w:instrText xml:space="preserve"> TIME \@ "dd.MM.yyyy" </w:instrText>
      </w:r>
      <w:r w:rsidRPr="008F7189">
        <w:rPr>
          <w:rFonts w:ascii="Tahoma" w:eastAsia="Times New Roman" w:hAnsi="Tahoma" w:cs="Tahoma"/>
          <w:b/>
          <w:spacing w:val="-1"/>
          <w:sz w:val="14"/>
          <w:szCs w:val="16"/>
          <w:lang w:eastAsia="de-DE"/>
        </w:rPr>
        <w:fldChar w:fldCharType="separate"/>
      </w:r>
      <w:r w:rsidR="00DD52D1">
        <w:rPr>
          <w:rFonts w:ascii="Tahoma" w:eastAsia="Times New Roman" w:hAnsi="Tahoma" w:cs="Tahoma"/>
          <w:b/>
          <w:noProof/>
          <w:spacing w:val="-1"/>
          <w:sz w:val="14"/>
          <w:szCs w:val="16"/>
          <w:lang w:eastAsia="de-DE"/>
        </w:rPr>
        <w:t>25.10.2017</w:t>
      </w:r>
      <w:r w:rsidRPr="008F7189">
        <w:rPr>
          <w:rFonts w:ascii="Tahoma" w:eastAsia="Times New Roman" w:hAnsi="Tahoma" w:cs="Tahoma"/>
          <w:b/>
          <w:spacing w:val="-1"/>
          <w:sz w:val="14"/>
          <w:szCs w:val="16"/>
          <w:lang w:eastAsia="de-DE"/>
        </w:rPr>
        <w:fldChar w:fldCharType="end"/>
      </w:r>
    </w:p>
    <w:p w14:paraId="1708FEC6" w14:textId="77777777" w:rsidR="008F7189" w:rsidRPr="008F7189" w:rsidRDefault="008F7189" w:rsidP="008F7189">
      <w:pPr>
        <w:tabs>
          <w:tab w:val="left" w:pos="6866"/>
        </w:tabs>
        <w:spacing w:after="0"/>
        <w:ind w:left="5616" w:right="792"/>
        <w:rPr>
          <w:rFonts w:ascii="Tahoma" w:eastAsia="Times New Roman" w:hAnsi="Tahoma" w:cs="Tahoma"/>
          <w:b/>
          <w:spacing w:val="2"/>
          <w:sz w:val="14"/>
          <w:szCs w:val="16"/>
          <w:lang w:eastAsia="de-DE"/>
        </w:rPr>
      </w:pPr>
    </w:p>
    <w:p w14:paraId="5EA25C2E" w14:textId="025628C3" w:rsidR="008F7189" w:rsidRPr="008F7189" w:rsidRDefault="008F7189" w:rsidP="00BE2002">
      <w:pPr>
        <w:tabs>
          <w:tab w:val="left" w:pos="6866"/>
        </w:tabs>
        <w:spacing w:after="0"/>
        <w:ind w:right="792"/>
        <w:rPr>
          <w:rFonts w:eastAsia="Times New Roman" w:cs="Arial"/>
          <w:sz w:val="20"/>
          <w:lang w:eastAsia="de-DE"/>
        </w:rPr>
      </w:pPr>
      <w:r w:rsidRPr="008F7189">
        <w:rPr>
          <w:rFonts w:eastAsia="Times New Roman" w:cs="Arial"/>
          <w:sz w:val="20"/>
          <w:lang w:eastAsia="de-DE"/>
        </w:rPr>
        <w:t>Sehr geehrter Herr Schmidt,</w:t>
      </w:r>
    </w:p>
    <w:p w14:paraId="32CADF27" w14:textId="2C200E23"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 xml:space="preserve">in der Nachlasssache Herr Klaus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geboren am 17.06.1945 in Meschede, verstorben am 28.12.2013 in </w:t>
      </w:r>
      <w:proofErr w:type="spellStart"/>
      <w:r w:rsidRPr="008F7189">
        <w:rPr>
          <w:rFonts w:eastAsia="Times New Roman" w:cs="Arial"/>
          <w:sz w:val="20"/>
          <w:lang w:eastAsia="de-DE"/>
        </w:rPr>
        <w:t>Hefenstein</w:t>
      </w:r>
      <w:proofErr w:type="spellEnd"/>
      <w:r w:rsidRPr="008F7189">
        <w:rPr>
          <w:rFonts w:eastAsia="Times New Roman" w:cs="Arial"/>
          <w:sz w:val="20"/>
          <w:lang w:eastAsia="de-DE"/>
        </w:rPr>
        <w:t xml:space="preserve">, hat das Nachlassgericht das hier hinterlegte Testament vom 25.04.2002 eröffnet. </w:t>
      </w:r>
    </w:p>
    <w:p w14:paraId="47040ABC" w14:textId="5AA2FAB9"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 xml:space="preserve">In diesem Testament hat Herr Klaus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Sie zum Erben seines Unternehmens „Brauerei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GmbH“ bestimmt. Für die Firma Brauerei </w:t>
      </w:r>
      <w:proofErr w:type="spellStart"/>
      <w:r w:rsidR="00EE3FFD">
        <w:rPr>
          <w:rFonts w:eastAsia="Times New Roman" w:cs="Arial"/>
          <w:sz w:val="20"/>
          <w:lang w:eastAsia="de-DE"/>
        </w:rPr>
        <w:t>Wahrtins</w:t>
      </w:r>
      <w:proofErr w:type="spellEnd"/>
      <w:r w:rsidRPr="008F7189">
        <w:rPr>
          <w:rFonts w:eastAsia="Times New Roman" w:cs="Arial"/>
          <w:sz w:val="20"/>
          <w:lang w:eastAsia="de-DE"/>
        </w:rPr>
        <w:t xml:space="preserve"> GmbH bestehen im Handelsregister des Amtsgerichts Meschede folgende Eintragungen:</w:t>
      </w:r>
    </w:p>
    <w:p w14:paraId="10AA54CA" w14:textId="026AEA16" w:rsidR="008F7189" w:rsidRPr="008F7189" w:rsidRDefault="008F7189" w:rsidP="008F7189">
      <w:pPr>
        <w:spacing w:after="0"/>
        <w:rPr>
          <w:rFonts w:ascii="Times New Roman" w:eastAsia="Times New Roman" w:hAnsi="Times New Roman"/>
          <w:color w:val="000000"/>
          <w:sz w:val="18"/>
          <w:szCs w:val="20"/>
          <w:lang w:eastAsia="de-DE"/>
        </w:rPr>
      </w:pPr>
      <w:r w:rsidRPr="008F7189">
        <w:rPr>
          <w:rFonts w:ascii="Times New Roman" w:eastAsia="Times New Roman" w:hAnsi="Times New Roman"/>
          <w:b/>
          <w:bCs/>
          <w:color w:val="000000"/>
          <w:sz w:val="18"/>
          <w:szCs w:val="20"/>
          <w:lang w:eastAsia="de-DE"/>
        </w:rPr>
        <w:t>HRB 104213 B:</w:t>
      </w:r>
      <w:r w:rsidRPr="008F7189">
        <w:rPr>
          <w:rFonts w:ascii="Times New Roman" w:eastAsia="Times New Roman" w:hAnsi="Times New Roman"/>
          <w:color w:val="000000"/>
          <w:sz w:val="18"/>
          <w:szCs w:val="20"/>
          <w:lang w:eastAsia="de-DE"/>
        </w:rPr>
        <w:br/>
        <w:t xml:space="preserve">Brauerei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GmbH</w:t>
      </w:r>
      <w:r w:rsidRPr="008F7189">
        <w:rPr>
          <w:rFonts w:ascii="Times New Roman" w:eastAsia="Times New Roman" w:hAnsi="Times New Roman"/>
          <w:color w:val="000000"/>
          <w:sz w:val="18"/>
          <w:szCs w:val="20"/>
          <w:lang w:eastAsia="de-DE"/>
        </w:rPr>
        <w:br/>
        <w:t>Bahnhofsstr. 3</w:t>
      </w:r>
      <w:r w:rsidR="00BE2002">
        <w:rPr>
          <w:rFonts w:ascii="Times New Roman" w:eastAsia="Times New Roman" w:hAnsi="Times New Roman"/>
          <w:color w:val="000000"/>
          <w:sz w:val="18"/>
          <w:szCs w:val="20"/>
          <w:lang w:eastAsia="de-DE"/>
        </w:rPr>
        <w:br/>
      </w:r>
      <w:r w:rsidRPr="008F7189">
        <w:rPr>
          <w:rFonts w:ascii="Times New Roman" w:eastAsia="Times New Roman" w:hAnsi="Times New Roman"/>
          <w:color w:val="000000"/>
          <w:sz w:val="18"/>
          <w:szCs w:val="20"/>
          <w:lang w:eastAsia="de-DE"/>
        </w:rPr>
        <w:t xml:space="preserve">10555 </w:t>
      </w:r>
      <w:proofErr w:type="spellStart"/>
      <w:r w:rsidRPr="008F7189">
        <w:rPr>
          <w:rFonts w:ascii="Times New Roman" w:eastAsia="Times New Roman" w:hAnsi="Times New Roman"/>
          <w:color w:val="000000"/>
          <w:sz w:val="18"/>
          <w:szCs w:val="20"/>
          <w:lang w:eastAsia="de-DE"/>
        </w:rPr>
        <w:t>Hefenstein</w:t>
      </w:r>
      <w:proofErr w:type="spellEnd"/>
    </w:p>
    <w:p w14:paraId="5CD29029" w14:textId="6DAEC918" w:rsidR="008F7189" w:rsidRPr="008F7189" w:rsidRDefault="008F7189" w:rsidP="008F7189">
      <w:pPr>
        <w:spacing w:after="0"/>
        <w:rPr>
          <w:rFonts w:ascii="Times New Roman" w:eastAsia="Times New Roman" w:hAnsi="Times New Roman"/>
          <w:szCs w:val="24"/>
          <w:lang w:eastAsia="de-DE"/>
        </w:rPr>
      </w:pPr>
      <w:r w:rsidRPr="008F7189">
        <w:rPr>
          <w:rFonts w:ascii="Times New Roman" w:eastAsia="Times New Roman" w:hAnsi="Times New Roman"/>
          <w:color w:val="000000"/>
          <w:sz w:val="18"/>
          <w:szCs w:val="20"/>
          <w:lang w:eastAsia="de-DE"/>
        </w:rPr>
        <w:t xml:space="preserve">Firma: Brauerei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GmbH Sitz: </w:t>
      </w:r>
      <w:proofErr w:type="spellStart"/>
      <w:r w:rsidRPr="008F7189">
        <w:rPr>
          <w:rFonts w:ascii="Times New Roman" w:eastAsia="Times New Roman" w:hAnsi="Times New Roman"/>
          <w:color w:val="000000"/>
          <w:sz w:val="18"/>
          <w:szCs w:val="20"/>
          <w:lang w:eastAsia="de-DE"/>
        </w:rPr>
        <w:t>Hefenstein</w:t>
      </w:r>
      <w:proofErr w:type="spellEnd"/>
      <w:r w:rsidRPr="008F7189">
        <w:rPr>
          <w:rFonts w:ascii="Times New Roman" w:eastAsia="Times New Roman" w:hAnsi="Times New Roman"/>
          <w:color w:val="000000"/>
          <w:sz w:val="18"/>
          <w:szCs w:val="20"/>
          <w:lang w:eastAsia="de-DE"/>
        </w:rPr>
        <w:t xml:space="preserve">. Gegenstand: biologische Herstellung und Vertrieb von Bieren. Stamm- bzw. Grundkapital: 25.000 EUR Vertretungsregelung: Ist ein Geschäftsführer bestellt, so vertritt er die Gesellschaft allein. Sind mehrere Geschäftsführer bestellt, wird die Gesellschaft gemeinschaftlich durch zwei Geschäftsführer oder durch einen Geschäftsführer mit einem Prokuristen vertreten. Einzelvertretungsbefugnis kann erteilt werden. Geschäftsführer: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Klaus *17.06.1945, Meschede; mit der Befugnis die Gesellschaft allein zu vertreten; mit der Befugnis Rechtsgeschäfte mit sich selbst oder als Vertreter Dritter abzuschließen; Rechtsform: Gesellschaft mit beschränkter Haftung; Klaus </w:t>
      </w:r>
      <w:proofErr w:type="spellStart"/>
      <w:r w:rsidR="00EE3FFD">
        <w:rPr>
          <w:rFonts w:ascii="Times New Roman" w:eastAsia="Times New Roman" w:hAnsi="Times New Roman"/>
          <w:color w:val="000000"/>
          <w:sz w:val="18"/>
          <w:szCs w:val="20"/>
          <w:lang w:eastAsia="de-DE"/>
        </w:rPr>
        <w:t>Wahrtins</w:t>
      </w:r>
      <w:proofErr w:type="spellEnd"/>
      <w:r w:rsidRPr="008F7189">
        <w:rPr>
          <w:rFonts w:ascii="Times New Roman" w:eastAsia="Times New Roman" w:hAnsi="Times New Roman"/>
          <w:color w:val="000000"/>
          <w:sz w:val="18"/>
          <w:szCs w:val="20"/>
          <w:lang w:eastAsia="de-DE"/>
        </w:rPr>
        <w:t xml:space="preserve"> ist alleiniger Gesellschafter.</w:t>
      </w:r>
    </w:p>
    <w:p w14:paraId="73CD17CD" w14:textId="52D82EE4"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Die Erbeinsetzung erstreckt sich nicht auf das Privatvermögen des Verstorbenen, hierfür sind testamentarisch andere Erben eingesetzt worden.</w:t>
      </w:r>
    </w:p>
    <w:p w14:paraId="1E1716C0" w14:textId="77777777"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Für die Annahme oder Ausschlagung der Erbschaft besteht eine Frist von 6 Wochen, gerechnet vom Zugang dieses Schreibens. Die Ausschlagung muss gegenüber dem Nachlassgericht entweder zur Niederschrift oder in notariell beglaubigter Form erfolgen.</w:t>
      </w:r>
    </w:p>
    <w:p w14:paraId="37D3AE39" w14:textId="77777777" w:rsidR="008F7189" w:rsidRPr="008F7189" w:rsidRDefault="008F7189" w:rsidP="008F7189">
      <w:pPr>
        <w:spacing w:after="0"/>
        <w:rPr>
          <w:rFonts w:eastAsia="Times New Roman" w:cs="Arial"/>
          <w:sz w:val="20"/>
          <w:lang w:eastAsia="de-DE"/>
        </w:rPr>
      </w:pPr>
      <w:r w:rsidRPr="008F7189">
        <w:rPr>
          <w:rFonts w:eastAsia="Times New Roman" w:cs="Arial"/>
          <w:sz w:val="20"/>
          <w:lang w:eastAsia="de-DE"/>
        </w:rPr>
        <w:t>Hochachtungsvoll</w:t>
      </w:r>
    </w:p>
    <w:p w14:paraId="6817658C" w14:textId="49815C42" w:rsidR="003F7560" w:rsidRDefault="008F7189" w:rsidP="00691090">
      <w:pPr>
        <w:spacing w:before="0" w:after="0"/>
        <w:rPr>
          <w:rFonts w:cs="Arial"/>
          <w:sz w:val="23"/>
          <w:szCs w:val="23"/>
        </w:rPr>
      </w:pPr>
      <w:r w:rsidRPr="008F7189">
        <w:rPr>
          <w:rFonts w:ascii="Vladimir Script" w:eastAsia="Times New Roman" w:hAnsi="Vladimir Script" w:cs="Arial"/>
          <w:b/>
          <w:color w:val="548DD4"/>
          <w:sz w:val="32"/>
          <w:szCs w:val="52"/>
          <w:lang w:eastAsia="de-DE"/>
        </w:rPr>
        <w:t>Braun</w:t>
      </w:r>
      <w:r>
        <w:rPr>
          <w:rFonts w:ascii="Vladimir Script" w:eastAsia="Times New Roman" w:hAnsi="Vladimir Script" w:cs="Arial"/>
          <w:b/>
          <w:color w:val="548DD4"/>
          <w:sz w:val="32"/>
          <w:szCs w:val="52"/>
          <w:lang w:eastAsia="de-DE"/>
        </w:rPr>
        <w:t xml:space="preserve"> </w:t>
      </w:r>
      <w:r w:rsidR="00691090">
        <w:rPr>
          <w:rFonts w:ascii="Vladimir Script" w:eastAsia="Times New Roman" w:hAnsi="Vladimir Script" w:cs="Arial"/>
          <w:b/>
          <w:color w:val="548DD4"/>
          <w:sz w:val="32"/>
          <w:szCs w:val="52"/>
          <w:lang w:eastAsia="de-DE"/>
        </w:rPr>
        <w:br/>
      </w:r>
      <w:r w:rsidRPr="008F7189">
        <w:rPr>
          <w:rFonts w:eastAsia="Times New Roman" w:cs="Arial"/>
          <w:szCs w:val="24"/>
          <w:lang w:eastAsia="de-DE"/>
        </w:rPr>
        <w:t>(Rechtspflegerin)</w:t>
      </w:r>
      <w:r w:rsidR="003F7560">
        <w:rPr>
          <w:rFonts w:cs="Arial"/>
          <w:sz w:val="23"/>
          <w:szCs w:val="23"/>
        </w:rPr>
        <w:br w:type="page"/>
      </w:r>
    </w:p>
    <w:p w14:paraId="4C73B393" w14:textId="4CD1E511" w:rsidR="005F57EA" w:rsidRPr="00691090" w:rsidRDefault="005D3E47" w:rsidP="00691090">
      <w:pPr>
        <w:pStyle w:val="2-berschrift"/>
      </w:pPr>
      <w:r>
        <w:t>Lernsituation</w:t>
      </w:r>
      <w:r w:rsidR="00B637BF">
        <w:t>:</w:t>
      </w:r>
      <w:r>
        <w:t xml:space="preserve"> </w:t>
      </w:r>
      <w:r w:rsidR="005F57EA">
        <w:t xml:space="preserve">Soll </w:t>
      </w:r>
      <w:r w:rsidR="00B345BA">
        <w:t>Marcel</w:t>
      </w:r>
      <w:r w:rsidR="005F57EA">
        <w:t xml:space="preserve"> </w:t>
      </w:r>
      <w:r w:rsidR="00B637BF">
        <w:t xml:space="preserve">das </w:t>
      </w:r>
      <w:r w:rsidR="005F57EA">
        <w:t>Erbe antreten</w:t>
      </w:r>
      <w:r w:rsidR="00B637BF">
        <w:t>?</w:t>
      </w:r>
      <w:r w:rsidR="005F57EA">
        <w:t xml:space="preserve"> –</w:t>
      </w:r>
      <w:r w:rsidR="00B345BA">
        <w:t xml:space="preserve"> Teil 1</w:t>
      </w:r>
    </w:p>
    <w:p w14:paraId="5A40E0AC" w14:textId="1445D9D0" w:rsidR="00E03F27" w:rsidRDefault="00691090" w:rsidP="00B637BF">
      <w:pPr>
        <w:spacing w:line="360" w:lineRule="auto"/>
        <w:jc w:val="both"/>
        <w:rPr>
          <w:sz w:val="28"/>
          <w:szCs w:val="32"/>
        </w:rPr>
      </w:pPr>
      <w:r>
        <w:rPr>
          <w:sz w:val="28"/>
          <w:szCs w:val="32"/>
        </w:rPr>
        <w:br/>
      </w:r>
      <w:r w:rsidR="00B345BA">
        <w:rPr>
          <w:sz w:val="28"/>
          <w:szCs w:val="32"/>
        </w:rPr>
        <w:t>Marcel</w:t>
      </w:r>
      <w:r w:rsidR="005F57EA" w:rsidRPr="00C758D0">
        <w:rPr>
          <w:sz w:val="28"/>
          <w:szCs w:val="32"/>
        </w:rPr>
        <w:t xml:space="preserve"> ist hin und her gerissen. Auf der einen Seite wollte er schon immer ein Unternehmen führen – und dann noch eine Brauerei! </w:t>
      </w:r>
    </w:p>
    <w:p w14:paraId="022C2759" w14:textId="6052B33C" w:rsidR="00E03F27" w:rsidRDefault="00B03E06" w:rsidP="00194898">
      <w:pPr>
        <w:spacing w:line="360" w:lineRule="auto"/>
        <w:rPr>
          <w:sz w:val="28"/>
          <w:szCs w:val="32"/>
        </w:rPr>
      </w:pPr>
      <w:r>
        <w:rPr>
          <w:rFonts w:cs="Arial"/>
          <w:noProof/>
          <w:sz w:val="26"/>
          <w:szCs w:val="26"/>
          <w:lang w:eastAsia="de-DE"/>
        </w:rPr>
        <mc:AlternateContent>
          <mc:Choice Requires="wps">
            <w:drawing>
              <wp:anchor distT="0" distB="0" distL="114300" distR="114300" simplePos="0" relativeHeight="251658240" behindDoc="0" locked="0" layoutInCell="1" allowOverlap="1" wp14:anchorId="5D9657B2" wp14:editId="584C6E57">
                <wp:simplePos x="0" y="0"/>
                <wp:positionH relativeFrom="column">
                  <wp:posOffset>2924971</wp:posOffset>
                </wp:positionH>
                <wp:positionV relativeFrom="paragraph">
                  <wp:posOffset>2655610</wp:posOffset>
                </wp:positionV>
                <wp:extent cx="3020695" cy="354965"/>
                <wp:effectExtent l="0" t="0" r="0" b="6985"/>
                <wp:wrapNone/>
                <wp:docPr id="6" name="Textfeld 6"/>
                <wp:cNvGraphicFramePr/>
                <a:graphic xmlns:a="http://schemas.openxmlformats.org/drawingml/2006/main">
                  <a:graphicData uri="http://schemas.microsoft.com/office/word/2010/wordprocessingShape">
                    <wps:wsp>
                      <wps:cNvSpPr txBox="1"/>
                      <wps:spPr>
                        <a:xfrm>
                          <a:off x="0" y="0"/>
                          <a:ext cx="302069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4BDD5" w14:textId="564F114A" w:rsidR="00DD52D1" w:rsidRPr="00E624D9" w:rsidRDefault="00DD52D1" w:rsidP="00B03E06">
                            <w:pPr>
                              <w:jc w:val="right"/>
                              <w:rPr>
                                <w:i/>
                                <w:sz w:val="16"/>
                              </w:rPr>
                            </w:pPr>
                            <w:r w:rsidRPr="00E624D9">
                              <w:rPr>
                                <w:i/>
                                <w:sz w:val="16"/>
                              </w:rPr>
                              <w:t xml:space="preserve">Bild: shutterstock.com / </w:t>
                            </w:r>
                            <w:proofErr w:type="spellStart"/>
                            <w:r w:rsidRPr="00B03E06">
                              <w:rPr>
                                <w:i/>
                                <w:sz w:val="16"/>
                              </w:rPr>
                              <w:t>Tischenko</w:t>
                            </w:r>
                            <w:proofErr w:type="spellEnd"/>
                            <w:r w:rsidRPr="00B03E06">
                              <w:rPr>
                                <w:i/>
                                <w:sz w:val="16"/>
                              </w:rPr>
                              <w:t xml:space="preserve"> Irina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57B2" id="Textfeld 6" o:spid="_x0000_s1027" type="#_x0000_t202" style="position:absolute;margin-left:230.3pt;margin-top:209.1pt;width:237.85pt;height:2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" filled="f" stroked="f" strokeweight=".5pt">
                <v:textbox>
                  <w:txbxContent>
                    <w:p w14:paraId="1584BDD5" w14:textId="564F114A" w:rsidR="00DD52D1" w:rsidRPr="00E624D9" w:rsidRDefault="00DD52D1" w:rsidP="00B03E06">
                      <w:pPr>
                        <w:jc w:val="right"/>
                        <w:rPr>
                          <w:i/>
                          <w:sz w:val="16"/>
                        </w:rPr>
                      </w:pPr>
                      <w:r w:rsidRPr="00E624D9">
                        <w:rPr>
                          <w:i/>
                          <w:sz w:val="16"/>
                        </w:rPr>
                        <w:t xml:space="preserve">Bild: shutterstock.com / </w:t>
                      </w:r>
                      <w:proofErr w:type="spellStart"/>
                      <w:r w:rsidRPr="00B03E06">
                        <w:rPr>
                          <w:i/>
                          <w:sz w:val="16"/>
                        </w:rPr>
                        <w:t>Tischenko</w:t>
                      </w:r>
                      <w:proofErr w:type="spellEnd"/>
                      <w:r w:rsidRPr="00B03E06">
                        <w:rPr>
                          <w:i/>
                          <w:sz w:val="16"/>
                        </w:rPr>
                        <w:t xml:space="preserve"> Irina</w:t>
                      </w:r>
                    </w:p>
                  </w:txbxContent>
                </v:textbox>
              </v:shape>
            </w:pict>
          </mc:Fallback>
        </mc:AlternateContent>
      </w:r>
      <w:r w:rsidR="00691090" w:rsidRPr="00C758D0">
        <w:rPr>
          <w:noProof/>
          <w:sz w:val="20"/>
          <w:lang w:eastAsia="de-DE"/>
        </w:rPr>
        <w:drawing>
          <wp:anchor distT="0" distB="0" distL="114300" distR="114300" simplePos="0" relativeHeight="251652096" behindDoc="0" locked="0" layoutInCell="1" allowOverlap="1" wp14:anchorId="16815F1D" wp14:editId="65A4DDF8">
            <wp:simplePos x="0" y="0"/>
            <wp:positionH relativeFrom="column">
              <wp:posOffset>1828800</wp:posOffset>
            </wp:positionH>
            <wp:positionV relativeFrom="paragraph">
              <wp:posOffset>82550</wp:posOffset>
            </wp:positionV>
            <wp:extent cx="4100195" cy="2861945"/>
            <wp:effectExtent l="0" t="0" r="0" b="8255"/>
            <wp:wrapSquare wrapText="bothSides"/>
            <wp:docPr id="4"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019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F27">
        <w:rPr>
          <w:sz w:val="28"/>
          <w:szCs w:val="32"/>
        </w:rPr>
        <w:t>„</w:t>
      </w:r>
      <w:r w:rsidR="00691090">
        <w:rPr>
          <w:sz w:val="28"/>
          <w:szCs w:val="32"/>
        </w:rPr>
        <w:t>Die</w:t>
      </w:r>
      <w:r w:rsidR="00E03F27">
        <w:rPr>
          <w:sz w:val="28"/>
          <w:szCs w:val="32"/>
        </w:rPr>
        <w:t xml:space="preserve"> verkaufen </w:t>
      </w:r>
      <w:r w:rsidR="00E03F27">
        <w:rPr>
          <w:sz w:val="28"/>
          <w:szCs w:val="32"/>
        </w:rPr>
        <w:br/>
        <w:t>alkoh</w:t>
      </w:r>
      <w:r w:rsidR="004F5D8E">
        <w:rPr>
          <w:sz w:val="28"/>
          <w:szCs w:val="32"/>
        </w:rPr>
        <w:t>o</w:t>
      </w:r>
      <w:r w:rsidR="00E03F27">
        <w:rPr>
          <w:sz w:val="28"/>
          <w:szCs w:val="32"/>
        </w:rPr>
        <w:t>l</w:t>
      </w:r>
      <w:r w:rsidR="00194898">
        <w:rPr>
          <w:sz w:val="28"/>
          <w:szCs w:val="32"/>
        </w:rPr>
        <w:softHyphen/>
      </w:r>
      <w:r w:rsidR="00E03F27">
        <w:rPr>
          <w:sz w:val="28"/>
          <w:szCs w:val="32"/>
        </w:rPr>
        <w:t xml:space="preserve">freies </w:t>
      </w:r>
      <w:r w:rsidR="005F57EA" w:rsidRPr="00C758D0">
        <w:rPr>
          <w:sz w:val="28"/>
          <w:szCs w:val="32"/>
        </w:rPr>
        <w:t>Bio-Bier</w:t>
      </w:r>
      <w:r w:rsidR="00691090">
        <w:rPr>
          <w:sz w:val="28"/>
          <w:szCs w:val="32"/>
        </w:rPr>
        <w:t xml:space="preserve"> – d</w:t>
      </w:r>
      <w:r w:rsidR="005F57EA" w:rsidRPr="00C758D0">
        <w:rPr>
          <w:sz w:val="28"/>
          <w:szCs w:val="32"/>
        </w:rPr>
        <w:t>as könnte interes</w:t>
      </w:r>
      <w:r w:rsidR="00194898">
        <w:rPr>
          <w:sz w:val="28"/>
          <w:szCs w:val="32"/>
        </w:rPr>
        <w:t>sant werden</w:t>
      </w:r>
      <w:r w:rsidR="00E03F27">
        <w:rPr>
          <w:sz w:val="28"/>
          <w:szCs w:val="32"/>
        </w:rPr>
        <w:t xml:space="preserve">“, denkt sich </w:t>
      </w:r>
      <w:r w:rsidR="00B345BA">
        <w:rPr>
          <w:sz w:val="28"/>
          <w:szCs w:val="32"/>
        </w:rPr>
        <w:t>Marcel</w:t>
      </w:r>
      <w:r w:rsidR="00E03F27">
        <w:rPr>
          <w:sz w:val="28"/>
          <w:szCs w:val="32"/>
        </w:rPr>
        <w:t>.</w:t>
      </w:r>
      <w:r w:rsidR="005F57EA" w:rsidRPr="00C758D0">
        <w:rPr>
          <w:sz w:val="28"/>
          <w:szCs w:val="32"/>
        </w:rPr>
        <w:t xml:space="preserve"> </w:t>
      </w:r>
      <w:r w:rsidR="00691090">
        <w:rPr>
          <w:sz w:val="28"/>
          <w:szCs w:val="32"/>
        </w:rPr>
        <w:t xml:space="preserve">Alkoholfrei und </w:t>
      </w:r>
      <w:r w:rsidR="005F57EA" w:rsidRPr="00C758D0">
        <w:rPr>
          <w:sz w:val="28"/>
          <w:szCs w:val="32"/>
        </w:rPr>
        <w:t xml:space="preserve">Bio ist ja </w:t>
      </w:r>
      <w:proofErr w:type="gramStart"/>
      <w:r w:rsidR="005F57EA" w:rsidRPr="00C758D0">
        <w:rPr>
          <w:sz w:val="28"/>
          <w:szCs w:val="32"/>
        </w:rPr>
        <w:t>zur Zeit</w:t>
      </w:r>
      <w:proofErr w:type="gramEnd"/>
      <w:r w:rsidR="005F57EA" w:rsidRPr="00C758D0">
        <w:rPr>
          <w:sz w:val="28"/>
          <w:szCs w:val="32"/>
        </w:rPr>
        <w:t xml:space="preserve"> voll im Trend! Damit könnte man bestimmt gute Gewinne machen! </w:t>
      </w:r>
    </w:p>
    <w:p w14:paraId="3E1B8FE9" w14:textId="77777777" w:rsidR="00194898" w:rsidRDefault="005F57EA" w:rsidP="00B637BF">
      <w:pPr>
        <w:spacing w:line="360" w:lineRule="auto"/>
        <w:jc w:val="both"/>
        <w:rPr>
          <w:sz w:val="28"/>
          <w:szCs w:val="32"/>
        </w:rPr>
      </w:pPr>
      <w:r w:rsidRPr="00C758D0">
        <w:rPr>
          <w:sz w:val="28"/>
          <w:szCs w:val="32"/>
        </w:rPr>
        <w:t xml:space="preserve">Aber eigentlich hat er doch gar keine Ahnung, </w:t>
      </w:r>
      <w:r w:rsidR="00E03F27">
        <w:rPr>
          <w:sz w:val="28"/>
          <w:szCs w:val="32"/>
        </w:rPr>
        <w:t>wie man ein Unternehmen leitet.</w:t>
      </w:r>
      <w:r w:rsidRPr="00C758D0">
        <w:rPr>
          <w:sz w:val="28"/>
          <w:szCs w:val="32"/>
        </w:rPr>
        <w:t xml:space="preserve"> </w:t>
      </w:r>
      <w:r w:rsidR="00E03F27">
        <w:rPr>
          <w:sz w:val="28"/>
          <w:szCs w:val="32"/>
        </w:rPr>
        <w:t xml:space="preserve">Er </w:t>
      </w:r>
      <w:r w:rsidR="00194898">
        <w:rPr>
          <w:sz w:val="28"/>
          <w:szCs w:val="32"/>
        </w:rPr>
        <w:t>hat bislang ja noch nicht einmal sein</w:t>
      </w:r>
      <w:r w:rsidRPr="00C758D0">
        <w:rPr>
          <w:sz w:val="28"/>
          <w:szCs w:val="32"/>
        </w:rPr>
        <w:t xml:space="preserve"> Studium</w:t>
      </w:r>
      <w:r w:rsidR="00E03F27">
        <w:rPr>
          <w:sz w:val="28"/>
          <w:szCs w:val="32"/>
        </w:rPr>
        <w:t xml:space="preserve"> </w:t>
      </w:r>
      <w:r w:rsidR="00194898">
        <w:rPr>
          <w:sz w:val="28"/>
          <w:szCs w:val="32"/>
        </w:rPr>
        <w:t>abgeschlossen.</w:t>
      </w:r>
      <w:r w:rsidRPr="00C758D0">
        <w:rPr>
          <w:sz w:val="28"/>
          <w:szCs w:val="32"/>
        </w:rPr>
        <w:t xml:space="preserve"> </w:t>
      </w:r>
      <w:r w:rsidR="00194898">
        <w:rPr>
          <w:sz w:val="28"/>
          <w:szCs w:val="32"/>
        </w:rPr>
        <w:t>Und v</w:t>
      </w:r>
      <w:r w:rsidRPr="00C758D0">
        <w:rPr>
          <w:sz w:val="28"/>
          <w:szCs w:val="32"/>
        </w:rPr>
        <w:t xml:space="preserve">ielleicht ist das Unternehmen hoch verschuldet?! </w:t>
      </w:r>
    </w:p>
    <w:p w14:paraId="384A7790" w14:textId="3E49416D" w:rsidR="005F57EA" w:rsidRPr="00E03F27" w:rsidRDefault="005F57EA" w:rsidP="00B637BF">
      <w:pPr>
        <w:spacing w:line="360" w:lineRule="auto"/>
        <w:jc w:val="both"/>
        <w:rPr>
          <w:sz w:val="28"/>
          <w:szCs w:val="32"/>
        </w:rPr>
      </w:pPr>
      <w:r w:rsidRPr="00C758D0">
        <w:rPr>
          <w:sz w:val="28"/>
          <w:szCs w:val="32"/>
        </w:rPr>
        <w:t>Er spricht mit Andre</w:t>
      </w:r>
      <w:r w:rsidR="00E03F27">
        <w:rPr>
          <w:sz w:val="28"/>
          <w:szCs w:val="32"/>
        </w:rPr>
        <w:t>a</w:t>
      </w:r>
      <w:r w:rsidRPr="00C758D0">
        <w:rPr>
          <w:sz w:val="28"/>
          <w:szCs w:val="32"/>
        </w:rPr>
        <w:t xml:space="preserve"> über seine Lage. „Bevor du dir so viele Gedanken machst, würde ich mich erst einmal über den Wert des Unternehmens informieren“</w:t>
      </w:r>
      <w:r w:rsidR="00E03F27">
        <w:rPr>
          <w:sz w:val="28"/>
          <w:szCs w:val="32"/>
        </w:rPr>
        <w:t>,</w:t>
      </w:r>
      <w:r w:rsidRPr="00C758D0">
        <w:rPr>
          <w:sz w:val="28"/>
          <w:szCs w:val="32"/>
        </w:rPr>
        <w:t xml:space="preserve"> rät ihm Andre</w:t>
      </w:r>
      <w:r w:rsidR="00E03F27">
        <w:rPr>
          <w:sz w:val="28"/>
          <w:szCs w:val="32"/>
        </w:rPr>
        <w:t>a</w:t>
      </w:r>
      <w:r w:rsidRPr="00C758D0">
        <w:rPr>
          <w:sz w:val="28"/>
          <w:szCs w:val="32"/>
        </w:rPr>
        <w:t>. „</w:t>
      </w:r>
      <w:proofErr w:type="spellStart"/>
      <w:r w:rsidRPr="00C758D0">
        <w:rPr>
          <w:sz w:val="28"/>
          <w:szCs w:val="32"/>
        </w:rPr>
        <w:t>Mmmh</w:t>
      </w:r>
      <w:proofErr w:type="spellEnd"/>
      <w:r w:rsidRPr="00C758D0">
        <w:rPr>
          <w:sz w:val="28"/>
          <w:szCs w:val="32"/>
        </w:rPr>
        <w:t>, einfach schätzen</w:t>
      </w:r>
      <w:r w:rsidR="00194898">
        <w:rPr>
          <w:sz w:val="28"/>
          <w:szCs w:val="32"/>
        </w:rPr>
        <w:t xml:space="preserve"> </w:t>
      </w:r>
      <w:proofErr w:type="gramStart"/>
      <w:r w:rsidR="00194898">
        <w:rPr>
          <w:sz w:val="28"/>
          <w:szCs w:val="32"/>
        </w:rPr>
        <w:t>... ?</w:t>
      </w:r>
      <w:proofErr w:type="gramEnd"/>
      <w:r w:rsidR="00194898">
        <w:rPr>
          <w:sz w:val="28"/>
          <w:szCs w:val="32"/>
        </w:rPr>
        <w:t xml:space="preserve">“, grübelt </w:t>
      </w:r>
      <w:r w:rsidR="00B345BA">
        <w:rPr>
          <w:sz w:val="28"/>
          <w:szCs w:val="32"/>
        </w:rPr>
        <w:t>Marcel</w:t>
      </w:r>
      <w:r w:rsidR="00194898">
        <w:rPr>
          <w:sz w:val="28"/>
          <w:szCs w:val="32"/>
        </w:rPr>
        <w:t xml:space="preserve">. </w:t>
      </w:r>
      <w:r w:rsidRPr="00C758D0">
        <w:rPr>
          <w:sz w:val="28"/>
          <w:szCs w:val="32"/>
        </w:rPr>
        <w:t>„</w:t>
      </w:r>
      <w:r w:rsidR="00194898">
        <w:rPr>
          <w:sz w:val="28"/>
          <w:szCs w:val="32"/>
        </w:rPr>
        <w:t xml:space="preserve">Oh, </w:t>
      </w:r>
      <w:r w:rsidR="00B345BA">
        <w:rPr>
          <w:sz w:val="28"/>
          <w:szCs w:val="32"/>
        </w:rPr>
        <w:t>Marcel</w:t>
      </w:r>
      <w:r w:rsidR="00194898">
        <w:rPr>
          <w:sz w:val="28"/>
          <w:szCs w:val="32"/>
        </w:rPr>
        <w:t>! W</w:t>
      </w:r>
      <w:r w:rsidRPr="00C758D0">
        <w:rPr>
          <w:sz w:val="28"/>
          <w:szCs w:val="32"/>
        </w:rPr>
        <w:t xml:space="preserve">ir hatten doch im 1. Semester eine Vorlesung zum Rechnungswesen. Lies </w:t>
      </w:r>
      <w:r w:rsidR="00194898">
        <w:rPr>
          <w:sz w:val="28"/>
          <w:szCs w:val="32"/>
        </w:rPr>
        <w:t>Dir</w:t>
      </w:r>
      <w:r w:rsidRPr="00C758D0">
        <w:rPr>
          <w:sz w:val="28"/>
          <w:szCs w:val="32"/>
        </w:rPr>
        <w:t xml:space="preserve"> doch erst</w:t>
      </w:r>
      <w:r w:rsidR="00E03F27">
        <w:rPr>
          <w:sz w:val="28"/>
          <w:szCs w:val="32"/>
        </w:rPr>
        <w:t xml:space="preserve"> </w:t>
      </w:r>
      <w:r w:rsidRPr="00C758D0">
        <w:rPr>
          <w:sz w:val="28"/>
          <w:szCs w:val="32"/>
        </w:rPr>
        <w:t xml:space="preserve">mal </w:t>
      </w:r>
      <w:r w:rsidR="00194898">
        <w:rPr>
          <w:sz w:val="28"/>
          <w:szCs w:val="32"/>
        </w:rPr>
        <w:t xml:space="preserve">die Unterlagen aus der damaligen Vorlesung durch und komm wieder </w:t>
      </w:r>
      <w:r w:rsidRPr="00C758D0">
        <w:rPr>
          <w:sz w:val="28"/>
          <w:szCs w:val="32"/>
        </w:rPr>
        <w:t xml:space="preserve">in die Thematik </w:t>
      </w:r>
      <w:r w:rsidR="00194898">
        <w:rPr>
          <w:sz w:val="28"/>
          <w:szCs w:val="32"/>
        </w:rPr>
        <w:t>r</w:t>
      </w:r>
      <w:r w:rsidR="00B345BA">
        <w:rPr>
          <w:sz w:val="28"/>
          <w:szCs w:val="32"/>
        </w:rPr>
        <w:t>ein. Dann siehst du weiter…</w:t>
      </w:r>
      <w:r w:rsidRPr="00C758D0">
        <w:rPr>
          <w:sz w:val="28"/>
          <w:szCs w:val="32"/>
        </w:rPr>
        <w:t>“</w:t>
      </w:r>
      <w:r w:rsidR="00194898">
        <w:rPr>
          <w:sz w:val="28"/>
          <w:szCs w:val="32"/>
        </w:rPr>
        <w:t>.</w:t>
      </w:r>
      <w:r w:rsidR="00B03E06" w:rsidRPr="00B03E06">
        <w:rPr>
          <w:rFonts w:cs="Arial"/>
          <w:noProof/>
          <w:sz w:val="26"/>
          <w:szCs w:val="26"/>
          <w:lang w:eastAsia="de-DE"/>
        </w:rPr>
        <w:t xml:space="preserve"> </w:t>
      </w:r>
    </w:p>
    <w:p w14:paraId="36F1AEB7" w14:textId="11FE5225" w:rsidR="003F7560" w:rsidRDefault="00BE05AB" w:rsidP="00591FB5">
      <w:pPr>
        <w:spacing w:before="480" w:after="0"/>
        <w:jc w:val="both"/>
        <w:rPr>
          <w:b/>
          <w:color w:val="004F86"/>
          <w:sz w:val="30"/>
          <w:szCs w:val="30"/>
        </w:rPr>
      </w:pPr>
      <w:r>
        <w:rPr>
          <w:rFonts w:cs="Arial"/>
          <w:b/>
          <w:u w:val="single"/>
        </w:rPr>
        <w:br w:type="column"/>
      </w:r>
      <w:r w:rsidR="006D45FD" w:rsidRPr="006D45FD">
        <w:rPr>
          <w:b/>
          <w:color w:val="004F86"/>
          <w:sz w:val="30"/>
          <w:szCs w:val="30"/>
        </w:rPr>
        <w:t xml:space="preserve">Informationsblatt: </w:t>
      </w:r>
      <w:r w:rsidR="005F57EA">
        <w:rPr>
          <w:b/>
          <w:color w:val="004F86"/>
          <w:sz w:val="30"/>
          <w:szCs w:val="30"/>
        </w:rPr>
        <w:t>Aufgaben des Rechnungswesens</w:t>
      </w:r>
    </w:p>
    <w:p w14:paraId="670E8B7C" w14:textId="77777777" w:rsidR="005F57EA" w:rsidRDefault="005F57EA"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5389CB65" wp14:editId="25988190">
                <wp:extent cx="5746123" cy="1811215"/>
                <wp:effectExtent l="0" t="0" r="19685" b="177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3759AFC0" w14:textId="77777777" w:rsidR="00DD52D1" w:rsidRPr="0015656C" w:rsidRDefault="00DD52D1" w:rsidP="005F57EA">
                            <w:pPr>
                              <w:spacing w:after="0"/>
                              <w:jc w:val="center"/>
                              <w:rPr>
                                <w:rFonts w:cs="Arial"/>
                                <w:b/>
                                <w:sz w:val="24"/>
                                <w:szCs w:val="24"/>
                              </w:rPr>
                            </w:pPr>
                            <w:r w:rsidRPr="0015656C">
                              <w:rPr>
                                <w:rFonts w:cs="Arial"/>
                                <w:b/>
                                <w:sz w:val="24"/>
                                <w:szCs w:val="24"/>
                              </w:rPr>
                              <w:t>Arbeitsauftrag:</w:t>
                            </w:r>
                          </w:p>
                          <w:p w14:paraId="14A367A1" w14:textId="7D592035"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5389CB65" id="Textfeld 2" o:spid="_x0000_s1028"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">
                <v:textbox>
                  <w:txbxContent>
                    <w:p w14:paraId="3759AFC0" w14:textId="77777777" w:rsidR="00DD52D1" w:rsidRPr="0015656C" w:rsidRDefault="00DD52D1" w:rsidP="005F57EA">
                      <w:pPr>
                        <w:spacing w:after="0"/>
                        <w:jc w:val="center"/>
                        <w:rPr>
                          <w:rFonts w:cs="Arial"/>
                          <w:b/>
                          <w:sz w:val="24"/>
                          <w:szCs w:val="24"/>
                        </w:rPr>
                      </w:pPr>
                      <w:r w:rsidRPr="0015656C">
                        <w:rPr>
                          <w:rFonts w:cs="Arial"/>
                          <w:b/>
                          <w:sz w:val="24"/>
                          <w:szCs w:val="24"/>
                        </w:rPr>
                        <w:t>Arbeitsauftrag:</w:t>
                      </w:r>
                    </w:p>
                    <w:p w14:paraId="14A367A1" w14:textId="7D592035"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v:textbox>
                <w10:anchorlock/>
              </v:shape>
            </w:pict>
          </mc:Fallback>
        </mc:AlternateContent>
      </w:r>
    </w:p>
    <w:p w14:paraId="15181ADC" w14:textId="33A9F1B2" w:rsidR="002578F3" w:rsidRDefault="00B803D3" w:rsidP="002578F3">
      <w:pPr>
        <w:pStyle w:val="5-Flietext"/>
      </w:pPr>
      <w:r>
        <w:br/>
      </w:r>
      <w:r w:rsidR="005F57EA" w:rsidRPr="00FB4F89">
        <w:rPr>
          <w:b/>
        </w:rPr>
        <w:t>Geld- und Güterströme</w:t>
      </w:r>
      <w:r w:rsidR="005F57EA">
        <w:t xml:space="preserve"> verändern laufend die </w:t>
      </w:r>
      <w:r w:rsidR="005F57EA" w:rsidRPr="00FB4F89">
        <w:t>Zusammensetzung und Höhe der Vermögensgegenstände und der Schulden</w:t>
      </w:r>
      <w:r w:rsidR="006D4419" w:rsidRPr="00FB4F89">
        <w:t xml:space="preserve"> </w:t>
      </w:r>
      <w:r w:rsidR="006D4419">
        <w:t>in einem Unternehmen</w:t>
      </w:r>
      <w:r w:rsidR="005F57EA">
        <w:t xml:space="preserve">. Über die Ursachen, die Art und den Umfang der Veränderungen des Vermögens und der Schulden muss die Unternehmensleitung zuverlässige Informationen (Daten) erhalten. </w:t>
      </w:r>
    </w:p>
    <w:p w14:paraId="67E05DF0" w14:textId="2D4C6F1C" w:rsidR="002578F3"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1DCC217F" w14:textId="2580B65A" w:rsidR="005F57EA" w:rsidRDefault="005F57EA" w:rsidP="002578F3">
      <w:pPr>
        <w:pStyle w:val="5-Flietext"/>
      </w:pPr>
      <w:r>
        <w:t xml:space="preserve">Der Geschäftsführer überlegt, eine neue Maschine zum ökologischen Brauen des Bieres zu kaufen. </w:t>
      </w:r>
      <w:r w:rsidR="006D4419">
        <w:t xml:space="preserve">Kann sich die Brauerei </w:t>
      </w:r>
      <w:r>
        <w:t xml:space="preserve">diese Investition </w:t>
      </w:r>
      <w:r w:rsidR="006D4419">
        <w:t xml:space="preserve">überhaupt </w:t>
      </w:r>
      <w:r>
        <w:t xml:space="preserve">erlauben? </w:t>
      </w:r>
    </w:p>
    <w:p w14:paraId="67DBC4FE" w14:textId="1179427D" w:rsidR="005F57EA" w:rsidRPr="0015656C" w:rsidRDefault="0080397E" w:rsidP="002578F3">
      <w:pPr>
        <w:pStyle w:val="5-Flietext"/>
        <w:ind w:left="851" w:hanging="851"/>
        <w:rPr>
          <w:i/>
        </w:rPr>
      </w:pPr>
      <w:r>
        <w:rPr>
          <w:i/>
        </w:rPr>
        <w:t>Frage</w:t>
      </w:r>
      <w:r w:rsidR="005F57EA" w:rsidRPr="0015656C">
        <w:rPr>
          <w:i/>
        </w:rPr>
        <w:t xml:space="preserve"> 1</w:t>
      </w:r>
      <w:r w:rsidR="006D4419">
        <w:rPr>
          <w:i/>
        </w:rPr>
        <w:t xml:space="preserve">: </w:t>
      </w:r>
      <w:r w:rsidR="005F57EA" w:rsidRPr="0015656C">
        <w:rPr>
          <w:i/>
        </w:rPr>
        <w:t xml:space="preserve">Fällt </w:t>
      </w:r>
      <w:r>
        <w:rPr>
          <w:i/>
        </w:rPr>
        <w:t>D</w:t>
      </w:r>
      <w:r w:rsidR="005F57EA" w:rsidRPr="0015656C">
        <w:rPr>
          <w:i/>
        </w:rPr>
        <w:t>ir ein weiteres Beispiel ein</w:t>
      </w:r>
      <w:r w:rsidR="006D4419">
        <w:rPr>
          <w:i/>
        </w:rPr>
        <w:t>, wo die Geschäftsführung zuverlässige Informationen aus dem Rechnungswesen benötigt</w:t>
      </w:r>
      <w:r w:rsidR="005F57EA" w:rsidRPr="0015656C">
        <w:rPr>
          <w:i/>
        </w:rPr>
        <w:t xml:space="preserve">? </w:t>
      </w:r>
    </w:p>
    <w:p w14:paraId="6EE5BD5D" w14:textId="69AA6F90" w:rsidR="002578F3" w:rsidRDefault="002578F3" w:rsidP="002578F3">
      <w:pPr>
        <w:pStyle w:val="5-Flietext"/>
      </w:pPr>
      <w:r>
        <w:br/>
      </w:r>
      <w:r w:rsidR="006D4419">
        <w:t xml:space="preserve">Das Rechnungswesen </w:t>
      </w:r>
      <w:r w:rsidR="005F57EA" w:rsidRPr="0098387A">
        <w:t xml:space="preserve">ermittelt </w:t>
      </w:r>
      <w:r w:rsidR="00B803D3">
        <w:t xml:space="preserve">dabei regelmäßig </w:t>
      </w:r>
      <w:r w:rsidR="005F57EA" w:rsidRPr="0098387A">
        <w:t xml:space="preserve">die </w:t>
      </w:r>
      <w:r w:rsidR="005F57EA" w:rsidRPr="006D4419">
        <w:t xml:space="preserve">Art und Höhe des Vermögens und der Schulden </w:t>
      </w:r>
      <w:r w:rsidR="005F57EA" w:rsidRPr="0098387A">
        <w:t xml:space="preserve">bei der Gründung der Unternehmung, am Ende eines jeden Geschäftsjahres und beim Verkauf oder bei der Auflösung </w:t>
      </w:r>
      <w:r w:rsidR="006D4419">
        <w:t>des Unternehmens</w:t>
      </w:r>
      <w:r w:rsidR="005F57EA" w:rsidRPr="0098387A">
        <w:t>.</w:t>
      </w:r>
      <w:r>
        <w:t xml:space="preserve"> </w:t>
      </w:r>
      <w:r w:rsidR="005F57EA" w:rsidRPr="0098387A">
        <w:t xml:space="preserve">Alle </w:t>
      </w:r>
      <w:r w:rsidR="005F57EA" w:rsidRPr="00B803D3">
        <w:rPr>
          <w:b/>
        </w:rPr>
        <w:t>Veränderungen des Vermögens und der Schulden</w:t>
      </w:r>
      <w:r w:rsidR="005F57EA" w:rsidRPr="0098387A">
        <w:t xml:space="preserve"> hält es im Laufe des Geschäfts</w:t>
      </w:r>
      <w:r w:rsidR="005F57EA">
        <w:t xml:space="preserve">jahres anhand von </w:t>
      </w:r>
      <w:r w:rsidR="005F57EA" w:rsidRPr="00B803D3">
        <w:rPr>
          <w:b/>
        </w:rPr>
        <w:t>Belegen</w:t>
      </w:r>
      <w:r w:rsidR="005F57EA">
        <w:t xml:space="preserve"> fest.</w:t>
      </w:r>
    </w:p>
    <w:p w14:paraId="722C96BA" w14:textId="684F44EF" w:rsidR="002578F3" w:rsidRPr="00B803D3" w:rsidRDefault="005F57EA" w:rsidP="00B803D3">
      <w:pPr>
        <w:pStyle w:val="5-Flietext"/>
        <w:rPr>
          <w:u w:val="single"/>
        </w:rPr>
      </w:pPr>
      <w:r w:rsidRPr="00B803D3">
        <w:rPr>
          <w:u w:val="single"/>
        </w:rPr>
        <w:t xml:space="preserve">Beispiel Brauerei </w:t>
      </w:r>
      <w:proofErr w:type="spellStart"/>
      <w:r w:rsidR="00EE3FFD" w:rsidRPr="00B803D3">
        <w:rPr>
          <w:u w:val="single"/>
        </w:rPr>
        <w:t>Wahrtins</w:t>
      </w:r>
      <w:proofErr w:type="spellEnd"/>
      <w:r w:rsidR="00B803D3" w:rsidRPr="00B803D3">
        <w:rPr>
          <w:u w:val="single"/>
        </w:rPr>
        <w:t xml:space="preserve"> GmbH</w:t>
      </w:r>
    </w:p>
    <w:p w14:paraId="0CF68910" w14:textId="733AA3DE" w:rsidR="003A5997" w:rsidRDefault="005F57EA" w:rsidP="002578F3">
      <w:pPr>
        <w:pStyle w:val="5-Flietext"/>
      </w:pPr>
      <w:r>
        <w:t xml:space="preserve">Die neue </w:t>
      </w:r>
      <w:r w:rsidR="00B803D3">
        <w:t>Braum</w:t>
      </w:r>
      <w:r>
        <w:t xml:space="preserve">aschine wird gekauft und der Rechnungsbetrag per Bankkonto bezahlt. </w:t>
      </w:r>
    </w:p>
    <w:p w14:paraId="230E6D92" w14:textId="7B53F22A" w:rsidR="005F57EA" w:rsidRDefault="00B803D3" w:rsidP="00B803D3">
      <w:pPr>
        <w:pStyle w:val="5-Flietext"/>
        <w:ind w:left="851" w:hanging="851"/>
        <w:rPr>
          <w:i/>
        </w:rPr>
      </w:pPr>
      <w:r>
        <w:rPr>
          <w:i/>
        </w:rPr>
        <w:t>Frage 2:</w:t>
      </w:r>
      <w:r w:rsidR="006D4419">
        <w:rPr>
          <w:i/>
        </w:rPr>
        <w:t xml:space="preserve"> </w:t>
      </w:r>
      <w:r w:rsidR="005F57EA" w:rsidRPr="006E24DC">
        <w:rPr>
          <w:i/>
        </w:rPr>
        <w:t>Anhand welchen Beleges wird die Veränderung gebucht? Kennt ihr andere Bei</w:t>
      </w:r>
      <w:r>
        <w:rPr>
          <w:i/>
        </w:rPr>
        <w:t>-</w:t>
      </w:r>
      <w:r w:rsidR="005F57EA" w:rsidRPr="006E24DC">
        <w:rPr>
          <w:i/>
        </w:rPr>
        <w:t>spiele</w:t>
      </w:r>
      <w:r w:rsidR="00B772BD">
        <w:rPr>
          <w:i/>
        </w:rPr>
        <w:t xml:space="preserve"> für Belege, die im Rechnungswesen genutzt werden</w:t>
      </w:r>
      <w:r w:rsidR="005F57EA" w:rsidRPr="006E24DC">
        <w:rPr>
          <w:i/>
        </w:rPr>
        <w:t>?</w:t>
      </w:r>
      <w:r w:rsidR="005F57EA" w:rsidRPr="006D4419">
        <w:rPr>
          <w:i/>
        </w:rPr>
        <w:t xml:space="preserve"> </w:t>
      </w:r>
    </w:p>
    <w:p w14:paraId="72C5EC1B" w14:textId="7F6897EC" w:rsidR="000A372D" w:rsidRDefault="000A372D">
      <w:pPr>
        <w:spacing w:before="0" w:after="0"/>
        <w:rPr>
          <w:i/>
        </w:rPr>
      </w:pPr>
      <w:r>
        <w:rPr>
          <w:i/>
        </w:rPr>
        <w:br w:type="page"/>
      </w:r>
    </w:p>
    <w:p w14:paraId="18CE0E9E" w14:textId="637FE192" w:rsidR="005F57EA" w:rsidRDefault="00B803D3" w:rsidP="002578F3">
      <w:pPr>
        <w:pStyle w:val="5-Flietext"/>
      </w:pPr>
      <w:r>
        <w:t xml:space="preserve">Das Rechnungswesen </w:t>
      </w:r>
      <w:r w:rsidR="005F57EA">
        <w:t xml:space="preserve">erfasst alle Daten, um den </w:t>
      </w:r>
      <w:r w:rsidR="005F57EA" w:rsidRPr="00591FB5">
        <w:rPr>
          <w:b/>
        </w:rPr>
        <w:t>Erfolg</w:t>
      </w:r>
      <w:r w:rsidR="005F57EA">
        <w:t xml:space="preserve"> des Unternehmens, d.h. den Gewinn oder Verlust, zu ermitteln. </w:t>
      </w:r>
    </w:p>
    <w:p w14:paraId="34139033" w14:textId="441474C4"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09BCEC6A" w14:textId="4DE31657" w:rsidR="00B803D3" w:rsidRDefault="005F57EA" w:rsidP="002578F3">
      <w:pPr>
        <w:pStyle w:val="5-Flietext"/>
      </w:pPr>
      <w:r>
        <w:t xml:space="preserve">Im Monat Oktober wurde </w:t>
      </w:r>
      <w:proofErr w:type="spellStart"/>
      <w:r>
        <w:t>Bionier</w:t>
      </w:r>
      <w:proofErr w:type="spellEnd"/>
      <w:r>
        <w:t xml:space="preserve"> für 590.000€ verkauft, dafür entstanden im selben Monat Ausgaben für Wareneinkäufe, Löhne, Gehälter, Miete, </w:t>
      </w:r>
      <w:r w:rsidR="00B803D3">
        <w:t>Büromaterial u.a. von 535.000€.</w:t>
      </w:r>
    </w:p>
    <w:p w14:paraId="6D8FD555" w14:textId="2FC658F4" w:rsidR="005F57EA" w:rsidRPr="006E24DC" w:rsidRDefault="00B803D3" w:rsidP="002578F3">
      <w:pPr>
        <w:pStyle w:val="5-Flietext"/>
        <w:rPr>
          <w:i/>
        </w:rPr>
      </w:pPr>
      <w:r>
        <w:rPr>
          <w:i/>
        </w:rPr>
        <w:t xml:space="preserve">Frage </w:t>
      </w:r>
      <w:r w:rsidR="005F57EA" w:rsidRPr="006E24DC">
        <w:rPr>
          <w:i/>
        </w:rPr>
        <w:t>3</w:t>
      </w:r>
      <w:r>
        <w:rPr>
          <w:i/>
        </w:rPr>
        <w:t>:</w:t>
      </w:r>
      <w:r w:rsidR="005F57EA" w:rsidRPr="006E24DC">
        <w:rPr>
          <w:i/>
        </w:rPr>
        <w:t xml:space="preserve"> Wie hoch war der Erfolg? Handelt es sich um einen Gewinn oder Verlust? </w:t>
      </w:r>
    </w:p>
    <w:p w14:paraId="64CF7295" w14:textId="2A75F2F1" w:rsidR="005F57EA" w:rsidRDefault="00B803D3" w:rsidP="002578F3">
      <w:pPr>
        <w:pStyle w:val="5-Flietext"/>
      </w:pPr>
      <w:r>
        <w:br/>
      </w:r>
      <w:r w:rsidR="005F57EA">
        <w:t>Es liefert Aufzeichnungen zur Berechnung der Preise (</w:t>
      </w:r>
      <w:r w:rsidR="005F57EA" w:rsidRPr="00591FB5">
        <w:rPr>
          <w:b/>
        </w:rPr>
        <w:t>Kalkulation</w:t>
      </w:r>
      <w:r w:rsidR="005F57EA">
        <w:t xml:space="preserve">). </w:t>
      </w:r>
    </w:p>
    <w:p w14:paraId="056BB62B" w14:textId="5FD06B47"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103842A7" w14:textId="00E08BB4" w:rsidR="005F57EA" w:rsidRDefault="005F57EA" w:rsidP="002578F3">
      <w:pPr>
        <w:pStyle w:val="5-Flietext"/>
      </w:pPr>
      <w:proofErr w:type="spellStart"/>
      <w:r>
        <w:t>Bionier</w:t>
      </w:r>
      <w:proofErr w:type="spellEnd"/>
      <w:r>
        <w:t xml:space="preserve"> kostet 1,50€/0,3</w:t>
      </w:r>
      <w:r w:rsidR="00B803D3">
        <w:t xml:space="preserve"> </w:t>
      </w:r>
      <w:r>
        <w:t xml:space="preserve">l, ein eher teurer Preis. Dies liegt daran, dass die Ausgaben für </w:t>
      </w:r>
      <w:r w:rsidR="00B803D3">
        <w:t xml:space="preserve">den </w:t>
      </w:r>
      <w:r>
        <w:t>biologischen Anbau der Bestandteile wie Hopfen und Weizen höher sind als bei herkömmli</w:t>
      </w:r>
      <w:r w:rsidR="00B803D3">
        <w:t>chem</w:t>
      </w:r>
      <w:r>
        <w:t xml:space="preserve"> Anbau der Zutaten. Diese Ausgaben </w:t>
      </w:r>
      <w:r w:rsidR="00B803D3">
        <w:t xml:space="preserve">werden </w:t>
      </w:r>
      <w:r>
        <w:t xml:space="preserve">im Preis des </w:t>
      </w:r>
      <w:proofErr w:type="spellStart"/>
      <w:r>
        <w:t>Bioniers</w:t>
      </w:r>
      <w:proofErr w:type="spellEnd"/>
      <w:r>
        <w:t xml:space="preserve"> berücksichtigt. </w:t>
      </w:r>
    </w:p>
    <w:p w14:paraId="5961A887" w14:textId="57D08D1C" w:rsidR="005F57EA" w:rsidRPr="006E24DC" w:rsidRDefault="00B803D3" w:rsidP="002578F3">
      <w:pPr>
        <w:pStyle w:val="5-Flietext"/>
        <w:rPr>
          <w:i/>
        </w:rPr>
      </w:pPr>
      <w:r>
        <w:rPr>
          <w:i/>
        </w:rPr>
        <w:t xml:space="preserve">Frage </w:t>
      </w:r>
      <w:r w:rsidR="005F57EA" w:rsidRPr="006E24DC">
        <w:rPr>
          <w:i/>
        </w:rPr>
        <w:t>4</w:t>
      </w:r>
      <w:r>
        <w:rPr>
          <w:i/>
        </w:rPr>
        <w:t>:</w:t>
      </w:r>
      <w:r w:rsidR="005F57EA" w:rsidRPr="006E24DC">
        <w:rPr>
          <w:i/>
        </w:rPr>
        <w:t xml:space="preserve"> Was wird noch im Preis berücksichtigt? </w:t>
      </w:r>
      <w:r>
        <w:rPr>
          <w:i/>
        </w:rPr>
        <w:t xml:space="preserve">Finde </w:t>
      </w:r>
      <w:r w:rsidR="00493CFC">
        <w:rPr>
          <w:i/>
        </w:rPr>
        <w:t>weitere</w:t>
      </w:r>
      <w:r>
        <w:rPr>
          <w:i/>
        </w:rPr>
        <w:t xml:space="preserve"> Beispiel</w:t>
      </w:r>
      <w:r w:rsidR="00493CFC">
        <w:rPr>
          <w:i/>
        </w:rPr>
        <w:t>e</w:t>
      </w:r>
      <w:r>
        <w:rPr>
          <w:i/>
        </w:rPr>
        <w:t>.</w:t>
      </w:r>
    </w:p>
    <w:p w14:paraId="018331E0" w14:textId="09F5CE23" w:rsidR="005F57EA" w:rsidRDefault="00B803D3" w:rsidP="002578F3">
      <w:pPr>
        <w:pStyle w:val="5-Flietext"/>
      </w:pPr>
      <w:r>
        <w:br/>
      </w:r>
      <w:r w:rsidR="005F57EA">
        <w:t xml:space="preserve">Über die Beobachtung und den Vergleich fortlaufend erfasster Daten stellt es notwendige </w:t>
      </w:r>
      <w:r w:rsidR="005F57EA" w:rsidRPr="00493CFC">
        <w:rPr>
          <w:b/>
        </w:rPr>
        <w:t>Unterlagen für unternehmerische</w:t>
      </w:r>
      <w:r w:rsidR="005F57EA" w:rsidRPr="00591FB5">
        <w:rPr>
          <w:b/>
        </w:rPr>
        <w:t xml:space="preserve"> Entscheidungen</w:t>
      </w:r>
      <w:r w:rsidR="005F57EA">
        <w:t xml:space="preserve"> bereit. </w:t>
      </w:r>
    </w:p>
    <w:p w14:paraId="211D18E5" w14:textId="0ADB3047"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2CDACBA7" w14:textId="77777777" w:rsidR="00B803D3" w:rsidRDefault="005F57EA" w:rsidP="002578F3">
      <w:pPr>
        <w:pStyle w:val="5-Flietext"/>
      </w:pPr>
      <w:r>
        <w:t xml:space="preserve">Die Verkaufszahlen im Monat Februar waren eher bescheiden. </w:t>
      </w:r>
    </w:p>
    <w:p w14:paraId="7450DDB5" w14:textId="14D86ADE" w:rsidR="005F57EA" w:rsidRPr="006E24DC" w:rsidRDefault="00493CFC" w:rsidP="002578F3">
      <w:pPr>
        <w:pStyle w:val="5-Flietext"/>
        <w:rPr>
          <w:i/>
        </w:rPr>
      </w:pPr>
      <w:r>
        <w:rPr>
          <w:i/>
        </w:rPr>
        <w:t>Frage</w:t>
      </w:r>
      <w:r w:rsidR="005F57EA" w:rsidRPr="006E24DC">
        <w:rPr>
          <w:i/>
        </w:rPr>
        <w:t xml:space="preserve"> 5</w:t>
      </w:r>
      <w:r>
        <w:rPr>
          <w:i/>
        </w:rPr>
        <w:t>:</w:t>
      </w:r>
      <w:r w:rsidR="005F57EA" w:rsidRPr="006E24DC">
        <w:rPr>
          <w:i/>
        </w:rPr>
        <w:t xml:space="preserve"> Welche Maßnahmen könnte man </w:t>
      </w:r>
      <w:r>
        <w:rPr>
          <w:i/>
        </w:rPr>
        <w:t>ergreifen</w:t>
      </w:r>
      <w:r w:rsidR="005F57EA" w:rsidRPr="006E24DC">
        <w:rPr>
          <w:i/>
        </w:rPr>
        <w:t xml:space="preserve">, um den Absatz anzukurbeln? </w:t>
      </w:r>
    </w:p>
    <w:p w14:paraId="4C1B8C47" w14:textId="020EE809" w:rsidR="00B803D3" w:rsidRPr="00514759" w:rsidRDefault="00B803D3" w:rsidP="00B803D3">
      <w:pPr>
        <w:pStyle w:val="5-Flietext"/>
      </w:pPr>
      <w:r>
        <w:br/>
        <w:t>Das Rechnungswesen</w:t>
      </w:r>
      <w:r w:rsidR="005F57EA">
        <w:t xml:space="preserve"> ist </w:t>
      </w:r>
      <w:r w:rsidR="005F57EA" w:rsidRPr="00591FB5">
        <w:rPr>
          <w:b/>
        </w:rPr>
        <w:t>Informationsstelle</w:t>
      </w:r>
      <w:r w:rsidR="005F57EA">
        <w:t xml:space="preserve"> für Gläubiger. </w:t>
      </w:r>
      <w:r>
        <w:t xml:space="preserve">Es sammelt und ermittelt </w:t>
      </w:r>
      <w:r w:rsidR="00EC2A5A">
        <w:t xml:space="preserve">außerdem </w:t>
      </w:r>
      <w:r>
        <w:t xml:space="preserve">die Angaben für </w:t>
      </w:r>
      <w:r w:rsidRPr="00591FB5">
        <w:rPr>
          <w:b/>
        </w:rPr>
        <w:t>Steuererklärungen</w:t>
      </w:r>
      <w:r w:rsidR="00EC2A5A">
        <w:t xml:space="preserve"> und stellt i</w:t>
      </w:r>
      <w:r>
        <w:t xml:space="preserve">m Streitfalle mit Behörden oder Geschäftspartnern </w:t>
      </w:r>
      <w:r w:rsidRPr="00591FB5">
        <w:rPr>
          <w:b/>
        </w:rPr>
        <w:t>Beweismittel</w:t>
      </w:r>
      <w:r>
        <w:t xml:space="preserve"> bereit. </w:t>
      </w:r>
    </w:p>
    <w:p w14:paraId="01CA7A63" w14:textId="10E500AD" w:rsidR="005F57EA" w:rsidRPr="00B803D3" w:rsidRDefault="005F57EA" w:rsidP="002578F3">
      <w:pPr>
        <w:pStyle w:val="5-Flietext"/>
        <w:rPr>
          <w:u w:val="single"/>
        </w:rPr>
      </w:pPr>
      <w:r w:rsidRPr="00B803D3">
        <w:rPr>
          <w:u w:val="single"/>
        </w:rPr>
        <w:t xml:space="preserve">Beispiel: Brauerei </w:t>
      </w:r>
      <w:proofErr w:type="spellStart"/>
      <w:r w:rsidR="00EE3FFD" w:rsidRPr="00B803D3">
        <w:rPr>
          <w:u w:val="single"/>
        </w:rPr>
        <w:t>Wahrtins</w:t>
      </w:r>
      <w:proofErr w:type="spellEnd"/>
      <w:r w:rsidRPr="00B803D3">
        <w:rPr>
          <w:u w:val="single"/>
        </w:rPr>
        <w:t xml:space="preserve"> GmbH</w:t>
      </w:r>
    </w:p>
    <w:p w14:paraId="4FC5DAFE" w14:textId="77777777" w:rsidR="005F57EA" w:rsidRDefault="005F57EA" w:rsidP="002578F3">
      <w:pPr>
        <w:pStyle w:val="5-Flietext"/>
      </w:pPr>
      <w:r>
        <w:t xml:space="preserve">Die Volksbank </w:t>
      </w:r>
      <w:proofErr w:type="spellStart"/>
      <w:r>
        <w:t>Hefenstein</w:t>
      </w:r>
      <w:proofErr w:type="spellEnd"/>
      <w:r>
        <w:t xml:space="preserve"> prüft anhand von Unterlagen des Rechnungswesens die Kreditwürdigkeit des Unternehmens. </w:t>
      </w:r>
    </w:p>
    <w:p w14:paraId="36B3113A" w14:textId="77777777" w:rsidR="007311A2" w:rsidRDefault="00B803D3" w:rsidP="007311A2">
      <w:pPr>
        <w:pStyle w:val="5-Flietext"/>
        <w:rPr>
          <w:i/>
        </w:rPr>
      </w:pPr>
      <w:r>
        <w:rPr>
          <w:i/>
        </w:rPr>
        <w:t>Frage</w:t>
      </w:r>
      <w:r w:rsidR="00493CFC">
        <w:rPr>
          <w:i/>
        </w:rPr>
        <w:t xml:space="preserve"> 6</w:t>
      </w:r>
      <w:r>
        <w:rPr>
          <w:i/>
        </w:rPr>
        <w:t xml:space="preserve">: </w:t>
      </w:r>
      <w:r w:rsidR="005F57EA" w:rsidRPr="006E24DC">
        <w:rPr>
          <w:i/>
        </w:rPr>
        <w:t xml:space="preserve">Wer ist noch Gläubiger der Brauerei </w:t>
      </w:r>
      <w:proofErr w:type="spellStart"/>
      <w:r w:rsidR="00EE3FFD">
        <w:rPr>
          <w:i/>
        </w:rPr>
        <w:t>Wahrtins</w:t>
      </w:r>
      <w:proofErr w:type="spellEnd"/>
      <w:r w:rsidR="007311A2">
        <w:rPr>
          <w:i/>
        </w:rPr>
        <w:t xml:space="preserve"> GmbH?</w:t>
      </w:r>
    </w:p>
    <w:p w14:paraId="47CE13FA" w14:textId="77777777" w:rsidR="00193615" w:rsidRDefault="00193615">
      <w:pPr>
        <w:spacing w:before="0" w:after="0"/>
        <w:rPr>
          <w:b/>
          <w:color w:val="004F86"/>
          <w:sz w:val="30"/>
          <w:szCs w:val="30"/>
        </w:rPr>
      </w:pPr>
      <w:r>
        <w:rPr>
          <w:b/>
          <w:color w:val="004F86"/>
          <w:sz w:val="30"/>
          <w:szCs w:val="30"/>
        </w:rPr>
        <w:br w:type="page"/>
      </w:r>
    </w:p>
    <w:p w14:paraId="69AC0AFF" w14:textId="3A7C2617" w:rsidR="003F7560" w:rsidRPr="006D45FD" w:rsidRDefault="005F57EA" w:rsidP="00591FB5">
      <w:pPr>
        <w:spacing w:before="480" w:after="0"/>
        <w:jc w:val="both"/>
        <w:rPr>
          <w:b/>
          <w:color w:val="004F86"/>
          <w:sz w:val="30"/>
          <w:szCs w:val="30"/>
        </w:rPr>
      </w:pPr>
      <w:r>
        <w:rPr>
          <w:b/>
          <w:color w:val="004F86"/>
          <w:sz w:val="30"/>
          <w:szCs w:val="30"/>
        </w:rPr>
        <w:t>Informationsblatt</w:t>
      </w:r>
      <w:r w:rsidR="006D45FD" w:rsidRPr="006D45FD">
        <w:rPr>
          <w:b/>
          <w:color w:val="004F86"/>
          <w:sz w:val="30"/>
          <w:szCs w:val="30"/>
        </w:rPr>
        <w:t xml:space="preserve">: </w:t>
      </w:r>
      <w:r>
        <w:rPr>
          <w:b/>
          <w:color w:val="004F86"/>
          <w:sz w:val="30"/>
          <w:szCs w:val="30"/>
        </w:rPr>
        <w:t>Bereiche des Rechnungswesens</w:t>
      </w:r>
    </w:p>
    <w:p w14:paraId="41F3DB59" w14:textId="75F6678A" w:rsidR="005F57EA" w:rsidRDefault="00493CFC"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08EF2301" wp14:editId="591E993B">
                <wp:extent cx="5746123" cy="1811215"/>
                <wp:effectExtent l="0" t="0" r="19685" b="177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733AFD0E" w14:textId="77777777" w:rsidR="00DD52D1" w:rsidRPr="0015656C" w:rsidRDefault="00DD52D1" w:rsidP="00493CFC">
                            <w:pPr>
                              <w:spacing w:after="0"/>
                              <w:jc w:val="center"/>
                              <w:rPr>
                                <w:rFonts w:cs="Arial"/>
                                <w:b/>
                                <w:sz w:val="24"/>
                                <w:szCs w:val="24"/>
                              </w:rPr>
                            </w:pPr>
                            <w:r w:rsidRPr="0015656C">
                              <w:rPr>
                                <w:rFonts w:cs="Arial"/>
                                <w:b/>
                                <w:sz w:val="24"/>
                                <w:szCs w:val="24"/>
                              </w:rPr>
                              <w:t>Arbeitsauftrag:</w:t>
                            </w:r>
                          </w:p>
                          <w:p w14:paraId="390AFF71"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08EF2301" id="_x0000_s1029"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">
                <v:textbox>
                  <w:txbxContent>
                    <w:p w14:paraId="733AFD0E" w14:textId="77777777" w:rsidR="00DD52D1" w:rsidRPr="0015656C" w:rsidRDefault="00DD52D1" w:rsidP="00493CFC">
                      <w:pPr>
                        <w:spacing w:after="0"/>
                        <w:jc w:val="center"/>
                        <w:rPr>
                          <w:rFonts w:cs="Arial"/>
                          <w:b/>
                          <w:sz w:val="24"/>
                          <w:szCs w:val="24"/>
                        </w:rPr>
                      </w:pPr>
                      <w:r w:rsidRPr="0015656C">
                        <w:rPr>
                          <w:rFonts w:cs="Arial"/>
                          <w:b/>
                          <w:sz w:val="24"/>
                          <w:szCs w:val="24"/>
                        </w:rPr>
                        <w:t>Arbeitsauftrag:</w:t>
                      </w:r>
                    </w:p>
                    <w:p w14:paraId="390AFF71"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v:textbox>
                <w10:anchorlock/>
              </v:shape>
            </w:pict>
          </mc:Fallback>
        </mc:AlternateContent>
      </w:r>
    </w:p>
    <w:p w14:paraId="4332C88A" w14:textId="77777777" w:rsidR="005F57EA" w:rsidRDefault="005F57EA" w:rsidP="00591FB5">
      <w:pPr>
        <w:spacing w:after="0"/>
        <w:jc w:val="both"/>
        <w:rPr>
          <w:rFonts w:cs="Arial"/>
          <w:sz w:val="24"/>
          <w:szCs w:val="24"/>
        </w:rPr>
      </w:pPr>
    </w:p>
    <w:p w14:paraId="090C80CF" w14:textId="39267E5F" w:rsidR="005F57EA" w:rsidRDefault="005F0473" w:rsidP="00493CFC">
      <w:pPr>
        <w:pStyle w:val="5-Flietext"/>
      </w:pPr>
      <w:r>
        <w:t xml:space="preserve">Das Rechnungswesen ist vergleichbar mit einer Datenbank, in der Daten von allen Funktionsbereichen gesammelt und von allen Bereichen für die unterschiedlichsten Zwecke abgerufen werden. </w:t>
      </w:r>
      <w:r w:rsidR="005F57EA">
        <w:t xml:space="preserve">Wegen der vielfältigen Aufgaben ist das Rechnungswesen der meisten Betriebe in folgende Bereiche gegliedert: </w:t>
      </w:r>
    </w:p>
    <w:p w14:paraId="3FB63EBF" w14:textId="77777777" w:rsidR="005F57EA" w:rsidRDefault="005F57EA" w:rsidP="00493CFC">
      <w:pPr>
        <w:pStyle w:val="5-Flietext"/>
      </w:pPr>
    </w:p>
    <w:p w14:paraId="4D91EC0B" w14:textId="77777777" w:rsidR="005F57EA" w:rsidRPr="00A47DE4" w:rsidRDefault="005F57EA" w:rsidP="00493CFC">
      <w:pPr>
        <w:pStyle w:val="5-Flietext"/>
        <w:rPr>
          <w:b/>
        </w:rPr>
      </w:pPr>
      <w:r w:rsidRPr="00A47DE4">
        <w:rPr>
          <w:b/>
        </w:rPr>
        <w:t>Finanzbuchhaltung (</w:t>
      </w:r>
      <w:proofErr w:type="spellStart"/>
      <w:r w:rsidRPr="00A47DE4">
        <w:rPr>
          <w:b/>
        </w:rPr>
        <w:t>Fibu</w:t>
      </w:r>
      <w:proofErr w:type="spellEnd"/>
      <w:r w:rsidRPr="00A47DE4">
        <w:rPr>
          <w:b/>
        </w:rPr>
        <w:t>)/Buchführung</w:t>
      </w:r>
    </w:p>
    <w:p w14:paraId="721946D9" w14:textId="77777777" w:rsidR="005F57EA" w:rsidRDefault="005F57EA" w:rsidP="00493CFC">
      <w:pPr>
        <w:pStyle w:val="4-Bullet"/>
      </w:pPr>
      <w:r>
        <w:t>erfasst die Geldströme zwischen dem Unternehmen und der Außenwelt (z.B. Ausgaben an Lieferer und Einnahmen von Kunden)</w:t>
      </w:r>
    </w:p>
    <w:p w14:paraId="4EBFDF67" w14:textId="77777777" w:rsidR="005F57EA" w:rsidRDefault="005F57EA" w:rsidP="00493CFC">
      <w:pPr>
        <w:pStyle w:val="4-Bullet"/>
      </w:pPr>
      <w:r>
        <w:t>ermittelt den Erfolg (Gewinn oder Verlust) des Unternehmens, indem sie Aufwendungen und Erträge gegenüberstellt</w:t>
      </w:r>
    </w:p>
    <w:p w14:paraId="31EA53E7" w14:textId="77777777" w:rsidR="005F57EA" w:rsidRDefault="005F57EA" w:rsidP="00493CFC">
      <w:pPr>
        <w:pStyle w:val="4-Bullet"/>
      </w:pPr>
      <w:r>
        <w:t>ermittelt Bestände und Veränderungen von Vermögen und eingesetztem Kapital</w:t>
      </w:r>
    </w:p>
    <w:p w14:paraId="05A18476" w14:textId="77777777" w:rsidR="005F57EA" w:rsidRDefault="005F57EA" w:rsidP="00493CFC">
      <w:pPr>
        <w:pStyle w:val="5-Flietext"/>
      </w:pPr>
    </w:p>
    <w:p w14:paraId="2063578B" w14:textId="77777777" w:rsidR="005F57EA" w:rsidRPr="00A47DE4" w:rsidRDefault="005F57EA" w:rsidP="00493CFC">
      <w:pPr>
        <w:pStyle w:val="5-Flietext"/>
        <w:rPr>
          <w:b/>
        </w:rPr>
      </w:pPr>
      <w:r w:rsidRPr="00A47DE4">
        <w:rPr>
          <w:b/>
        </w:rPr>
        <w:t>Kosten- und Leistungsrechnung (KLR)</w:t>
      </w:r>
    </w:p>
    <w:p w14:paraId="1E223D93" w14:textId="77777777" w:rsidR="005F57EA" w:rsidRDefault="005F57EA" w:rsidP="00493CFC">
      <w:pPr>
        <w:pStyle w:val="4-Bullet"/>
      </w:pPr>
      <w:r>
        <w:t>ermittelt den Erfolg aus der Produktion und dem Verkauf von Erzeugnissen</w:t>
      </w:r>
    </w:p>
    <w:p w14:paraId="22A0EE38" w14:textId="77777777" w:rsidR="005F57EA" w:rsidRDefault="005F57EA" w:rsidP="00493CFC">
      <w:pPr>
        <w:pStyle w:val="4-Bullet"/>
      </w:pPr>
      <w:r>
        <w:t>stellt dazu die Kosten zur Erstellung und zum Vertrieb der Erzeugnisse und die Umsatzerlöse für die abgesetzten Erzeugnisse gegenüber</w:t>
      </w:r>
    </w:p>
    <w:p w14:paraId="12DFAE91" w14:textId="77777777" w:rsidR="005F57EA" w:rsidRDefault="005F57EA" w:rsidP="00493CFC">
      <w:pPr>
        <w:pStyle w:val="4-Bullet"/>
      </w:pPr>
      <w:r>
        <w:t>kontrolliert die Wirtschaftlichkeit des Unternehmens</w:t>
      </w:r>
    </w:p>
    <w:p w14:paraId="2A38AA72" w14:textId="14CAE1C0" w:rsidR="005F57EA" w:rsidRPr="00A47DE4" w:rsidRDefault="005F0473" w:rsidP="00493CFC">
      <w:pPr>
        <w:pStyle w:val="5-Flietext"/>
        <w:rPr>
          <w:i/>
        </w:rPr>
      </w:pPr>
      <w:r>
        <w:rPr>
          <w:i/>
        </w:rPr>
        <w:br/>
      </w:r>
      <w:r w:rsidR="00493CFC">
        <w:rPr>
          <w:i/>
        </w:rPr>
        <w:t>Frage</w:t>
      </w:r>
      <w:r w:rsidR="005F57EA" w:rsidRPr="00A47DE4">
        <w:rPr>
          <w:i/>
        </w:rPr>
        <w:t xml:space="preserve"> 1</w:t>
      </w:r>
      <w:r w:rsidR="00493CFC">
        <w:rPr>
          <w:i/>
        </w:rPr>
        <w:t>:</w:t>
      </w:r>
      <w:r w:rsidR="005F57EA" w:rsidRPr="00A47DE4">
        <w:rPr>
          <w:i/>
        </w:rPr>
        <w:t xml:space="preserve"> Was sind Umsatzerlöse? </w:t>
      </w:r>
    </w:p>
    <w:p w14:paraId="5AEFB2FA" w14:textId="77777777" w:rsidR="005F57EA" w:rsidRDefault="005F57EA" w:rsidP="00493CFC">
      <w:pPr>
        <w:pStyle w:val="5-Flietext"/>
      </w:pPr>
    </w:p>
    <w:p w14:paraId="1100D43C" w14:textId="77777777" w:rsidR="00F56398" w:rsidRDefault="00F56398">
      <w:pPr>
        <w:spacing w:before="0" w:after="0"/>
        <w:rPr>
          <w:b/>
        </w:rPr>
      </w:pPr>
      <w:r>
        <w:rPr>
          <w:b/>
        </w:rPr>
        <w:br w:type="page"/>
      </w:r>
    </w:p>
    <w:p w14:paraId="38B1F950" w14:textId="253C2FC1" w:rsidR="005F57EA" w:rsidRPr="00A47DE4" w:rsidRDefault="005F57EA" w:rsidP="00493CFC">
      <w:pPr>
        <w:pStyle w:val="5-Flietext"/>
        <w:rPr>
          <w:b/>
        </w:rPr>
      </w:pPr>
      <w:r w:rsidRPr="00A47DE4">
        <w:rPr>
          <w:b/>
        </w:rPr>
        <w:t>Statistik</w:t>
      </w:r>
    </w:p>
    <w:p w14:paraId="1EB63966" w14:textId="1E3041F7" w:rsidR="005F57EA" w:rsidRPr="00A47DE4" w:rsidRDefault="005F57EA" w:rsidP="00493CFC">
      <w:pPr>
        <w:pStyle w:val="4-Bullet"/>
      </w:pPr>
      <w:r>
        <w:t>sammelt betriebliche und außerbetriebliche Daten</w:t>
      </w:r>
      <w:r w:rsidRPr="00A47DE4">
        <w:t xml:space="preserve">: </w:t>
      </w:r>
    </w:p>
    <w:p w14:paraId="4FC4AE88" w14:textId="77777777" w:rsidR="005F57EA" w:rsidRDefault="005F57EA" w:rsidP="00493CFC">
      <w:pPr>
        <w:pStyle w:val="4-Bullet"/>
      </w:pPr>
      <w:r>
        <w:t xml:space="preserve">stellt diese in Tabellen oder Diagrammen dar (z.B. Umsätze einzelner Produkte, Kosten einzelner Abteilungen) </w:t>
      </w:r>
    </w:p>
    <w:p w14:paraId="2244EE8B" w14:textId="77777777" w:rsidR="00493CFC" w:rsidRDefault="005F57EA" w:rsidP="00493CFC">
      <w:pPr>
        <w:pStyle w:val="4-Bullet"/>
      </w:pPr>
      <w:r>
        <w:t>i</w:t>
      </w:r>
      <w:r w:rsidRPr="00A47DE4">
        <w:t xml:space="preserve">st Basis für die Entscheidungsvorbereitung: </w:t>
      </w:r>
    </w:p>
    <w:p w14:paraId="05CD23E0" w14:textId="61D72E57" w:rsidR="005F0473" w:rsidRPr="005F0473" w:rsidRDefault="00F56398" w:rsidP="005F0473">
      <w:pPr>
        <w:pStyle w:val="5-Flietext"/>
        <w:rPr>
          <w:i/>
        </w:rPr>
      </w:pPr>
      <w:r>
        <w:rPr>
          <w:i/>
        </w:rPr>
        <w:br/>
      </w:r>
      <w:r w:rsidR="005F0473" w:rsidRPr="005F0473">
        <w:rPr>
          <w:i/>
        </w:rPr>
        <w:t xml:space="preserve">Frage 2: Was könnten außerbetriebliche Daten sein? </w:t>
      </w:r>
    </w:p>
    <w:p w14:paraId="0FCCCD08" w14:textId="77777777" w:rsidR="005F57EA" w:rsidRDefault="005F57EA" w:rsidP="00493CFC">
      <w:pPr>
        <w:pStyle w:val="5-Flietext"/>
      </w:pPr>
    </w:p>
    <w:p w14:paraId="3EE26B25" w14:textId="77777777" w:rsidR="005F57EA" w:rsidRPr="00A47DE4" w:rsidRDefault="005F57EA" w:rsidP="00493CFC">
      <w:pPr>
        <w:pStyle w:val="5-Flietext"/>
        <w:rPr>
          <w:b/>
        </w:rPr>
      </w:pPr>
      <w:r w:rsidRPr="00A47DE4">
        <w:rPr>
          <w:b/>
        </w:rPr>
        <w:t>Planung</w:t>
      </w:r>
    </w:p>
    <w:p w14:paraId="0F354FF9" w14:textId="77777777" w:rsidR="005F57EA" w:rsidRDefault="005F57EA" w:rsidP="005F0473">
      <w:pPr>
        <w:pStyle w:val="4-Bullet"/>
      </w:pPr>
      <w:r>
        <w:t xml:space="preserve">wertet innerbetriebliche Daten der </w:t>
      </w:r>
      <w:proofErr w:type="spellStart"/>
      <w:r>
        <w:t>Fibu</w:t>
      </w:r>
      <w:proofErr w:type="spellEnd"/>
      <w:r>
        <w:t>, KRL und Statistik und außerbetriebliche Daten aus</w:t>
      </w:r>
    </w:p>
    <w:p w14:paraId="0B49BBA8" w14:textId="77777777" w:rsidR="005F57EA" w:rsidRDefault="005F57EA" w:rsidP="005F0473">
      <w:pPr>
        <w:pStyle w:val="4-Bullet"/>
      </w:pPr>
      <w:r>
        <w:t>stellt Daten für Einzelpläne z.B. Absatz-, Beschaffungs-, Finanz- oder Produktionsplan zur Verfügung</w:t>
      </w:r>
    </w:p>
    <w:p w14:paraId="26B0D85A" w14:textId="77777777" w:rsidR="005F57EA" w:rsidRDefault="005F57EA" w:rsidP="00493CFC">
      <w:pPr>
        <w:pStyle w:val="5-Flietext"/>
      </w:pPr>
    </w:p>
    <w:p w14:paraId="610E3D5A" w14:textId="3ECFA7FC" w:rsidR="003F7560" w:rsidRPr="006D45FD" w:rsidRDefault="0073361C" w:rsidP="00591FB5">
      <w:pPr>
        <w:spacing w:before="480" w:after="0"/>
        <w:jc w:val="both"/>
        <w:rPr>
          <w:b/>
          <w:color w:val="004F86"/>
          <w:sz w:val="30"/>
          <w:szCs w:val="30"/>
        </w:rPr>
      </w:pPr>
      <w:r>
        <w:rPr>
          <w:b/>
          <w:color w:val="004F86"/>
          <w:sz w:val="30"/>
          <w:szCs w:val="30"/>
        </w:rPr>
        <w:br w:type="column"/>
        <w:t>In</w:t>
      </w:r>
      <w:r w:rsidR="00C40972">
        <w:rPr>
          <w:b/>
          <w:color w:val="004F86"/>
          <w:sz w:val="30"/>
          <w:szCs w:val="30"/>
        </w:rPr>
        <w:t>formationsblatt</w:t>
      </w:r>
      <w:r w:rsidR="006D45FD" w:rsidRPr="006D45FD">
        <w:rPr>
          <w:b/>
          <w:color w:val="004F86"/>
          <w:sz w:val="30"/>
          <w:szCs w:val="30"/>
        </w:rPr>
        <w:t xml:space="preserve">: </w:t>
      </w:r>
      <w:r w:rsidR="00591FB5">
        <w:rPr>
          <w:b/>
          <w:color w:val="004F86"/>
          <w:sz w:val="30"/>
          <w:szCs w:val="30"/>
        </w:rPr>
        <w:t>Begriffe des Rechnungswesens</w:t>
      </w:r>
    </w:p>
    <w:p w14:paraId="5823C272" w14:textId="7AE7416D" w:rsidR="00591FB5" w:rsidRDefault="005F0473" w:rsidP="00591FB5">
      <w:pPr>
        <w:spacing w:after="0"/>
        <w:jc w:val="both"/>
        <w:rPr>
          <w:rFonts w:cs="Arial"/>
          <w:sz w:val="24"/>
          <w:szCs w:val="24"/>
        </w:rPr>
      </w:pPr>
      <w:r w:rsidRPr="00B803D3">
        <w:rPr>
          <w:rFonts w:cs="Arial"/>
          <w:noProof/>
          <w:sz w:val="20"/>
          <w:szCs w:val="20"/>
          <w:lang w:eastAsia="de-DE"/>
        </w:rPr>
        <mc:AlternateContent>
          <mc:Choice Requires="wps">
            <w:drawing>
              <wp:inline distT="0" distB="0" distL="0" distR="0" wp14:anchorId="14C5E83D" wp14:editId="076B2688">
                <wp:extent cx="5746123" cy="1811215"/>
                <wp:effectExtent l="0" t="0" r="19685" b="17780"/>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23" cy="1811215"/>
                        </a:xfrm>
                        <a:prstGeom prst="rect">
                          <a:avLst/>
                        </a:prstGeom>
                        <a:solidFill>
                          <a:srgbClr val="FFFFFF"/>
                        </a:solidFill>
                        <a:ln w="9525">
                          <a:solidFill>
                            <a:srgbClr val="000000"/>
                          </a:solidFill>
                          <a:miter lim="800000"/>
                          <a:headEnd/>
                          <a:tailEnd/>
                        </a:ln>
                      </wps:spPr>
                      <wps:txbx>
                        <w:txbxContent>
                          <w:p w14:paraId="5227FB95" w14:textId="77777777" w:rsidR="00DD52D1" w:rsidRPr="0015656C" w:rsidRDefault="00DD52D1" w:rsidP="005F0473">
                            <w:pPr>
                              <w:spacing w:after="0"/>
                              <w:jc w:val="center"/>
                              <w:rPr>
                                <w:rFonts w:cs="Arial"/>
                                <w:b/>
                                <w:sz w:val="24"/>
                                <w:szCs w:val="24"/>
                              </w:rPr>
                            </w:pPr>
                            <w:r w:rsidRPr="0015656C">
                              <w:rPr>
                                <w:rFonts w:cs="Arial"/>
                                <w:b/>
                                <w:sz w:val="24"/>
                                <w:szCs w:val="24"/>
                              </w:rPr>
                              <w:t>Arbeitsauftrag:</w:t>
                            </w:r>
                          </w:p>
                          <w:p w14:paraId="62EB60A3"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wps:txbx>
                      <wps:bodyPr rot="0" vert="horz" wrap="square" lIns="91440" tIns="45720" rIns="91440" bIns="45720" anchor="t" anchorCtr="0">
                        <a:noAutofit/>
                      </wps:bodyPr>
                    </wps:wsp>
                  </a:graphicData>
                </a:graphic>
              </wp:inline>
            </w:drawing>
          </mc:Choice>
          <mc:Fallback>
            <w:pict>
              <v:shape w14:anchorId="14C5E83D" id="_x0000_s1030" type="#_x0000_t202" style="width:452.45pt;height:1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">
                <v:textbox>
                  <w:txbxContent>
                    <w:p w14:paraId="5227FB95" w14:textId="77777777" w:rsidR="00DD52D1" w:rsidRPr="0015656C" w:rsidRDefault="00DD52D1" w:rsidP="005F0473">
                      <w:pPr>
                        <w:spacing w:after="0"/>
                        <w:jc w:val="center"/>
                        <w:rPr>
                          <w:rFonts w:cs="Arial"/>
                          <w:b/>
                          <w:sz w:val="24"/>
                          <w:szCs w:val="24"/>
                        </w:rPr>
                      </w:pPr>
                      <w:r w:rsidRPr="0015656C">
                        <w:rPr>
                          <w:rFonts w:cs="Arial"/>
                          <w:b/>
                          <w:sz w:val="24"/>
                          <w:szCs w:val="24"/>
                        </w:rPr>
                        <w:t>Arbeitsauftrag:</w:t>
                      </w:r>
                    </w:p>
                    <w:p w14:paraId="62EB60A3" w14:textId="77777777" w:rsidR="00DD52D1" w:rsidRPr="00B803D3" w:rsidRDefault="00DD52D1" w:rsidP="00B345BA">
                      <w:pPr>
                        <w:pStyle w:val="5-Flietext"/>
                        <w:jc w:val="left"/>
                        <w:rPr>
                          <w:sz w:val="20"/>
                          <w:szCs w:val="20"/>
                        </w:rPr>
                      </w:pPr>
                      <w:r w:rsidRPr="00B803D3">
                        <w:rPr>
                          <w:b/>
                          <w:sz w:val="20"/>
                          <w:szCs w:val="20"/>
                        </w:rPr>
                        <w:t>Nr. 1 – Think:</w:t>
                      </w:r>
                      <w:r w:rsidRPr="00B803D3">
                        <w:rPr>
                          <w:sz w:val="20"/>
                          <w:szCs w:val="20"/>
                        </w:rPr>
                        <w:t xml:space="preserve"> Lies in Einzelarbeit den nachfolgenden Text und beantworte die darin enthaltenen Fragen. </w:t>
                      </w:r>
                      <w:r>
                        <w:rPr>
                          <w:sz w:val="20"/>
                          <w:szCs w:val="20"/>
                        </w:rPr>
                        <w:br/>
                      </w:r>
                      <w:r w:rsidRPr="00B803D3">
                        <w:rPr>
                          <w:b/>
                          <w:sz w:val="20"/>
                          <w:szCs w:val="20"/>
                        </w:rPr>
                        <w:t>Nr. 2 – Square:</w:t>
                      </w:r>
                      <w:r w:rsidRPr="00B803D3">
                        <w:rPr>
                          <w:sz w:val="20"/>
                          <w:szCs w:val="20"/>
                        </w:rPr>
                        <w:t xml:space="preserve"> Vergleiche Deine Antworten mit denen Deiner Gruppe. Erstellt gemeinsam ein Plakat mit den wichtigsten Aufgaben, Beispielen und euren Antworten. Bereitet euch auf eine Präsentation vor. </w:t>
                      </w:r>
                      <w:r>
                        <w:rPr>
                          <w:sz w:val="20"/>
                          <w:szCs w:val="20"/>
                        </w:rPr>
                        <w:br/>
                      </w:r>
                      <w:r w:rsidRPr="00B803D3">
                        <w:rPr>
                          <w:b/>
                          <w:sz w:val="20"/>
                          <w:szCs w:val="20"/>
                        </w:rPr>
                        <w:t>Nr. 3 – Share:</w:t>
                      </w:r>
                      <w:r w:rsidRPr="00B803D3">
                        <w:rPr>
                          <w:sz w:val="20"/>
                          <w:szCs w:val="20"/>
                        </w:rPr>
                        <w:t xml:space="preserve"> Stellt Eure Präsentation vor! Ein Mitglied aus der Gruppe wird zufällig ausgewählt, um zu präsentieren. Beachtet dabei die Grundsätze guter Präsentationen!</w:t>
                      </w:r>
                    </w:p>
                  </w:txbxContent>
                </v:textbox>
                <w10:anchorlock/>
              </v:shape>
            </w:pict>
          </mc:Fallback>
        </mc:AlternateContent>
      </w:r>
    </w:p>
    <w:p w14:paraId="004187A9" w14:textId="340A1AA5" w:rsidR="00591FB5" w:rsidRDefault="00591FB5" w:rsidP="005F0473">
      <w:pPr>
        <w:pStyle w:val="5-Flietext"/>
      </w:pPr>
      <w:r w:rsidRPr="00591FB5">
        <w:rPr>
          <w:b/>
        </w:rPr>
        <w:t>Rohstoffe</w:t>
      </w:r>
      <w:r>
        <w:t xml:space="preserve"> sind alle Stoffe, die unmittelbar (direkt) in das herzustellende Erzeugnis (Produkt) eingehen und dessen Hauptbestandteile darstellen. </w:t>
      </w:r>
      <w:r w:rsidR="00951516">
        <w:t xml:space="preserve">Auch die </w:t>
      </w:r>
      <w:r w:rsidR="00951516" w:rsidRPr="00591FB5">
        <w:rPr>
          <w:b/>
        </w:rPr>
        <w:t>Hilfsstoffe</w:t>
      </w:r>
      <w:r w:rsidR="00951516">
        <w:t xml:space="preserve"> gehen unmittelbar in das zu erstellende Erzeugnis ein, jedoch bilden sie nicht die Grundstoffe des Erzeugnisses, sondern ergänzen, verbinden, verschönern die Rohstoffe. </w:t>
      </w:r>
      <w:r w:rsidR="00951516" w:rsidRPr="00591FB5">
        <w:rPr>
          <w:b/>
        </w:rPr>
        <w:t>Betriebsstoffe</w:t>
      </w:r>
      <w:r w:rsidR="00951516">
        <w:t xml:space="preserve"> werden nur mittelbar (indirekt) für die Herstellung der Erzeugnisse gebraucht, so dass sie keine Bestandteile der Erzeugnisse darstellen. Sie sind erforderlich zur allgemeinen Aufrechterhaltung des Fertigungsganges und zur Durchführung der Arbeiten in der Verwaltung und im Absatz der Unternehmung. </w:t>
      </w:r>
    </w:p>
    <w:p w14:paraId="2C830EB3" w14:textId="2D61F002" w:rsidR="00951516" w:rsidRDefault="00591FB5" w:rsidP="005F0473">
      <w:pPr>
        <w:pStyle w:val="5-Flietext"/>
      </w:pPr>
      <w:r w:rsidRPr="005F0473">
        <w:rPr>
          <w:u w:val="single"/>
        </w:rPr>
        <w:t xml:space="preserve">Beispiel </w:t>
      </w:r>
      <w:r w:rsidR="00951516">
        <w:rPr>
          <w:u w:val="single"/>
        </w:rPr>
        <w:t xml:space="preserve">aus der </w:t>
      </w:r>
      <w:r w:rsidRPr="005F0473">
        <w:rPr>
          <w:u w:val="single"/>
        </w:rPr>
        <w:t>Büromöbelproduktion:</w:t>
      </w:r>
      <w:r>
        <w:t xml:space="preserve"> </w:t>
      </w:r>
    </w:p>
    <w:p w14:paraId="6C1151E3" w14:textId="720CA5E8" w:rsidR="00591FB5" w:rsidRDefault="00951516" w:rsidP="005F0473">
      <w:pPr>
        <w:pStyle w:val="5-Flietext"/>
      </w:pPr>
      <w:r>
        <w:t xml:space="preserve">Rohstoffe sind z.B. </w:t>
      </w:r>
      <w:r w:rsidR="00591FB5">
        <w:t>Holzplatten</w:t>
      </w:r>
      <w:r>
        <w:t xml:space="preserve"> und </w:t>
      </w:r>
      <w:r w:rsidR="00591FB5">
        <w:t>Stahlrohre</w:t>
      </w:r>
      <w:r>
        <w:t>.</w:t>
      </w:r>
    </w:p>
    <w:p w14:paraId="0EF14C24" w14:textId="7CA24211" w:rsidR="00951516" w:rsidRDefault="00951516" w:rsidP="005F0473">
      <w:pPr>
        <w:pStyle w:val="5-Flietext"/>
      </w:pPr>
      <w:r>
        <w:t>Hilfsstoffe sind z. B. Leim und Lacke.</w:t>
      </w:r>
    </w:p>
    <w:p w14:paraId="6A45B302" w14:textId="48737D17" w:rsidR="00951516" w:rsidRDefault="00951516" w:rsidP="005F0473">
      <w:pPr>
        <w:pStyle w:val="5-Flietext"/>
      </w:pPr>
      <w:r>
        <w:t>Betriebsstoffe sind z.B. Schmirgelpapier und Kartons</w:t>
      </w:r>
    </w:p>
    <w:p w14:paraId="22AF1529" w14:textId="5FC8B4C7" w:rsidR="00591FB5" w:rsidRDefault="00C17993" w:rsidP="005F0473">
      <w:pPr>
        <w:pStyle w:val="5-Flietext"/>
        <w:rPr>
          <w:i/>
        </w:rPr>
      </w:pPr>
      <w:r>
        <w:rPr>
          <w:i/>
        </w:rPr>
        <w:br/>
      </w:r>
      <w:r w:rsidR="00951516">
        <w:rPr>
          <w:i/>
        </w:rPr>
        <w:t>Frage</w:t>
      </w:r>
      <w:r w:rsidR="00591FB5" w:rsidRPr="00B000AB">
        <w:rPr>
          <w:i/>
        </w:rPr>
        <w:t xml:space="preserve"> 1</w:t>
      </w:r>
      <w:r w:rsidR="00951516">
        <w:rPr>
          <w:i/>
        </w:rPr>
        <w:t xml:space="preserve">: </w:t>
      </w:r>
      <w:r w:rsidR="00591FB5" w:rsidRPr="00B000AB">
        <w:rPr>
          <w:i/>
        </w:rPr>
        <w:t xml:space="preserve">Was sind Roh-, Hilfs- und Betriebsstoffe </w:t>
      </w:r>
      <w:r w:rsidR="00FB4F89">
        <w:rPr>
          <w:i/>
        </w:rPr>
        <w:t xml:space="preserve">beim </w:t>
      </w:r>
      <w:proofErr w:type="spellStart"/>
      <w:r w:rsidR="00591FB5" w:rsidRPr="00B000AB">
        <w:rPr>
          <w:i/>
        </w:rPr>
        <w:t>Bionier</w:t>
      </w:r>
      <w:proofErr w:type="spellEnd"/>
      <w:r w:rsidR="00FB4F89">
        <w:rPr>
          <w:i/>
        </w:rPr>
        <w:t>-Brauen</w:t>
      </w:r>
      <w:r w:rsidR="00591FB5" w:rsidRPr="00B000AB">
        <w:rPr>
          <w:i/>
        </w:rPr>
        <w:t xml:space="preserve">? </w:t>
      </w:r>
    </w:p>
    <w:p w14:paraId="31CB8C67" w14:textId="77777777" w:rsidR="00591FB5" w:rsidRDefault="00591FB5" w:rsidP="005F0473">
      <w:pPr>
        <w:pStyle w:val="5-Flietext"/>
        <w:rPr>
          <w:i/>
        </w:rPr>
      </w:pPr>
    </w:p>
    <w:p w14:paraId="07C0A693" w14:textId="2BA33C84" w:rsidR="00951516" w:rsidRDefault="00591FB5" w:rsidP="00951516">
      <w:pPr>
        <w:pStyle w:val="5-Flietext"/>
      </w:pPr>
      <w:r>
        <w:t xml:space="preserve">Zu den </w:t>
      </w:r>
      <w:r w:rsidRPr="00591FB5">
        <w:rPr>
          <w:b/>
        </w:rPr>
        <w:t>unfertigen Erzeugnissen</w:t>
      </w:r>
      <w:r>
        <w:t xml:space="preserve"> sind alle die Erzeugnisse oder </w:t>
      </w:r>
      <w:proofErr w:type="spellStart"/>
      <w:r>
        <w:t>Erzeugnisbestandteile</w:t>
      </w:r>
      <w:proofErr w:type="spellEnd"/>
      <w:r>
        <w:t xml:space="preserve"> zu rechnen, die sich noch nicht auf Zwischenstufen der Fertigung befinden und noch kein absatzreifes Erzeugnis darstellen. </w:t>
      </w:r>
      <w:r w:rsidR="00951516" w:rsidRPr="00591FB5">
        <w:rPr>
          <w:b/>
        </w:rPr>
        <w:t>Fertige Erzeugnisse</w:t>
      </w:r>
      <w:r w:rsidR="00951516">
        <w:t xml:space="preserve"> sind folglich absatzreife Erzeugnisse </w:t>
      </w:r>
      <w:r w:rsidR="00FB4F89">
        <w:t xml:space="preserve">wie das in Flaschen abgefüllte </w:t>
      </w:r>
      <w:proofErr w:type="spellStart"/>
      <w:r w:rsidR="00951516">
        <w:t>Bionier</w:t>
      </w:r>
      <w:proofErr w:type="spellEnd"/>
      <w:r w:rsidR="00951516">
        <w:t xml:space="preserve">. Bei den </w:t>
      </w:r>
      <w:r w:rsidR="00951516" w:rsidRPr="00591FB5">
        <w:rPr>
          <w:b/>
        </w:rPr>
        <w:t>Handelswaren</w:t>
      </w:r>
      <w:r w:rsidR="00951516">
        <w:t xml:space="preserve"> handelt es sich um Handelsartikel, die von fremden Unternehmen bezogen und ohne weitere (wesentliche) Veränderung veräußert werden. Beispiele für solche Handelswaren sind Flaschenöffner und T-Shirts mit dem Logo der </w:t>
      </w:r>
      <w:proofErr w:type="spellStart"/>
      <w:r w:rsidR="00951516">
        <w:t>Wahrtins</w:t>
      </w:r>
      <w:proofErr w:type="spellEnd"/>
      <w:r w:rsidR="00951516">
        <w:t xml:space="preserve"> Brauerei</w:t>
      </w:r>
    </w:p>
    <w:p w14:paraId="79F00BB0" w14:textId="5E7E35E8" w:rsidR="00591FB5" w:rsidRDefault="00951516" w:rsidP="005F0473">
      <w:pPr>
        <w:pStyle w:val="5-Flietext"/>
        <w:rPr>
          <w:i/>
        </w:rPr>
      </w:pPr>
      <w:r>
        <w:rPr>
          <w:i/>
        </w:rPr>
        <w:t>Frage</w:t>
      </w:r>
      <w:r w:rsidR="00591FB5" w:rsidRPr="00B000AB">
        <w:rPr>
          <w:i/>
        </w:rPr>
        <w:t xml:space="preserve"> 2</w:t>
      </w:r>
      <w:r>
        <w:rPr>
          <w:i/>
        </w:rPr>
        <w:t>:</w:t>
      </w:r>
      <w:r w:rsidR="00591FB5" w:rsidRPr="00B000AB">
        <w:rPr>
          <w:i/>
        </w:rPr>
        <w:t xml:space="preserve"> Nenne ein Beispiel für </w:t>
      </w:r>
      <w:r>
        <w:rPr>
          <w:i/>
        </w:rPr>
        <w:t xml:space="preserve">unfertige Erzeugnisse der </w:t>
      </w:r>
      <w:r w:rsidR="00591FB5" w:rsidRPr="00B000AB">
        <w:rPr>
          <w:i/>
        </w:rPr>
        <w:t xml:space="preserve">Brauerei </w:t>
      </w:r>
      <w:proofErr w:type="spellStart"/>
      <w:r w:rsidR="00EE3FFD">
        <w:rPr>
          <w:i/>
        </w:rPr>
        <w:t>Wahrtins</w:t>
      </w:r>
      <w:proofErr w:type="spellEnd"/>
      <w:r w:rsidR="00591FB5">
        <w:rPr>
          <w:i/>
        </w:rPr>
        <w:t xml:space="preserve"> GmbH!</w:t>
      </w:r>
    </w:p>
    <w:p w14:paraId="5F580709" w14:textId="7B17FFBC" w:rsidR="00591FB5" w:rsidRDefault="00591FB5" w:rsidP="005F0473">
      <w:pPr>
        <w:pStyle w:val="5-Flietext"/>
      </w:pPr>
      <w:r w:rsidRPr="00591FB5">
        <w:rPr>
          <w:b/>
        </w:rPr>
        <w:t xml:space="preserve">Forderungen aus Lieferungen und Leistungen </w:t>
      </w:r>
      <w:r>
        <w:t xml:space="preserve">entstehen, wenn das Industrieunternehmen Erzeugnisse gegen Ausgangsrechnung an seine Kunden liefert und diesen für die Zahlung ein </w:t>
      </w:r>
      <w:r w:rsidR="00B772BD">
        <w:t>so</w:t>
      </w:r>
      <w:r w:rsidR="00951516">
        <w:t>ge</w:t>
      </w:r>
      <w:r w:rsidR="00FB4F89">
        <w:t>n</w:t>
      </w:r>
      <w:r w:rsidR="00951516">
        <w:t>anntes Zahlungsz</w:t>
      </w:r>
      <w:r>
        <w:t>iel (z.B. 30 Tage) einräumt</w:t>
      </w:r>
      <w:r w:rsidR="00951516">
        <w:t>, bis zu dem die Rechnung beglichen sein muss</w:t>
      </w:r>
      <w:r>
        <w:t xml:space="preserve">. </w:t>
      </w:r>
    </w:p>
    <w:p w14:paraId="3535FD53" w14:textId="21413D2B" w:rsidR="00951516" w:rsidRPr="00951516" w:rsidRDefault="00591FB5" w:rsidP="005F0473">
      <w:pPr>
        <w:pStyle w:val="5-Flietext"/>
        <w:rPr>
          <w:u w:val="single"/>
        </w:rPr>
      </w:pPr>
      <w:r w:rsidRPr="00951516">
        <w:rPr>
          <w:u w:val="single"/>
        </w:rPr>
        <w:t xml:space="preserve">Beispiel Brauerei </w:t>
      </w:r>
      <w:proofErr w:type="spellStart"/>
      <w:r w:rsidR="00EE3FFD" w:rsidRPr="00951516">
        <w:rPr>
          <w:u w:val="single"/>
        </w:rPr>
        <w:t>Wahrtins</w:t>
      </w:r>
      <w:proofErr w:type="spellEnd"/>
      <w:r w:rsidRPr="00951516">
        <w:rPr>
          <w:u w:val="single"/>
        </w:rPr>
        <w:t xml:space="preserve"> GmbH: </w:t>
      </w:r>
    </w:p>
    <w:p w14:paraId="4F12BE68" w14:textId="3E27169A" w:rsidR="00591FB5" w:rsidRDefault="00591FB5" w:rsidP="005F0473">
      <w:pPr>
        <w:pStyle w:val="5-Flietext"/>
      </w:pPr>
      <w:r>
        <w:t xml:space="preserve">Ein Supermarkt hat 50 Kisten </w:t>
      </w:r>
      <w:proofErr w:type="spellStart"/>
      <w:r>
        <w:t>Bionier</w:t>
      </w:r>
      <w:proofErr w:type="spellEnd"/>
      <w:r>
        <w:t xml:space="preserve"> zum Test bestellt. Nach der Lieferung der Kisten hat der Supermarkt 30 Tage Zeit, den Rechnungsbetrag an die </w:t>
      </w:r>
      <w:proofErr w:type="spellStart"/>
      <w:r w:rsidR="00EE3FFD">
        <w:t>Wahrtins</w:t>
      </w:r>
      <w:proofErr w:type="spellEnd"/>
      <w:r>
        <w:t xml:space="preserve"> GmbH zu überweisen. Bis zur Überweisung stellt der Betrag eine Forderung aus Lieferungen und Leistungen dar, die </w:t>
      </w:r>
      <w:r w:rsidR="00B772BD">
        <w:t xml:space="preserve">die </w:t>
      </w:r>
      <w:proofErr w:type="spellStart"/>
      <w:r w:rsidR="00EE3FFD">
        <w:t>Wahrtins</w:t>
      </w:r>
      <w:proofErr w:type="spellEnd"/>
      <w:r>
        <w:t xml:space="preserve"> GmbH </w:t>
      </w:r>
      <w:r w:rsidR="00B772BD">
        <w:t>von dem Supermarkt einfordert</w:t>
      </w:r>
      <w:r>
        <w:t xml:space="preserve">. Diese Rechnung wird in der Buchhaltung Ausgangsrechnung genannt. </w:t>
      </w:r>
    </w:p>
    <w:p w14:paraId="1D1F8954" w14:textId="31CC1D78" w:rsidR="00591FB5" w:rsidRPr="00882976" w:rsidRDefault="00951516" w:rsidP="005F0473">
      <w:pPr>
        <w:pStyle w:val="5-Flietext"/>
        <w:rPr>
          <w:i/>
        </w:rPr>
      </w:pPr>
      <w:r>
        <w:rPr>
          <w:i/>
        </w:rPr>
        <w:t>Frage</w:t>
      </w:r>
      <w:r w:rsidR="00591FB5" w:rsidRPr="00882976">
        <w:rPr>
          <w:i/>
        </w:rPr>
        <w:t xml:space="preserve"> 3</w:t>
      </w:r>
      <w:r>
        <w:rPr>
          <w:i/>
        </w:rPr>
        <w:t>:</w:t>
      </w:r>
      <w:r w:rsidR="00591FB5" w:rsidRPr="00882976">
        <w:rPr>
          <w:i/>
        </w:rPr>
        <w:t xml:space="preserve"> Welche Bedeutu</w:t>
      </w:r>
      <w:r w:rsidR="00B772BD">
        <w:rPr>
          <w:i/>
        </w:rPr>
        <w:t>ng spielt in diesem Zusammenhang</w:t>
      </w:r>
      <w:r w:rsidR="00591FB5" w:rsidRPr="00882976">
        <w:rPr>
          <w:i/>
        </w:rPr>
        <w:t xml:space="preserve"> der Begriff „Skonto“?</w:t>
      </w:r>
    </w:p>
    <w:p w14:paraId="5DE4246B" w14:textId="77777777" w:rsidR="00591FB5" w:rsidRPr="00882976" w:rsidRDefault="00591FB5" w:rsidP="005F0473">
      <w:pPr>
        <w:pStyle w:val="5-Flietext"/>
      </w:pPr>
    </w:p>
    <w:p w14:paraId="145612F6" w14:textId="58657461" w:rsidR="00591FB5" w:rsidRDefault="00591FB5" w:rsidP="00951516">
      <w:pPr>
        <w:pStyle w:val="5-Flietext"/>
      </w:pPr>
      <w:r w:rsidRPr="00591FB5">
        <w:rPr>
          <w:b/>
        </w:rPr>
        <w:t>Verbindlichkeiten aus Lieferungen und Leistungen</w:t>
      </w:r>
      <w:r>
        <w:t xml:space="preserve"> stellen das Pendant zu den Forderungen </w:t>
      </w:r>
      <w:r w:rsidR="00951516" w:rsidRPr="00951516">
        <w:t xml:space="preserve">aus Lieferungen und Leistungen </w:t>
      </w:r>
      <w:r>
        <w:t xml:space="preserve">dar. </w:t>
      </w:r>
    </w:p>
    <w:p w14:paraId="0902DF19" w14:textId="5ED45630" w:rsidR="00951516" w:rsidRPr="00951516" w:rsidRDefault="00951516" w:rsidP="00951516">
      <w:pPr>
        <w:pStyle w:val="5-Flietext"/>
        <w:rPr>
          <w:u w:val="single"/>
        </w:rPr>
      </w:pPr>
      <w:r w:rsidRPr="00951516">
        <w:rPr>
          <w:u w:val="single"/>
        </w:rPr>
        <w:t xml:space="preserve">Beispiel Brauerei </w:t>
      </w:r>
      <w:proofErr w:type="spellStart"/>
      <w:r w:rsidRPr="00951516">
        <w:rPr>
          <w:u w:val="single"/>
        </w:rPr>
        <w:t>Wahrtins</w:t>
      </w:r>
      <w:proofErr w:type="spellEnd"/>
      <w:r w:rsidRPr="00951516">
        <w:rPr>
          <w:u w:val="single"/>
        </w:rPr>
        <w:t xml:space="preserve"> GmbH: </w:t>
      </w:r>
    </w:p>
    <w:p w14:paraId="45222508" w14:textId="28F081C4" w:rsidR="00591FB5" w:rsidRDefault="00591FB5" w:rsidP="00951516">
      <w:pPr>
        <w:pStyle w:val="5-Flietext"/>
      </w:pPr>
      <w:r>
        <w:t xml:space="preserve">Die </w:t>
      </w:r>
      <w:proofErr w:type="spellStart"/>
      <w:r w:rsidR="00EE3FFD">
        <w:t>Wahrtins</w:t>
      </w:r>
      <w:proofErr w:type="spellEnd"/>
      <w:r>
        <w:t xml:space="preserve"> GmbH hat Rohstoffe bei einem Zulieferer gekauft und die Rechnung noch nicht beglichen. Bis zur Bezahlung des Betrages stellen diese Ausgaben Verbindlichkeiten </w:t>
      </w:r>
      <w:r w:rsidR="00FB4F89" w:rsidRPr="00951516">
        <w:t xml:space="preserve">aus Lieferungen und Leistungen </w:t>
      </w:r>
      <w:r>
        <w:t xml:space="preserve">dar. Die Rechnung wird in der Buchhaltung </w:t>
      </w:r>
      <w:r w:rsidR="00FB4F89">
        <w:t xml:space="preserve">auch </w:t>
      </w:r>
      <w:r>
        <w:t xml:space="preserve">Eingangsrechnung genannt. </w:t>
      </w:r>
    </w:p>
    <w:p w14:paraId="49F3908D" w14:textId="77777777" w:rsidR="00591FB5" w:rsidRDefault="00591FB5" w:rsidP="00951516">
      <w:pPr>
        <w:pStyle w:val="5-Flietext"/>
      </w:pPr>
    </w:p>
    <w:p w14:paraId="5E7F4378" w14:textId="2DAF0B2E" w:rsidR="003F7560" w:rsidRDefault="00591FB5" w:rsidP="00FB4F89">
      <w:pPr>
        <w:pStyle w:val="5-Flietext"/>
        <w:rPr>
          <w:rFonts w:cs="Arial"/>
        </w:rPr>
      </w:pPr>
      <w:r>
        <w:t xml:space="preserve">Der </w:t>
      </w:r>
      <w:r w:rsidRPr="00591FB5">
        <w:rPr>
          <w:b/>
        </w:rPr>
        <w:t>Fuhrpark</w:t>
      </w:r>
      <w:r>
        <w:t xml:space="preserve"> eines Betriebes umfasst alle Fahrzeuge für den Personen- und Güterverkehr wie Pkw oder Lkw. </w:t>
      </w:r>
      <w:r w:rsidR="003F7560">
        <w:rPr>
          <w:rFonts w:cs="Arial"/>
        </w:rPr>
        <w:br w:type="page"/>
      </w:r>
    </w:p>
    <w:p w14:paraId="21D1598D" w14:textId="2E4647A1" w:rsidR="00591FB5" w:rsidRDefault="00EE3FFD" w:rsidP="00591FB5">
      <w:pPr>
        <w:spacing w:before="480" w:after="0"/>
        <w:jc w:val="both"/>
        <w:rPr>
          <w:b/>
          <w:color w:val="004F86"/>
          <w:sz w:val="30"/>
          <w:szCs w:val="30"/>
        </w:rPr>
      </w:pPr>
      <w:r>
        <w:rPr>
          <w:b/>
          <w:noProof/>
          <w:color w:val="004F86"/>
          <w:sz w:val="30"/>
          <w:szCs w:val="30"/>
          <w:lang w:eastAsia="de-DE"/>
        </w:rPr>
        <w:drawing>
          <wp:anchor distT="0" distB="0" distL="114300" distR="114300" simplePos="0" relativeHeight="251649024" behindDoc="1" locked="0" layoutInCell="1" allowOverlap="1" wp14:anchorId="1EB133C6" wp14:editId="2866DC1A">
            <wp:simplePos x="0" y="0"/>
            <wp:positionH relativeFrom="column">
              <wp:posOffset>-421005</wp:posOffset>
            </wp:positionH>
            <wp:positionV relativeFrom="paragraph">
              <wp:posOffset>607060</wp:posOffset>
            </wp:positionV>
            <wp:extent cx="3896360" cy="4235450"/>
            <wp:effectExtent l="133350" t="209550" r="0" b="412750"/>
            <wp:wrapTight wrapText="bothSides">
              <wp:wrapPolygon edited="0">
                <wp:start x="15789" y="-1327"/>
                <wp:lineTo x="-1390" y="-301"/>
                <wp:lineTo x="-363" y="12102"/>
                <wp:lineTo x="746" y="24112"/>
                <wp:lineTo x="1695" y="24066"/>
                <wp:lineTo x="1790" y="23867"/>
                <wp:lineTo x="7218" y="22631"/>
                <wp:lineTo x="7324" y="22626"/>
                <wp:lineTo x="16305" y="20635"/>
                <wp:lineTo x="16410" y="20630"/>
                <wp:lineTo x="20329" y="18884"/>
                <wp:lineTo x="20096" y="11112"/>
                <wp:lineTo x="19480" y="-1505"/>
                <wp:lineTo x="15789" y="-1327"/>
              </wp:wrapPolygon>
            </wp:wrapTight>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4000" contrast="68000"/>
                      <a:extLst>
                        <a:ext uri="{28A0092B-C50C-407E-A947-70E740481C1C}">
                          <a14:useLocalDpi xmlns:a14="http://schemas.microsoft.com/office/drawing/2010/main" val="0"/>
                        </a:ext>
                      </a:extLst>
                    </a:blip>
                    <a:srcRect/>
                    <a:stretch>
                      <a:fillRect/>
                    </a:stretch>
                  </pic:blipFill>
                  <pic:spPr bwMode="auto">
                    <a:xfrm rot="180675">
                      <a:off x="0" y="0"/>
                      <a:ext cx="3896360" cy="42354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RightFacing">
                        <a:rot lat="600000" lon="19800000" rev="18000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DE25AA">
        <w:rPr>
          <w:b/>
          <w:noProof/>
          <w:color w:val="004F86"/>
          <w:sz w:val="30"/>
          <w:szCs w:val="30"/>
          <w:lang w:eastAsia="de-DE"/>
        </w:rPr>
        <w:drawing>
          <wp:anchor distT="0" distB="0" distL="114300" distR="114300" simplePos="0" relativeHeight="251650048" behindDoc="1" locked="0" layoutInCell="1" allowOverlap="1" wp14:anchorId="16AF2B1F" wp14:editId="43EFE2F6">
            <wp:simplePos x="0" y="0"/>
            <wp:positionH relativeFrom="column">
              <wp:posOffset>3119755</wp:posOffset>
            </wp:positionH>
            <wp:positionV relativeFrom="paragraph">
              <wp:posOffset>320040</wp:posOffset>
            </wp:positionV>
            <wp:extent cx="3295650" cy="3514725"/>
            <wp:effectExtent l="0" t="190500" r="19050" b="390525"/>
            <wp:wrapTight wrapText="bothSides">
              <wp:wrapPolygon edited="0">
                <wp:start x="1748" y="-1171"/>
                <wp:lineTo x="1998" y="19668"/>
                <wp:lineTo x="8490" y="21541"/>
                <wp:lineTo x="19727" y="23649"/>
                <wp:lineTo x="19852" y="23883"/>
                <wp:lineTo x="21225" y="23883"/>
                <wp:lineTo x="21600" y="14049"/>
                <wp:lineTo x="21600" y="-937"/>
                <wp:lineTo x="10862" y="-1171"/>
                <wp:lineTo x="1748" y="-1171"/>
              </wp:wrapPolygon>
            </wp:wrapTight>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lum bright="11000" contrast="53000"/>
                      <a:extLst>
                        <a:ext uri="{28A0092B-C50C-407E-A947-70E740481C1C}">
                          <a14:useLocalDpi xmlns:a14="http://schemas.microsoft.com/office/drawing/2010/main" val="0"/>
                        </a:ext>
                      </a:extLst>
                    </a:blip>
                    <a:srcRect t="-3191" b="-3889"/>
                    <a:stretch/>
                  </pic:blipFill>
                  <pic:spPr bwMode="auto">
                    <a:xfrm>
                      <a:off x="0" y="0"/>
                      <a:ext cx="3295650" cy="351472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FB5">
        <w:rPr>
          <w:b/>
          <w:color w:val="004F86"/>
          <w:sz w:val="30"/>
          <w:szCs w:val="30"/>
        </w:rPr>
        <w:t>Schülerlös</w:t>
      </w:r>
      <w:r w:rsidR="00E1695C">
        <w:rPr>
          <w:b/>
          <w:color w:val="004F86"/>
          <w:sz w:val="30"/>
          <w:szCs w:val="30"/>
        </w:rPr>
        <w:t>ung</w:t>
      </w:r>
      <w:r w:rsidR="00F56398">
        <w:rPr>
          <w:b/>
          <w:color w:val="004F86"/>
          <w:sz w:val="30"/>
          <w:szCs w:val="30"/>
        </w:rPr>
        <w:t>en</w:t>
      </w:r>
      <w:r w:rsidR="00E1695C">
        <w:rPr>
          <w:b/>
          <w:color w:val="004F86"/>
          <w:sz w:val="30"/>
          <w:szCs w:val="30"/>
        </w:rPr>
        <w:t xml:space="preserve"> </w:t>
      </w:r>
      <w:r w:rsidR="004702EA">
        <w:rPr>
          <w:b/>
          <w:color w:val="004F86"/>
          <w:sz w:val="30"/>
          <w:szCs w:val="30"/>
        </w:rPr>
        <w:t>aus der Praxis</w:t>
      </w:r>
    </w:p>
    <w:p w14:paraId="6E28CCCC" w14:textId="389D4A1C" w:rsidR="00E1695C" w:rsidRDefault="00EE3FFD" w:rsidP="00347E4C">
      <w:pPr>
        <w:spacing w:before="480" w:after="0"/>
        <w:jc w:val="center"/>
        <w:rPr>
          <w:b/>
          <w:color w:val="004F86"/>
          <w:sz w:val="30"/>
          <w:szCs w:val="30"/>
        </w:rPr>
      </w:pPr>
      <w:r>
        <w:rPr>
          <w:b/>
          <w:noProof/>
          <w:color w:val="004F86"/>
          <w:sz w:val="30"/>
          <w:szCs w:val="30"/>
          <w:lang w:eastAsia="de-DE"/>
        </w:rPr>
        <w:drawing>
          <wp:anchor distT="0" distB="0" distL="114300" distR="114300" simplePos="0" relativeHeight="251651072" behindDoc="1" locked="0" layoutInCell="1" allowOverlap="1" wp14:anchorId="14D416D7" wp14:editId="6ED26234">
            <wp:simplePos x="0" y="0"/>
            <wp:positionH relativeFrom="column">
              <wp:posOffset>-864870</wp:posOffset>
            </wp:positionH>
            <wp:positionV relativeFrom="paragraph">
              <wp:posOffset>3917315</wp:posOffset>
            </wp:positionV>
            <wp:extent cx="3267075" cy="3767455"/>
            <wp:effectExtent l="419100" t="323850" r="561975" b="328295"/>
            <wp:wrapTight wrapText="bothSides">
              <wp:wrapPolygon edited="0">
                <wp:start x="20152" y="-1857"/>
                <wp:lineTo x="-2393" y="-1638"/>
                <wp:lineTo x="-2771" y="109"/>
                <wp:lineTo x="-2519" y="3604"/>
                <wp:lineTo x="-1259" y="10594"/>
                <wp:lineTo x="0" y="20643"/>
                <wp:lineTo x="504" y="23373"/>
                <wp:lineTo x="2393" y="23373"/>
                <wp:lineTo x="2519" y="23155"/>
                <wp:lineTo x="8061" y="22827"/>
                <wp:lineTo x="8187" y="22827"/>
                <wp:lineTo x="25190" y="21079"/>
                <wp:lineTo x="21033" y="-1857"/>
                <wp:lineTo x="20152" y="-1857"/>
              </wp:wrapPolygon>
            </wp:wrapTight>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contrast="50000"/>
                      <a:extLst>
                        <a:ext uri="{28A0092B-C50C-407E-A947-70E740481C1C}">
                          <a14:useLocalDpi xmlns:a14="http://schemas.microsoft.com/office/drawing/2010/main" val="0"/>
                        </a:ext>
                      </a:extLst>
                    </a:blip>
                    <a:srcRect/>
                    <a:stretch>
                      <a:fillRect/>
                    </a:stretch>
                  </pic:blipFill>
                  <pic:spPr bwMode="auto">
                    <a:xfrm>
                      <a:off x="0" y="0"/>
                      <a:ext cx="3267075" cy="37674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oolSlant"/>
                      <a:contourClr>
                        <a:srgbClr val="969696"/>
                      </a:contourClr>
                    </a:sp3d>
                  </pic:spPr>
                </pic:pic>
              </a:graphicData>
            </a:graphic>
            <wp14:sizeRelH relativeFrom="page">
              <wp14:pctWidth>0</wp14:pctWidth>
            </wp14:sizeRelH>
            <wp14:sizeRelV relativeFrom="page">
              <wp14:pctHeight>0</wp14:pctHeight>
            </wp14:sizeRelV>
          </wp:anchor>
        </w:drawing>
      </w:r>
    </w:p>
    <w:p w14:paraId="48F915A5" w14:textId="5D4C299E" w:rsidR="00347E4C" w:rsidRDefault="00347E4C" w:rsidP="00347E4C">
      <w:pPr>
        <w:spacing w:before="480" w:after="0"/>
        <w:jc w:val="center"/>
        <w:rPr>
          <w:b/>
          <w:color w:val="004F86"/>
          <w:sz w:val="30"/>
          <w:szCs w:val="30"/>
        </w:rPr>
      </w:pPr>
    </w:p>
    <w:p w14:paraId="6C019CF1" w14:textId="4E00E592" w:rsidR="00347E4C" w:rsidRDefault="00347E4C" w:rsidP="00591FB5">
      <w:pPr>
        <w:spacing w:before="480" w:after="0"/>
        <w:jc w:val="both"/>
        <w:rPr>
          <w:b/>
          <w:color w:val="004F86"/>
          <w:sz w:val="30"/>
          <w:szCs w:val="30"/>
        </w:rPr>
      </w:pPr>
    </w:p>
    <w:p w14:paraId="6155B2CA" w14:textId="77777777" w:rsidR="004702EA" w:rsidRDefault="004702EA" w:rsidP="00347E4C">
      <w:pPr>
        <w:spacing w:before="480" w:after="0"/>
        <w:jc w:val="center"/>
        <w:rPr>
          <w:b/>
          <w:color w:val="004F86"/>
          <w:sz w:val="30"/>
          <w:szCs w:val="30"/>
        </w:rPr>
        <w:sectPr w:rsidR="004702EA" w:rsidSect="00F3793C">
          <w:pgSz w:w="11900" w:h="16840"/>
          <w:pgMar w:top="0" w:right="1417" w:bottom="1134" w:left="1417" w:header="1701" w:footer="1134" w:gutter="0"/>
          <w:cols w:space="708"/>
          <w:docGrid w:linePitch="360"/>
        </w:sectPr>
      </w:pPr>
    </w:p>
    <w:p w14:paraId="1927891E" w14:textId="76D592B1" w:rsidR="004702EA" w:rsidRDefault="00070BA7">
      <w:pPr>
        <w:spacing w:before="0" w:after="0"/>
        <w:rPr>
          <w:b/>
          <w:noProof/>
          <w:color w:val="004F86"/>
          <w:sz w:val="30"/>
          <w:szCs w:val="30"/>
          <w:lang w:eastAsia="de-DE"/>
        </w:rPr>
      </w:pPr>
      <w:r>
        <w:rPr>
          <w:b/>
          <w:noProof/>
          <w:color w:val="004F86"/>
          <w:sz w:val="30"/>
          <w:szCs w:val="30"/>
          <w:lang w:eastAsia="de-DE"/>
        </w:rPr>
        <mc:AlternateContent>
          <mc:Choice Requires="wpg">
            <w:drawing>
              <wp:anchor distT="0" distB="0" distL="114300" distR="114300" simplePos="0" relativeHeight="251664384" behindDoc="0" locked="0" layoutInCell="1" allowOverlap="1" wp14:anchorId="7A69942C" wp14:editId="484312E9">
                <wp:simplePos x="0" y="0"/>
                <wp:positionH relativeFrom="column">
                  <wp:posOffset>95885</wp:posOffset>
                </wp:positionH>
                <wp:positionV relativeFrom="paragraph">
                  <wp:posOffset>84859</wp:posOffset>
                </wp:positionV>
                <wp:extent cx="9443002" cy="5158633"/>
                <wp:effectExtent l="57150" t="57150" r="120650" b="118745"/>
                <wp:wrapNone/>
                <wp:docPr id="432" name="Gruppieren 432"/>
                <wp:cNvGraphicFramePr/>
                <a:graphic xmlns:a="http://schemas.openxmlformats.org/drawingml/2006/main">
                  <a:graphicData uri="http://schemas.microsoft.com/office/word/2010/wordprocessingGroup">
                    <wpg:wgp>
                      <wpg:cNvGrpSpPr/>
                      <wpg:grpSpPr>
                        <a:xfrm>
                          <a:off x="0" y="0"/>
                          <a:ext cx="9443002" cy="5158633"/>
                          <a:chOff x="0" y="0"/>
                          <a:chExt cx="9443002" cy="5158633"/>
                        </a:xfrm>
                      </wpg:grpSpPr>
                      <pic:pic xmlns:pic="http://schemas.openxmlformats.org/drawingml/2006/picture">
                        <pic:nvPicPr>
                          <pic:cNvPr id="10" name="Bild 10" descr="MacStorage:Users:Tommy:Desktop:Plakate.jpg"/>
                          <pic:cNvPicPr>
                            <a:picLocks noChangeAspect="1"/>
                          </pic:cNvPicPr>
                        </pic:nvPicPr>
                        <pic:blipFill rotWithShape="1">
                          <a:blip r:embed="rId20">
                            <a:extLst>
                              <a:ext uri="{28A0092B-C50C-407E-A947-70E740481C1C}">
                                <a14:useLocalDpi xmlns:a14="http://schemas.microsoft.com/office/drawing/2010/main" val="0"/>
                              </a:ext>
                            </a:extLst>
                          </a:blip>
                          <a:srcRect t="3736" b="24770"/>
                          <a:stretch/>
                        </pic:blipFill>
                        <pic:spPr bwMode="auto">
                          <a:xfrm>
                            <a:off x="0" y="0"/>
                            <a:ext cx="9440883" cy="5153891"/>
                          </a:xfrm>
                          <a:prstGeom prst="rect">
                            <a:avLst/>
                          </a:prstGeom>
                          <a:noFill/>
                          <a:ln>
                            <a:solidFill>
                              <a:schemeClr val="tx1">
                                <a:lumMod val="50000"/>
                                <a:lumOff val="50000"/>
                              </a:schemeClr>
                            </a:solid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53" name="Textfeld 53"/>
                        <wps:cNvSpPr txBox="1"/>
                        <wps:spPr>
                          <a:xfrm>
                            <a:off x="7042067" y="4857008"/>
                            <a:ext cx="240093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14909" w14:textId="647DC33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9942C" id="Gruppieren 432" o:spid="_x0000_s1031" style="position:absolute;margin-left:7.55pt;margin-top:6.7pt;width:743.55pt;height:406.2pt;z-index:251664384;mso-position-horizontal-relative:text;mso-position-vertical-relative:text" coordsize="94430,51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BIAAAAAQAAAEgAAAAB&#10;AAKgAgAEAAAAAQAAAtCgAwAEAAAAAQAAAhwAAAAA/9sAQwACAgICAgECAgICAgICAwMGBAMDAwMH&#10;BQUEBggHCAgIBwgICQoNCwkJDAoICAsPCwwNDg4ODgkLEBEPDhENDg4O/9sAQwECAgIDAwMGBAQG&#10;DgkICQ4ODg4ODg4ODg4ODg4ODg4ODg4ODg4ODg4ODg4ODg4ODg4ODg4ODg4ODg4ODg4ODg4O/8AA&#10;EQgCHAL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32" type="#_x0000_t75" alt="MacStorage:Users:Tommy:Desktop:Plakate.jpg" style="position:absolute;width:94408;height:5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M7EAAAA2wAAAA8AAABkcnMvZG93bnJldi54bWxEj0FrwkAQhe+C/2GZQi+iG62ITV0lCC3e&#10;alSE3obsNAnNzobdrab/vnMo9DbDe/PeN5vd4Dp1oxBbzwbmswwUceVty7WBy/l1ugYVE7LFzjMZ&#10;+KEIu+14tMHc+juXdDulWkkIxxwNNCn1udaxashhnPmeWLRPHxwmWUOtbcC7hLtOL7JspR22LA0N&#10;9rRvqPo6fTsD+u35PYWPyeFaLtBm7VNx3C8LYx4fhuIFVKIh/Zv/rg9W8IVefpEB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5/M7EAAAA2wAAAA8AAAAAAAAAAAAAAAAA&#10;nwIAAGRycy9kb3ducmV2LnhtbFBLBQYAAAAABAAEAPcAAACQAwAAAAA=&#10;" stroked="t" strokecolor="gray [1629]">
                  <v:imagedata r:id="rId21" o:title="Plakate" croptop="2448f" cropbottom="16233f"/>
                  <v:shadow on="t" color="black" opacity="28180f" origin="-.5,-.5" offset=".74836mm,.74836mm"/>
                  <v:path arrowok="t"/>
                </v:shape>
                <v:shape id="Textfeld 53" o:spid="_x0000_s1033" type="#_x0000_t202" style="position:absolute;left:70420;top:48570;width:2401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46114909" w14:textId="647DC33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p>
    <w:p w14:paraId="408ADCBD" w14:textId="57125953" w:rsidR="00070BA7" w:rsidRDefault="004702EA">
      <w:pPr>
        <w:spacing w:before="0" w:after="0"/>
        <w:rPr>
          <w:b/>
          <w:color w:val="004F86"/>
          <w:sz w:val="30"/>
          <w:szCs w:val="30"/>
        </w:rPr>
      </w:pPr>
      <w:r>
        <w:rPr>
          <w:b/>
          <w:color w:val="004F86"/>
          <w:sz w:val="30"/>
          <w:szCs w:val="30"/>
        </w:rPr>
        <w:br w:type="page"/>
      </w:r>
      <w:r w:rsidR="00070BA7">
        <w:rPr>
          <w:b/>
          <w:noProof/>
          <w:color w:val="004F86"/>
          <w:sz w:val="30"/>
          <w:szCs w:val="30"/>
          <w:lang w:eastAsia="de-DE"/>
        </w:rPr>
        <mc:AlternateContent>
          <mc:Choice Requires="wpg">
            <w:drawing>
              <wp:anchor distT="0" distB="0" distL="114300" distR="114300" simplePos="0" relativeHeight="251665408" behindDoc="0" locked="0" layoutInCell="1" allowOverlap="1" wp14:anchorId="75F99ED7" wp14:editId="3ACD5568">
                <wp:simplePos x="0" y="0"/>
                <wp:positionH relativeFrom="column">
                  <wp:posOffset>107504</wp:posOffset>
                </wp:positionH>
                <wp:positionV relativeFrom="paragraph">
                  <wp:posOffset>190318</wp:posOffset>
                </wp:positionV>
                <wp:extent cx="9466753" cy="4963885"/>
                <wp:effectExtent l="57150" t="57150" r="115570" b="122555"/>
                <wp:wrapNone/>
                <wp:docPr id="433" name="Gruppieren 433"/>
                <wp:cNvGraphicFramePr/>
                <a:graphic xmlns:a="http://schemas.openxmlformats.org/drawingml/2006/main">
                  <a:graphicData uri="http://schemas.microsoft.com/office/word/2010/wordprocessingGroup">
                    <wpg:wgp>
                      <wpg:cNvGrpSpPr/>
                      <wpg:grpSpPr>
                        <a:xfrm>
                          <a:off x="0" y="0"/>
                          <a:ext cx="9466753" cy="4963885"/>
                          <a:chOff x="0" y="0"/>
                          <a:chExt cx="9466753" cy="4963885"/>
                        </a:xfrm>
                      </wpg:grpSpPr>
                      <pic:pic xmlns:pic="http://schemas.openxmlformats.org/drawingml/2006/picture">
                        <pic:nvPicPr>
                          <pic:cNvPr id="45" name="Grafik 45" descr="G:\IWConsult\Projekte\1052 Lehrersite\3 - Organisation (nur intern)\01 - Autoren Unterrichtsmaterial\4 - Schublade\4 - Schlussredaktion TS (nicht online)\Rechnungswesen__Anne_Ewers\Bereiche.PNG"/>
                          <pic:cNvPicPr>
                            <a:picLocks noChangeAspect="1"/>
                          </pic:cNvPicPr>
                        </pic:nvPicPr>
                        <pic:blipFill rotWithShape="1">
                          <a:blip r:embed="rId22">
                            <a:extLst>
                              <a:ext uri="{28A0092B-C50C-407E-A947-70E740481C1C}">
                                <a14:useLocalDpi xmlns:a14="http://schemas.microsoft.com/office/drawing/2010/main" val="0"/>
                              </a:ext>
                            </a:extLst>
                          </a:blip>
                          <a:srcRect t="3716" b="26316"/>
                          <a:stretch/>
                        </pic:blipFill>
                        <pic:spPr bwMode="auto">
                          <a:xfrm>
                            <a:off x="0" y="0"/>
                            <a:ext cx="9464633" cy="4963885"/>
                          </a:xfrm>
                          <a:prstGeom prst="rect">
                            <a:avLst/>
                          </a:prstGeom>
                          <a:noFill/>
                          <a:ln w="9525" cap="flat" cmpd="sng" algn="ctr">
                            <a:solidFill>
                              <a:sysClr val="windowText" lastClr="000000">
                                <a:lumMod val="50000"/>
                                <a:lumOff val="50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54" name="Textfeld 54"/>
                        <wps:cNvSpPr txBox="1"/>
                        <wps:spPr>
                          <a:xfrm>
                            <a:off x="7065818" y="4655127"/>
                            <a:ext cx="240093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2928B"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F99ED7" id="Gruppieren 433" o:spid="_x0000_s1034" style="position:absolute;margin-left:8.45pt;margin-top:15pt;width:745.4pt;height:390.85pt;z-index:251665408;mso-position-horizontal-relative:text;mso-position-vertical-relative:text" coordsize="94667,4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">
                <v:shape id="Grafik 45" o:spid="_x0000_s1035" type="#_x0000_t75" style="position:absolute;width:94646;height:4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vOfFAAAA2wAAAA8AAABkcnMvZG93bnJldi54bWxEj09rwkAUxO+FfoflFbwU3VSilOhGpFBo&#10;6aEYhXp8ZJ9JSPZtmt3mz7fvCoLHYWZ+w2x3o2lET52rLCt4WUQgiHOrKy4UnI7v81cQziNrbCyT&#10;gokc7NLHhy0m2g58oD7zhQgQdgkqKL1vEyldXpJBt7AtcfAutjPog+wKqTscAtw0chlFa2mw4rBQ&#10;YktvJeV19mcUmGMVT1QPxbd+Pv98/o7D6Yv3Ss2exv0GhKfR38O39odWEK/g+iX8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wbznxQAAANsAAAAPAAAAAAAAAAAAAAAA&#10;AJ8CAABkcnMvZG93bnJldi54bWxQSwUGAAAAAAQABAD3AAAAkQMAAAAA&#10;" stroked="t" strokecolor="#7f7f7f">
                  <v:stroke joinstyle="round"/>
                  <v:imagedata r:id="rId23" o:title="Bereiche" croptop="2435f" cropbottom="17246f"/>
                  <v:shadow on="t" color="black" opacity="26214f" origin="-.5,-.5" offset=".74836mm,.74836mm"/>
                  <v:path arrowok="t"/>
                </v:shape>
                <v:shape id="Textfeld 54" o:spid="_x0000_s1036" type="#_x0000_t202" style="position:absolute;left:70658;top:46551;width:24009;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7F32928B"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r w:rsidR="00070BA7">
        <w:rPr>
          <w:b/>
          <w:color w:val="004F86"/>
          <w:sz w:val="30"/>
          <w:szCs w:val="30"/>
        </w:rPr>
        <w:br w:type="page"/>
      </w:r>
    </w:p>
    <w:p w14:paraId="5E57A0B3" w14:textId="47FFBC01" w:rsidR="004702EA" w:rsidRDefault="00070BA7">
      <w:pPr>
        <w:spacing w:before="0" w:after="0"/>
        <w:rPr>
          <w:b/>
          <w:color w:val="004F86"/>
          <w:sz w:val="30"/>
          <w:szCs w:val="30"/>
        </w:rPr>
      </w:pPr>
      <w:r>
        <w:rPr>
          <w:b/>
          <w:noProof/>
          <w:color w:val="004F86"/>
          <w:sz w:val="30"/>
          <w:szCs w:val="30"/>
          <w:lang w:eastAsia="de-DE"/>
        </w:rPr>
        <mc:AlternateContent>
          <mc:Choice Requires="wpg">
            <w:drawing>
              <wp:anchor distT="0" distB="0" distL="114300" distR="114300" simplePos="0" relativeHeight="251666432" behindDoc="0" locked="0" layoutInCell="1" allowOverlap="1" wp14:anchorId="38DC5F76" wp14:editId="719FC20F">
                <wp:simplePos x="0" y="0"/>
                <wp:positionH relativeFrom="column">
                  <wp:posOffset>75970</wp:posOffset>
                </wp:positionH>
                <wp:positionV relativeFrom="paragraph">
                  <wp:posOffset>131445</wp:posOffset>
                </wp:positionV>
                <wp:extent cx="9571512" cy="4963885"/>
                <wp:effectExtent l="57150" t="57150" r="106045" b="122555"/>
                <wp:wrapNone/>
                <wp:docPr id="434" name="Gruppieren 434"/>
                <wp:cNvGraphicFramePr/>
                <a:graphic xmlns:a="http://schemas.openxmlformats.org/drawingml/2006/main">
                  <a:graphicData uri="http://schemas.microsoft.com/office/word/2010/wordprocessingGroup">
                    <wpg:wgp>
                      <wpg:cNvGrpSpPr/>
                      <wpg:grpSpPr>
                        <a:xfrm>
                          <a:off x="0" y="0"/>
                          <a:ext cx="9571512" cy="4963885"/>
                          <a:chOff x="0" y="0"/>
                          <a:chExt cx="9571512" cy="4963885"/>
                        </a:xfrm>
                      </wpg:grpSpPr>
                      <pic:pic xmlns:pic="http://schemas.openxmlformats.org/drawingml/2006/picture">
                        <pic:nvPicPr>
                          <pic:cNvPr id="46" name="Grafik 46" descr="G:\IWConsult\Projekte\1052 Lehrersite\3 - Organisation (nur intern)\01 - Autoren Unterrichtsmaterial\4 - Schublade\4 - Schlussredaktion TS (nicht online)\Rechnungswesen__Anne_Ewers\Begriffe.PNG"/>
                          <pic:cNvPicPr>
                            <a:picLocks noChangeAspect="1"/>
                          </pic:cNvPicPr>
                        </pic:nvPicPr>
                        <pic:blipFill rotWithShape="1">
                          <a:blip r:embed="rId24">
                            <a:extLst>
                              <a:ext uri="{28A0092B-C50C-407E-A947-70E740481C1C}">
                                <a14:useLocalDpi xmlns:a14="http://schemas.microsoft.com/office/drawing/2010/main" val="0"/>
                              </a:ext>
                            </a:extLst>
                          </a:blip>
                          <a:srcRect t="5262" b="25698"/>
                          <a:stretch/>
                        </pic:blipFill>
                        <pic:spPr bwMode="auto">
                          <a:xfrm>
                            <a:off x="0" y="0"/>
                            <a:ext cx="9571512" cy="496388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55" name="Textfeld 55"/>
                        <wps:cNvSpPr txBox="1"/>
                        <wps:spPr>
                          <a:xfrm>
                            <a:off x="7160821" y="4655127"/>
                            <a:ext cx="2400935"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96334"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DC5F76" id="Gruppieren 434" o:spid="_x0000_s1037" style="position:absolute;margin-left:6pt;margin-top:10.35pt;width:753.65pt;height:390.85pt;z-index:251666432;mso-position-horizontal-relative:text;mso-position-vertical-relative:text" coordsize="95715,4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">
                <v:shape id="Grafik 46" o:spid="_x0000_s1038" type="#_x0000_t75" style="position:absolute;width:95715;height:4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LJTDAAAA2wAAAA8AAABkcnMvZG93bnJldi54bWxEj0GLwjAUhO+C/yE8wYtoqqhINYoo4iJ4&#10;2K4Hj4/m2Rabl5JE2/33m4WFPQ4z8w2z2XWmFm9yvrKsYDpJQBDnVldcKLh9ncYrED4ga6wtk4Jv&#10;8rDb9nsbTLVt+ZPeWShEhLBPUUEZQpNK6fOSDPqJbYij97DOYIjSFVI7bCPc1HKWJEtpsOK4UGJD&#10;h5LyZ/YyCtzs1F70aHG9Hy58nIfmec7aRKnhoNuvQQTqwn/4r/2hFcyX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sslMMAAADbAAAADwAAAAAAAAAAAAAAAACf&#10;AgAAZHJzL2Rvd25yZXYueG1sUEsFBgAAAAAEAAQA9wAAAI8DAAAAAA==&#10;" stroked="t" strokecolor="gray [1629]">
                  <v:imagedata r:id="rId25" o:title="Begriffe" croptop="3449f" cropbottom="16841f"/>
                  <v:shadow on="t" color="black" opacity="26214f" origin="-.5,-.5" offset=".74836mm,.74836mm"/>
                  <v:path arrowok="t"/>
                </v:shape>
                <v:shape id="Textfeld 55" o:spid="_x0000_s1039" type="#_x0000_t202" style="position:absolute;left:71608;top:46551;width:24009;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6ED96334" w14:textId="77777777" w:rsidR="00DD52D1" w:rsidRPr="00B11935" w:rsidRDefault="00DD52D1" w:rsidP="00B11935">
                        <w:pPr>
                          <w:jc w:val="right"/>
                          <w:rPr>
                            <w:i/>
                            <w:color w:val="7F7F7F" w:themeColor="text1" w:themeTint="80"/>
                            <w:sz w:val="18"/>
                          </w:rPr>
                        </w:pPr>
                        <w:r w:rsidRPr="00B11935">
                          <w:rPr>
                            <w:i/>
                            <w:color w:val="7F7F7F" w:themeColor="text1" w:themeTint="80"/>
                            <w:sz w:val="18"/>
                          </w:rPr>
                          <w:t xml:space="preserve">Bild: shutterstock.com/ </w:t>
                        </w:r>
                        <w:proofErr w:type="spellStart"/>
                        <w:r w:rsidRPr="00B11935">
                          <w:rPr>
                            <w:i/>
                            <w:color w:val="7F7F7F" w:themeColor="text1" w:themeTint="80"/>
                            <w:sz w:val="18"/>
                          </w:rPr>
                          <w:t>Zadorozhnyi</w:t>
                        </w:r>
                        <w:proofErr w:type="spellEnd"/>
                        <w:r w:rsidRPr="00B11935">
                          <w:rPr>
                            <w:i/>
                            <w:color w:val="7F7F7F" w:themeColor="text1" w:themeTint="80"/>
                            <w:sz w:val="18"/>
                          </w:rPr>
                          <w:t xml:space="preserve"> Viktor</w:t>
                        </w:r>
                      </w:p>
                    </w:txbxContent>
                  </v:textbox>
                </v:shape>
              </v:group>
            </w:pict>
          </mc:Fallback>
        </mc:AlternateContent>
      </w:r>
    </w:p>
    <w:p w14:paraId="20B38ED1" w14:textId="265B4BDD" w:rsidR="006F12A3" w:rsidRDefault="006F12A3" w:rsidP="006F12A3">
      <w:pPr>
        <w:rPr>
          <w:sz w:val="30"/>
          <w:szCs w:val="30"/>
        </w:rPr>
      </w:pPr>
    </w:p>
    <w:p w14:paraId="317D7208" w14:textId="77777777" w:rsidR="004702EA" w:rsidRPr="006F12A3" w:rsidRDefault="004702EA" w:rsidP="006F12A3">
      <w:pPr>
        <w:rPr>
          <w:sz w:val="30"/>
          <w:szCs w:val="30"/>
        </w:rPr>
        <w:sectPr w:rsidR="004702EA" w:rsidRPr="006F12A3" w:rsidSect="00F3793C">
          <w:headerReference w:type="default" r:id="rId26"/>
          <w:footerReference w:type="default" r:id="rId27"/>
          <w:pgSz w:w="16840" w:h="11901" w:orient="landscape"/>
          <w:pgMar w:top="793" w:right="1134" w:bottom="1418" w:left="709" w:header="1701" w:footer="1134" w:gutter="0"/>
          <w:cols w:space="708"/>
          <w:docGrid w:linePitch="360"/>
        </w:sectPr>
      </w:pPr>
    </w:p>
    <w:p w14:paraId="1AEA8B76" w14:textId="4AF6DDD2" w:rsidR="00E54E5F" w:rsidRPr="00E54E5F" w:rsidRDefault="00591FB5" w:rsidP="00E54E5F">
      <w:pPr>
        <w:spacing w:before="480" w:after="0"/>
        <w:jc w:val="both"/>
        <w:rPr>
          <w:b/>
          <w:noProof/>
          <w:color w:val="004F86"/>
          <w:sz w:val="30"/>
          <w:szCs w:val="30"/>
          <w:lang w:eastAsia="de-DE"/>
        </w:rPr>
      </w:pPr>
      <w:r>
        <w:rPr>
          <w:b/>
          <w:noProof/>
          <w:color w:val="004F86"/>
          <w:sz w:val="30"/>
          <w:szCs w:val="30"/>
          <w:lang w:eastAsia="de-DE"/>
        </w:rPr>
        <w:t xml:space="preserve">Erweiterte Lernsituation: Soll </w:t>
      </w:r>
      <w:r w:rsidR="00B345BA">
        <w:rPr>
          <w:b/>
          <w:noProof/>
          <w:color w:val="004F86"/>
          <w:sz w:val="30"/>
          <w:szCs w:val="30"/>
          <w:lang w:eastAsia="de-DE"/>
        </w:rPr>
        <w:t>Marcel</w:t>
      </w:r>
      <w:r>
        <w:rPr>
          <w:b/>
          <w:noProof/>
          <w:color w:val="004F86"/>
          <w:sz w:val="30"/>
          <w:szCs w:val="30"/>
          <w:lang w:eastAsia="de-DE"/>
        </w:rPr>
        <w:t xml:space="preserve"> </w:t>
      </w:r>
      <w:r w:rsidR="00B637BF">
        <w:rPr>
          <w:b/>
          <w:noProof/>
          <w:color w:val="004F86"/>
          <w:sz w:val="30"/>
          <w:szCs w:val="30"/>
          <w:lang w:eastAsia="de-DE"/>
        </w:rPr>
        <w:t>das</w:t>
      </w:r>
      <w:r>
        <w:rPr>
          <w:b/>
          <w:noProof/>
          <w:color w:val="004F86"/>
          <w:sz w:val="30"/>
          <w:szCs w:val="30"/>
          <w:lang w:eastAsia="de-DE"/>
        </w:rPr>
        <w:t xml:space="preserve"> Erbe antreten</w:t>
      </w:r>
      <w:r w:rsidR="00B637BF">
        <w:rPr>
          <w:b/>
          <w:noProof/>
          <w:color w:val="004F86"/>
          <w:sz w:val="30"/>
          <w:szCs w:val="30"/>
          <w:lang w:eastAsia="de-DE"/>
        </w:rPr>
        <w:t>?</w:t>
      </w:r>
      <w:r w:rsidR="00B345BA">
        <w:rPr>
          <w:b/>
          <w:noProof/>
          <w:color w:val="004F86"/>
          <w:sz w:val="30"/>
          <w:szCs w:val="30"/>
          <w:lang w:eastAsia="de-DE"/>
        </w:rPr>
        <w:t xml:space="preserve"> - Teil 2</w:t>
      </w:r>
    </w:p>
    <w:p w14:paraId="52FFF459" w14:textId="71954974" w:rsidR="00591FB5" w:rsidRPr="00591FB5" w:rsidRDefault="00E54E5F" w:rsidP="00E54E5F">
      <w:pPr>
        <w:pStyle w:val="5-Flietext"/>
      </w:pPr>
      <w:r>
        <w:br/>
      </w:r>
      <w:r w:rsidR="00B345BA">
        <w:t>Marcel</w:t>
      </w:r>
      <w:r w:rsidR="00591FB5" w:rsidRPr="00591FB5">
        <w:t xml:space="preserve"> hat sich jetzt einiges zum Thema Rechnungswesen durchgelesen. Aber er weiß immer noch nicht, wie viel</w:t>
      </w:r>
      <w:r>
        <w:t xml:space="preserve"> das Unternehmen konkret wert ist oder </w:t>
      </w:r>
      <w:r w:rsidR="00591FB5" w:rsidRPr="00591FB5">
        <w:t>ob es</w:t>
      </w:r>
      <w:r>
        <w:t xml:space="preserve"> womöglich</w:t>
      </w:r>
      <w:r w:rsidR="00591FB5" w:rsidRPr="00591FB5">
        <w:t xml:space="preserve"> Schulden hat. </w:t>
      </w:r>
    </w:p>
    <w:p w14:paraId="077D8EE1" w14:textId="4277CC07" w:rsidR="00591FB5" w:rsidRPr="00591FB5" w:rsidRDefault="00B345BA" w:rsidP="00E54E5F">
      <w:pPr>
        <w:pStyle w:val="5-Flietext"/>
      </w:pPr>
      <w:r>
        <w:t>Marcel</w:t>
      </w:r>
      <w:r w:rsidR="00591FB5" w:rsidRPr="00591FB5">
        <w:t xml:space="preserve"> weiß</w:t>
      </w:r>
      <w:r w:rsidR="00E54E5F">
        <w:t xml:space="preserve"> aus seinen Unterlagen zur Rechnungswesen-Vorlesung</w:t>
      </w:r>
      <w:r w:rsidR="00591FB5" w:rsidRPr="00591FB5">
        <w:t xml:space="preserve">, dass er eine Inventur durchführen </w:t>
      </w:r>
      <w:r w:rsidR="00E54E5F">
        <w:t>sollte. Er</w:t>
      </w:r>
      <w:r w:rsidR="00591FB5" w:rsidRPr="00591FB5">
        <w:t xml:space="preserve"> besucht </w:t>
      </w:r>
      <w:r w:rsidR="00E54E5F">
        <w:t xml:space="preserve">daher </w:t>
      </w:r>
      <w:r w:rsidR="00591FB5" w:rsidRPr="00591FB5">
        <w:t xml:space="preserve">das Unternehmen seines Onkels in </w:t>
      </w:r>
      <w:proofErr w:type="spellStart"/>
      <w:r w:rsidR="00591FB5" w:rsidRPr="00591FB5">
        <w:t>Hefenstein</w:t>
      </w:r>
      <w:proofErr w:type="spellEnd"/>
      <w:r w:rsidR="00591FB5" w:rsidRPr="00591FB5">
        <w:t xml:space="preserve">. Dort hat er einen Termin mit der Sekretärin vereinbart, um sich alle erforderlichen Informationen zu besorgen. Frau Schmidt empfängt ihn. </w:t>
      </w:r>
    </w:p>
    <w:p w14:paraId="76DF1165" w14:textId="1A6EC3D5" w:rsidR="00591FB5" w:rsidRPr="00591FB5" w:rsidRDefault="00591FB5" w:rsidP="00E54E5F">
      <w:pPr>
        <w:pStyle w:val="5-Flietext"/>
        <w:rPr>
          <w:rFonts w:eastAsiaTheme="minorHAnsi"/>
        </w:rPr>
      </w:pPr>
      <w:r w:rsidRPr="00591FB5">
        <w:rPr>
          <w:b/>
        </w:rPr>
        <w:t>Frau Schmidt:</w:t>
      </w:r>
      <w:r w:rsidRPr="00591FB5">
        <w:t xml:space="preserve"> </w:t>
      </w:r>
      <w:r w:rsidRPr="00591FB5">
        <w:rPr>
          <w:rFonts w:eastAsiaTheme="minorHAnsi"/>
        </w:rPr>
        <w:t>„Im Mo</w:t>
      </w:r>
      <w:r w:rsidR="00E54E5F">
        <w:rPr>
          <w:rFonts w:eastAsiaTheme="minorHAnsi"/>
        </w:rPr>
        <w:t>ment haben wir Betriebsferien. D</w:t>
      </w:r>
      <w:r w:rsidRPr="00591FB5">
        <w:rPr>
          <w:rFonts w:eastAsiaTheme="minorHAnsi"/>
        </w:rPr>
        <w:t xml:space="preserve">as hat ihr Onkel über Weihnachten und Neujahr immer so gehandhabt. Der Betrieb wird erst am 15. Januar wieder aufgenommen. Herr </w:t>
      </w:r>
      <w:proofErr w:type="spellStart"/>
      <w:r w:rsidR="00EE3FFD">
        <w:rPr>
          <w:rFonts w:eastAsiaTheme="minorHAnsi"/>
        </w:rPr>
        <w:t>Wahrtins</w:t>
      </w:r>
      <w:proofErr w:type="spellEnd"/>
      <w:r w:rsidRPr="00591FB5">
        <w:rPr>
          <w:rFonts w:eastAsiaTheme="minorHAnsi"/>
        </w:rPr>
        <w:t xml:space="preserve"> hat hier in seiner kleinen Brauerei mit 15 Mitarbeitern Bio-Bier produziert und diesen an Bio-Läden und Supermärkte in ganz NRW geliefert. Im Zuge des steigenden Ernährungsbewusstseins ist unser Umsatz in den letzten Jahren fast ständig gestiegen. Es wäre also lukrativ für Sie, das Unternehmen zu übernehme</w:t>
      </w:r>
      <w:r w:rsidR="00E54E5F">
        <w:rPr>
          <w:rFonts w:eastAsiaTheme="minorHAnsi"/>
        </w:rPr>
        <w:t>n</w:t>
      </w:r>
      <w:r w:rsidRPr="00591FB5">
        <w:rPr>
          <w:rFonts w:eastAsiaTheme="minorHAnsi"/>
        </w:rPr>
        <w:t>!“</w:t>
      </w:r>
    </w:p>
    <w:p w14:paraId="66AB50B7" w14:textId="5414257D" w:rsidR="00591FB5" w:rsidRPr="00591FB5" w:rsidRDefault="00B345BA" w:rsidP="00E54E5F">
      <w:pPr>
        <w:pStyle w:val="5-Flietext"/>
        <w:rPr>
          <w:rFonts w:eastAsiaTheme="minorHAnsi"/>
        </w:rPr>
      </w:pPr>
      <w:r>
        <w:rPr>
          <w:rFonts w:eastAsiaTheme="minorHAnsi"/>
          <w:b/>
        </w:rPr>
        <w:t>Marcel</w:t>
      </w:r>
      <w:r w:rsidR="00591FB5" w:rsidRPr="00591FB5">
        <w:rPr>
          <w:rFonts w:eastAsiaTheme="minorHAnsi"/>
        </w:rPr>
        <w:t xml:space="preserve">: „Danke für die Informationen, Frau Schmidt. Ich muss </w:t>
      </w:r>
      <w:r w:rsidR="005B1E46">
        <w:rPr>
          <w:rFonts w:eastAsiaTheme="minorHAnsi"/>
        </w:rPr>
        <w:t xml:space="preserve">aber </w:t>
      </w:r>
      <w:r w:rsidR="00591FB5" w:rsidRPr="00591FB5">
        <w:rPr>
          <w:rFonts w:eastAsiaTheme="minorHAnsi"/>
        </w:rPr>
        <w:t xml:space="preserve">erst einmal </w:t>
      </w:r>
      <w:r w:rsidR="005B1E46">
        <w:rPr>
          <w:rFonts w:eastAsiaTheme="minorHAnsi"/>
        </w:rPr>
        <w:t xml:space="preserve">genau </w:t>
      </w:r>
      <w:r w:rsidR="00591FB5" w:rsidRPr="00591FB5">
        <w:rPr>
          <w:rFonts w:eastAsiaTheme="minorHAnsi"/>
        </w:rPr>
        <w:t>darüber nachdenken, ob ich das kann und will</w:t>
      </w:r>
      <w:r w:rsidR="005B1E46">
        <w:rPr>
          <w:rFonts w:eastAsiaTheme="minorHAnsi"/>
        </w:rPr>
        <w:t>. Das hängt vor allem davon ab</w:t>
      </w:r>
      <w:r w:rsidR="00591FB5" w:rsidRPr="00591FB5">
        <w:rPr>
          <w:rFonts w:eastAsiaTheme="minorHAnsi"/>
        </w:rPr>
        <w:t>, wie der Betrieb wirtschaft</w:t>
      </w:r>
      <w:r w:rsidR="005B1E46">
        <w:rPr>
          <w:rFonts w:eastAsiaTheme="minorHAnsi"/>
        </w:rPr>
        <w:t>lich da</w:t>
      </w:r>
      <w:r w:rsidR="00591FB5" w:rsidRPr="00591FB5">
        <w:rPr>
          <w:rFonts w:eastAsiaTheme="minorHAnsi"/>
        </w:rPr>
        <w:t xml:space="preserve">steht!“ </w:t>
      </w:r>
    </w:p>
    <w:p w14:paraId="55447497" w14:textId="4F35C6D9" w:rsidR="00591FB5" w:rsidRPr="00591FB5" w:rsidRDefault="008646FD" w:rsidP="00E54E5F">
      <w:pPr>
        <w:pStyle w:val="5-Flietext"/>
        <w:rPr>
          <w:rFonts w:eastAsiaTheme="minorHAnsi"/>
        </w:rPr>
      </w:pPr>
      <w:r>
        <w:rPr>
          <w:rFonts w:eastAsiaTheme="minorHAnsi"/>
          <w:noProof/>
          <w:lang w:eastAsia="de-DE"/>
        </w:rPr>
        <w:drawing>
          <wp:anchor distT="0" distB="0" distL="114300" distR="114300" simplePos="0" relativeHeight="251653120" behindDoc="0" locked="0" layoutInCell="1" allowOverlap="1" wp14:anchorId="774A9097" wp14:editId="6466A46E">
            <wp:simplePos x="0" y="0"/>
            <wp:positionH relativeFrom="column">
              <wp:posOffset>2139315</wp:posOffset>
            </wp:positionH>
            <wp:positionV relativeFrom="paragraph">
              <wp:posOffset>509905</wp:posOffset>
            </wp:positionV>
            <wp:extent cx="3938905" cy="2628900"/>
            <wp:effectExtent l="50800" t="50800" r="125095" b="139700"/>
            <wp:wrapTight wrapText="bothSides">
              <wp:wrapPolygon edited="0">
                <wp:start x="-279" y="-417"/>
                <wp:lineTo x="-279" y="21913"/>
                <wp:lineTo x="-139" y="22539"/>
                <wp:lineTo x="21868" y="22539"/>
                <wp:lineTo x="22147" y="20035"/>
                <wp:lineTo x="22147" y="-417"/>
                <wp:lineTo x="-279" y="-417"/>
              </wp:wrapPolygon>
            </wp:wrapTight>
            <wp:docPr id="30" name="Bild 30" descr="MacStorage:Users:Tommy:Desktop:shutterstock_14467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Storage:Users:Tommy:Desktop:shutterstock_1446774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8905" cy="2628900"/>
                    </a:xfrm>
                    <a:prstGeom prst="rect">
                      <a:avLst/>
                    </a:prstGeom>
                    <a:noFill/>
                    <a:ln>
                      <a:solidFill>
                        <a:schemeClr val="tx1">
                          <a:lumMod val="50000"/>
                          <a:lumOff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1FB5" w:rsidRPr="00591FB5">
        <w:rPr>
          <w:rFonts w:eastAsiaTheme="minorHAnsi"/>
          <w:b/>
        </w:rPr>
        <w:t>Frau Schmidt:</w:t>
      </w:r>
      <w:r w:rsidR="00591FB5" w:rsidRPr="00591FB5">
        <w:rPr>
          <w:rFonts w:eastAsiaTheme="minorHAnsi"/>
        </w:rPr>
        <w:t xml:space="preserve"> „Die alljährliche Inventur am Jahresende wurde bislang noch nicht durchgeführt und momentan herrscht hier ja auch Funkstille. Ich kann Ihnen aber gerne Kopien aller Belege dieses Jahres mitgeben, damit Sie sich ein Bild über unser Unternehmen machen können.“</w:t>
      </w:r>
    </w:p>
    <w:p w14:paraId="3E39A537" w14:textId="268A177F" w:rsidR="00591FB5" w:rsidRPr="00591FB5" w:rsidRDefault="00B345BA" w:rsidP="008646FD">
      <w:pPr>
        <w:pStyle w:val="5-Flietext"/>
        <w:jc w:val="left"/>
        <w:rPr>
          <w:rFonts w:eastAsiaTheme="minorHAnsi"/>
        </w:rPr>
      </w:pPr>
      <w:r>
        <w:rPr>
          <w:rFonts w:eastAsiaTheme="minorHAnsi"/>
          <w:b/>
        </w:rPr>
        <w:t>Marcel</w:t>
      </w:r>
      <w:r w:rsidR="00591FB5" w:rsidRPr="00591FB5">
        <w:rPr>
          <w:rFonts w:eastAsiaTheme="minorHAnsi"/>
        </w:rPr>
        <w:t>: „Danke, Frau Schmidt!“</w:t>
      </w:r>
    </w:p>
    <w:p w14:paraId="24F56240" w14:textId="0EEA7C20" w:rsidR="003F7560" w:rsidRPr="00C40972" w:rsidRDefault="005E3BEE" w:rsidP="00E54E5F">
      <w:pPr>
        <w:pStyle w:val="5-Flietext"/>
        <w:rPr>
          <w:b/>
          <w:color w:val="004F86"/>
          <w:sz w:val="30"/>
          <w:szCs w:val="30"/>
        </w:rPr>
      </w:pPr>
      <w:r>
        <w:rPr>
          <w:rFonts w:cs="Arial"/>
          <w:noProof/>
          <w:sz w:val="26"/>
          <w:szCs w:val="26"/>
          <w:lang w:eastAsia="de-DE"/>
        </w:rPr>
        <mc:AlternateContent>
          <mc:Choice Requires="wps">
            <w:drawing>
              <wp:anchor distT="0" distB="0" distL="114300" distR="114300" simplePos="0" relativeHeight="251659264" behindDoc="0" locked="0" layoutInCell="1" allowOverlap="1" wp14:anchorId="3BEF1F85" wp14:editId="44A858CF">
                <wp:simplePos x="0" y="0"/>
                <wp:positionH relativeFrom="column">
                  <wp:posOffset>3114040</wp:posOffset>
                </wp:positionH>
                <wp:positionV relativeFrom="paragraph">
                  <wp:posOffset>1085324</wp:posOffset>
                </wp:positionV>
                <wp:extent cx="3020695" cy="354965"/>
                <wp:effectExtent l="0" t="0" r="0" b="6985"/>
                <wp:wrapNone/>
                <wp:docPr id="7" name="Textfeld 7"/>
                <wp:cNvGraphicFramePr/>
                <a:graphic xmlns:a="http://schemas.openxmlformats.org/drawingml/2006/main">
                  <a:graphicData uri="http://schemas.microsoft.com/office/word/2010/wordprocessingShape">
                    <wps:wsp>
                      <wps:cNvSpPr txBox="1"/>
                      <wps:spPr>
                        <a:xfrm>
                          <a:off x="0" y="0"/>
                          <a:ext cx="3020695"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27BAD" w14:textId="77777777" w:rsidR="00DD52D1" w:rsidRPr="00E624D9" w:rsidRDefault="00DD52D1" w:rsidP="005E3BEE">
                            <w:pPr>
                              <w:jc w:val="right"/>
                              <w:rPr>
                                <w:i/>
                                <w:sz w:val="16"/>
                              </w:rPr>
                            </w:pPr>
                            <w:r w:rsidRPr="00E624D9">
                              <w:rPr>
                                <w:i/>
                                <w:sz w:val="16"/>
                              </w:rPr>
                              <w:t xml:space="preserve">Bild: shutterstock.com / </w:t>
                            </w:r>
                            <w:r>
                              <w:rPr>
                                <w:i/>
                                <w:sz w:val="16"/>
                              </w:rPr>
                              <w:t xml:space="preserve">Andrey </w:t>
                            </w:r>
                            <w:r w:rsidRPr="00E624D9">
                              <w:rPr>
                                <w:i/>
                                <w:sz w:val="16"/>
                              </w:rPr>
                              <w:t>Popov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1F85" id="Textfeld 7" o:spid="_x0000_s1040" type="#_x0000_t202" style="position:absolute;left:0;text-align:left;margin-left:245.2pt;margin-top:85.45pt;width:237.85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" filled="f" stroked="f" strokeweight=".5pt">
                <v:textbox>
                  <w:txbxContent>
                    <w:p w14:paraId="4A427BAD" w14:textId="77777777" w:rsidR="00DD52D1" w:rsidRPr="00E624D9" w:rsidRDefault="00DD52D1" w:rsidP="005E3BEE">
                      <w:pPr>
                        <w:jc w:val="right"/>
                        <w:rPr>
                          <w:i/>
                          <w:sz w:val="16"/>
                        </w:rPr>
                      </w:pPr>
                      <w:r w:rsidRPr="00E624D9">
                        <w:rPr>
                          <w:i/>
                          <w:sz w:val="16"/>
                        </w:rPr>
                        <w:t xml:space="preserve">Bild: shutterstock.com / </w:t>
                      </w:r>
                      <w:r>
                        <w:rPr>
                          <w:i/>
                          <w:sz w:val="16"/>
                        </w:rPr>
                        <w:t xml:space="preserve">Andrey </w:t>
                      </w:r>
                      <w:r w:rsidRPr="00E624D9">
                        <w:rPr>
                          <w:i/>
                          <w:sz w:val="16"/>
                        </w:rPr>
                        <w:t>Popov</w:t>
                      </w:r>
                    </w:p>
                  </w:txbxContent>
                </v:textbox>
              </v:shape>
            </w:pict>
          </mc:Fallback>
        </mc:AlternateContent>
      </w:r>
      <w:r w:rsidR="00591FB5" w:rsidRPr="00591FB5">
        <w:rPr>
          <w:rFonts w:eastAsiaTheme="minorHAnsi"/>
        </w:rPr>
        <w:t xml:space="preserve">Beim Hinausgehen ruft Frau Schmidt </w:t>
      </w:r>
      <w:r w:rsidR="00B345BA">
        <w:rPr>
          <w:rFonts w:eastAsiaTheme="minorHAnsi"/>
        </w:rPr>
        <w:t>Marcel</w:t>
      </w:r>
      <w:r w:rsidR="00591FB5" w:rsidRPr="00591FB5">
        <w:rPr>
          <w:rFonts w:eastAsiaTheme="minorHAnsi"/>
        </w:rPr>
        <w:t xml:space="preserve"> noch hinterher: „Bitte entscheiden Sie sich schnell, wir brauchen jemanden, der den Betrieb weiterführt!“</w:t>
      </w:r>
      <w:r w:rsidRPr="005E3BEE">
        <w:rPr>
          <w:rFonts w:cs="Arial"/>
          <w:noProof/>
          <w:sz w:val="26"/>
          <w:szCs w:val="26"/>
          <w:lang w:eastAsia="de-DE"/>
        </w:rPr>
        <w:t xml:space="preserve"> </w:t>
      </w:r>
      <w:r w:rsidR="00BE05AB">
        <w:rPr>
          <w:rFonts w:cs="Arial"/>
          <w:b/>
          <w:u w:val="single"/>
        </w:rPr>
        <w:br w:type="column"/>
      </w:r>
      <w:r w:rsidR="00C40972" w:rsidRPr="005866C3">
        <w:rPr>
          <w:rStyle w:val="-ArbeitsblattZchn"/>
        </w:rPr>
        <w:t>Informat</w:t>
      </w:r>
      <w:r w:rsidR="00591FB5" w:rsidRPr="005866C3">
        <w:rPr>
          <w:rStyle w:val="-ArbeitsblattZchn"/>
        </w:rPr>
        <w:t xml:space="preserve">ionsblatt: </w:t>
      </w:r>
      <w:r w:rsidR="00410E59" w:rsidRPr="005866C3">
        <w:rPr>
          <w:rStyle w:val="-ArbeitsblattZchn"/>
        </w:rPr>
        <w:t xml:space="preserve">Die </w:t>
      </w:r>
      <w:r w:rsidR="00591FB5" w:rsidRPr="005866C3">
        <w:rPr>
          <w:rStyle w:val="-ArbeitsblattZchn"/>
        </w:rPr>
        <w:t>Inventur</w:t>
      </w:r>
    </w:p>
    <w:p w14:paraId="618D542F" w14:textId="77777777" w:rsidR="00591FB5" w:rsidRDefault="00591FB5" w:rsidP="00591FB5">
      <w:pPr>
        <w:spacing w:after="0"/>
        <w:jc w:val="center"/>
        <w:rPr>
          <w:rFonts w:cs="Arial"/>
          <w:b/>
          <w:sz w:val="24"/>
          <w:szCs w:val="24"/>
        </w:rPr>
      </w:pPr>
      <w:r>
        <w:rPr>
          <w:rFonts w:cs="Arial"/>
          <w:b/>
          <w:noProof/>
          <w:sz w:val="24"/>
          <w:szCs w:val="24"/>
          <w:lang w:eastAsia="de-DE"/>
        </w:rPr>
        <mc:AlternateContent>
          <mc:Choice Requires="wps">
            <w:drawing>
              <wp:inline distT="0" distB="0" distL="0" distR="0" wp14:anchorId="51D88602" wp14:editId="1A81E00D">
                <wp:extent cx="5498275" cy="1985720"/>
                <wp:effectExtent l="0" t="0" r="13970" b="20955"/>
                <wp:docPr id="1" name="Textfeld 1"/>
                <wp:cNvGraphicFramePr/>
                <a:graphic xmlns:a="http://schemas.openxmlformats.org/drawingml/2006/main">
                  <a:graphicData uri="http://schemas.microsoft.com/office/word/2010/wordprocessingShape">
                    <wps:wsp>
                      <wps:cNvSpPr txBox="1"/>
                      <wps:spPr>
                        <a:xfrm>
                          <a:off x="0" y="0"/>
                          <a:ext cx="5498275" cy="198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B3EE6" w14:textId="77777777" w:rsidR="00DD52D1" w:rsidRPr="001D1B76" w:rsidRDefault="00DD52D1" w:rsidP="001D1B76">
                            <w:pPr>
                              <w:spacing w:after="0"/>
                              <w:jc w:val="center"/>
                              <w:rPr>
                                <w:rFonts w:cs="Arial"/>
                                <w:b/>
                                <w:sz w:val="24"/>
                                <w:szCs w:val="24"/>
                              </w:rPr>
                            </w:pPr>
                            <w:r w:rsidRPr="001D1B76">
                              <w:rPr>
                                <w:rFonts w:cs="Arial"/>
                                <w:b/>
                                <w:sz w:val="24"/>
                                <w:szCs w:val="24"/>
                              </w:rPr>
                              <w:t>Arbeitsaufträge</w:t>
                            </w:r>
                          </w:p>
                          <w:p w14:paraId="1128C81D" w14:textId="68D20596" w:rsidR="00DD52D1" w:rsidRPr="00125D71" w:rsidRDefault="00DD52D1" w:rsidP="00591FB5">
                            <w:pPr>
                              <w:spacing w:after="0"/>
                              <w:rPr>
                                <w:rFonts w:cs="Arial"/>
                              </w:rPr>
                            </w:pPr>
                            <w:r w:rsidRPr="00125D71">
                              <w:rPr>
                                <w:rFonts w:cs="Arial"/>
                                <w:b/>
                              </w:rPr>
                              <w:t>Nr. 1 – Think:</w:t>
                            </w:r>
                            <w:r w:rsidRPr="00125D71">
                              <w:rPr>
                                <w:rFonts w:cs="Arial"/>
                              </w:rPr>
                              <w:t xml:space="preserve"> Lies Dir in Einzelarbeit den Informationstext durch und </w:t>
                            </w:r>
                            <w:proofErr w:type="gramStart"/>
                            <w:r w:rsidRPr="00125D71">
                              <w:rPr>
                                <w:rFonts w:cs="Arial"/>
                              </w:rPr>
                              <w:t>be</w:t>
                            </w:r>
                            <w:r w:rsidRPr="00125D71">
                              <w:rPr>
                                <w:rFonts w:cs="Arial"/>
                              </w:rPr>
                              <w:softHyphen/>
                              <w:t>antworte</w:t>
                            </w:r>
                            <w:proofErr w:type="gramEnd"/>
                            <w:r w:rsidRPr="00125D71">
                              <w:rPr>
                                <w:rFonts w:cs="Arial"/>
                              </w:rPr>
                              <w:t xml:space="preserve"> die folgenden Fragen: </w:t>
                            </w:r>
                          </w:p>
                          <w:p w14:paraId="6491A9BE" w14:textId="77777777" w:rsidR="00DD52D1" w:rsidRPr="00125D71" w:rsidRDefault="00DD52D1" w:rsidP="00591FB5">
                            <w:pPr>
                              <w:pStyle w:val="Listenabsatz"/>
                              <w:numPr>
                                <w:ilvl w:val="1"/>
                                <w:numId w:val="18"/>
                              </w:numPr>
                              <w:spacing w:after="0"/>
                              <w:ind w:left="567"/>
                              <w:rPr>
                                <w:rFonts w:cs="Arial"/>
                              </w:rPr>
                            </w:pPr>
                            <w:r w:rsidRPr="00125D71">
                              <w:rPr>
                                <w:rFonts w:cs="Arial"/>
                              </w:rPr>
                              <w:t xml:space="preserve">Wieso muss ein Unternehmer eine Inventur durchführen? </w:t>
                            </w:r>
                          </w:p>
                          <w:p w14:paraId="4329DA7B" w14:textId="2F5A94F9" w:rsidR="00DD52D1" w:rsidRPr="00125D71" w:rsidRDefault="00DD52D1" w:rsidP="00591FB5">
                            <w:pPr>
                              <w:pStyle w:val="Listenabsatz"/>
                              <w:numPr>
                                <w:ilvl w:val="1"/>
                                <w:numId w:val="18"/>
                              </w:numPr>
                              <w:spacing w:after="0"/>
                              <w:ind w:left="567"/>
                              <w:rPr>
                                <w:rFonts w:cs="Arial"/>
                              </w:rPr>
                            </w:pPr>
                            <w:r w:rsidRPr="00125D71">
                              <w:rPr>
                                <w:rFonts w:cs="Arial"/>
                              </w:rPr>
                              <w:t xml:space="preserve">Auf welcher rechtlichen Grundlage führt </w:t>
                            </w:r>
                            <w:r>
                              <w:rPr>
                                <w:rFonts w:cs="Arial"/>
                              </w:rPr>
                              <w:t>Marcel</w:t>
                            </w:r>
                            <w:r w:rsidRPr="00125D71">
                              <w:rPr>
                                <w:rFonts w:cs="Arial"/>
                              </w:rPr>
                              <w:t xml:space="preserve"> eine Inventur durch? </w:t>
                            </w:r>
                          </w:p>
                          <w:p w14:paraId="37AF6F36" w14:textId="63F05952" w:rsidR="00DD52D1" w:rsidRPr="00125D71" w:rsidRDefault="00DD52D1" w:rsidP="00591FB5">
                            <w:pPr>
                              <w:pStyle w:val="Listenabsatz"/>
                              <w:numPr>
                                <w:ilvl w:val="1"/>
                                <w:numId w:val="18"/>
                              </w:numPr>
                              <w:spacing w:after="0"/>
                              <w:ind w:left="567"/>
                              <w:rPr>
                                <w:rFonts w:cs="Arial"/>
                              </w:rPr>
                            </w:pPr>
                            <w:r w:rsidRPr="00125D71">
                              <w:rPr>
                                <w:rFonts w:cs="Arial"/>
                              </w:rPr>
                              <w:t xml:space="preserve">Welche Art von Inventur sollte </w:t>
                            </w:r>
                            <w:r>
                              <w:rPr>
                                <w:rFonts w:cs="Arial"/>
                              </w:rPr>
                              <w:t>Marcel</w:t>
                            </w:r>
                            <w:r w:rsidRPr="00125D71">
                              <w:rPr>
                                <w:rFonts w:cs="Arial"/>
                              </w:rPr>
                              <w:t xml:space="preserve"> durchführen? </w:t>
                            </w:r>
                          </w:p>
                          <w:p w14:paraId="604A2BE1" w14:textId="2EBDAB2E" w:rsidR="00DD52D1" w:rsidRPr="00125D71" w:rsidRDefault="00DD52D1" w:rsidP="00591FB5">
                            <w:pPr>
                              <w:spacing w:after="0"/>
                              <w:rPr>
                                <w:rFonts w:cs="Arial"/>
                              </w:rPr>
                            </w:pPr>
                            <w:r w:rsidRPr="00125D71">
                              <w:rPr>
                                <w:rFonts w:cs="Arial"/>
                                <w:b/>
                              </w:rPr>
                              <w:t>Nr. 2 – Pair:</w:t>
                            </w:r>
                            <w:r>
                              <w:rPr>
                                <w:rFonts w:cs="Arial"/>
                              </w:rPr>
                              <w:t xml:space="preserve"> Tausche D</w:t>
                            </w:r>
                            <w:r w:rsidRPr="00125D71">
                              <w:rPr>
                                <w:rFonts w:cs="Arial"/>
                              </w:rPr>
                              <w:t xml:space="preserve">eine Antworten gemeinsam mit Deinem Partner aus. </w:t>
                            </w:r>
                          </w:p>
                          <w:p w14:paraId="56C20199" w14:textId="0036BAE7" w:rsidR="00DD52D1" w:rsidRPr="00125D71" w:rsidRDefault="00DD52D1" w:rsidP="001D1B76">
                            <w:pPr>
                              <w:spacing w:after="0"/>
                            </w:pPr>
                            <w:r w:rsidRPr="00125D71">
                              <w:rPr>
                                <w:rFonts w:cs="Arial"/>
                                <w:b/>
                              </w:rPr>
                              <w:t xml:space="preserve">Nr. 3 – Square: </w:t>
                            </w:r>
                            <w:r w:rsidRPr="00125D71">
                              <w:rPr>
                                <w:rFonts w:cs="Arial"/>
                              </w:rPr>
                              <w:t xml:space="preserve">Setzt Euch in Gruppen zusammen und führt eine Inventur für </w:t>
                            </w:r>
                            <w:r>
                              <w:rPr>
                                <w:rFonts w:cs="Arial"/>
                              </w:rPr>
                              <w:t>Marcel</w:t>
                            </w:r>
                            <w:r w:rsidRPr="00125D71">
                              <w:rPr>
                                <w:rFonts w:cs="Arial"/>
                              </w:rPr>
                              <w:t xml:space="preserve"> durch!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D88602" id="Textfeld 1" o:spid="_x0000_s1041" type="#_x0000_t202" style="width:432.95pt;height:1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" fillcolor="white [3201]" strokeweight=".5pt">
                <v:textbox>
                  <w:txbxContent>
                    <w:p w14:paraId="167B3EE6" w14:textId="77777777" w:rsidR="00DD52D1" w:rsidRPr="001D1B76" w:rsidRDefault="00DD52D1" w:rsidP="001D1B76">
                      <w:pPr>
                        <w:spacing w:after="0"/>
                        <w:jc w:val="center"/>
                        <w:rPr>
                          <w:rFonts w:cs="Arial"/>
                          <w:b/>
                          <w:sz w:val="24"/>
                          <w:szCs w:val="24"/>
                        </w:rPr>
                      </w:pPr>
                      <w:r w:rsidRPr="001D1B76">
                        <w:rPr>
                          <w:rFonts w:cs="Arial"/>
                          <w:b/>
                          <w:sz w:val="24"/>
                          <w:szCs w:val="24"/>
                        </w:rPr>
                        <w:t>Arbeitsaufträge</w:t>
                      </w:r>
                    </w:p>
                    <w:p w14:paraId="1128C81D" w14:textId="68D20596" w:rsidR="00DD52D1" w:rsidRPr="00125D71" w:rsidRDefault="00DD52D1" w:rsidP="00591FB5">
                      <w:pPr>
                        <w:spacing w:after="0"/>
                        <w:rPr>
                          <w:rFonts w:cs="Arial"/>
                        </w:rPr>
                      </w:pPr>
                      <w:r w:rsidRPr="00125D71">
                        <w:rPr>
                          <w:rFonts w:cs="Arial"/>
                          <w:b/>
                        </w:rPr>
                        <w:t>Nr. 1 – Think:</w:t>
                      </w:r>
                      <w:r w:rsidRPr="00125D71">
                        <w:rPr>
                          <w:rFonts w:cs="Arial"/>
                        </w:rPr>
                        <w:t xml:space="preserve"> Lies Dir in Einzelarbeit den Informationstext durch und </w:t>
                      </w:r>
                      <w:proofErr w:type="gramStart"/>
                      <w:r w:rsidRPr="00125D71">
                        <w:rPr>
                          <w:rFonts w:cs="Arial"/>
                        </w:rPr>
                        <w:t>be</w:t>
                      </w:r>
                      <w:r w:rsidRPr="00125D71">
                        <w:rPr>
                          <w:rFonts w:cs="Arial"/>
                        </w:rPr>
                        <w:softHyphen/>
                        <w:t>antworte</w:t>
                      </w:r>
                      <w:proofErr w:type="gramEnd"/>
                      <w:r w:rsidRPr="00125D71">
                        <w:rPr>
                          <w:rFonts w:cs="Arial"/>
                        </w:rPr>
                        <w:t xml:space="preserve"> die folgenden Fragen: </w:t>
                      </w:r>
                    </w:p>
                    <w:p w14:paraId="6491A9BE" w14:textId="77777777" w:rsidR="00DD52D1" w:rsidRPr="00125D71" w:rsidRDefault="00DD52D1" w:rsidP="00591FB5">
                      <w:pPr>
                        <w:pStyle w:val="Listenabsatz"/>
                        <w:numPr>
                          <w:ilvl w:val="1"/>
                          <w:numId w:val="18"/>
                        </w:numPr>
                        <w:spacing w:after="0"/>
                        <w:ind w:left="567"/>
                        <w:rPr>
                          <w:rFonts w:cs="Arial"/>
                        </w:rPr>
                      </w:pPr>
                      <w:r w:rsidRPr="00125D71">
                        <w:rPr>
                          <w:rFonts w:cs="Arial"/>
                        </w:rPr>
                        <w:t xml:space="preserve">Wieso muss ein Unternehmer eine Inventur durchführen? </w:t>
                      </w:r>
                    </w:p>
                    <w:p w14:paraId="4329DA7B" w14:textId="2F5A94F9" w:rsidR="00DD52D1" w:rsidRPr="00125D71" w:rsidRDefault="00DD52D1" w:rsidP="00591FB5">
                      <w:pPr>
                        <w:pStyle w:val="Listenabsatz"/>
                        <w:numPr>
                          <w:ilvl w:val="1"/>
                          <w:numId w:val="18"/>
                        </w:numPr>
                        <w:spacing w:after="0"/>
                        <w:ind w:left="567"/>
                        <w:rPr>
                          <w:rFonts w:cs="Arial"/>
                        </w:rPr>
                      </w:pPr>
                      <w:r w:rsidRPr="00125D71">
                        <w:rPr>
                          <w:rFonts w:cs="Arial"/>
                        </w:rPr>
                        <w:t xml:space="preserve">Auf welcher rechtlichen Grundlage führt </w:t>
                      </w:r>
                      <w:r>
                        <w:rPr>
                          <w:rFonts w:cs="Arial"/>
                        </w:rPr>
                        <w:t>Marcel</w:t>
                      </w:r>
                      <w:r w:rsidRPr="00125D71">
                        <w:rPr>
                          <w:rFonts w:cs="Arial"/>
                        </w:rPr>
                        <w:t xml:space="preserve"> eine Inventur durch? </w:t>
                      </w:r>
                    </w:p>
                    <w:p w14:paraId="37AF6F36" w14:textId="63F05952" w:rsidR="00DD52D1" w:rsidRPr="00125D71" w:rsidRDefault="00DD52D1" w:rsidP="00591FB5">
                      <w:pPr>
                        <w:pStyle w:val="Listenabsatz"/>
                        <w:numPr>
                          <w:ilvl w:val="1"/>
                          <w:numId w:val="18"/>
                        </w:numPr>
                        <w:spacing w:after="0"/>
                        <w:ind w:left="567"/>
                        <w:rPr>
                          <w:rFonts w:cs="Arial"/>
                        </w:rPr>
                      </w:pPr>
                      <w:r w:rsidRPr="00125D71">
                        <w:rPr>
                          <w:rFonts w:cs="Arial"/>
                        </w:rPr>
                        <w:t xml:space="preserve">Welche Art von Inventur sollte </w:t>
                      </w:r>
                      <w:r>
                        <w:rPr>
                          <w:rFonts w:cs="Arial"/>
                        </w:rPr>
                        <w:t>Marcel</w:t>
                      </w:r>
                      <w:r w:rsidRPr="00125D71">
                        <w:rPr>
                          <w:rFonts w:cs="Arial"/>
                        </w:rPr>
                        <w:t xml:space="preserve"> durchführen? </w:t>
                      </w:r>
                    </w:p>
                    <w:p w14:paraId="604A2BE1" w14:textId="2EBDAB2E" w:rsidR="00DD52D1" w:rsidRPr="00125D71" w:rsidRDefault="00DD52D1" w:rsidP="00591FB5">
                      <w:pPr>
                        <w:spacing w:after="0"/>
                        <w:rPr>
                          <w:rFonts w:cs="Arial"/>
                        </w:rPr>
                      </w:pPr>
                      <w:r w:rsidRPr="00125D71">
                        <w:rPr>
                          <w:rFonts w:cs="Arial"/>
                          <w:b/>
                        </w:rPr>
                        <w:t>Nr. 2 – Pair:</w:t>
                      </w:r>
                      <w:r>
                        <w:rPr>
                          <w:rFonts w:cs="Arial"/>
                        </w:rPr>
                        <w:t xml:space="preserve"> Tausche D</w:t>
                      </w:r>
                      <w:r w:rsidRPr="00125D71">
                        <w:rPr>
                          <w:rFonts w:cs="Arial"/>
                        </w:rPr>
                        <w:t xml:space="preserve">eine Antworten gemeinsam mit Deinem Partner aus. </w:t>
                      </w:r>
                    </w:p>
                    <w:p w14:paraId="56C20199" w14:textId="0036BAE7" w:rsidR="00DD52D1" w:rsidRPr="00125D71" w:rsidRDefault="00DD52D1" w:rsidP="001D1B76">
                      <w:pPr>
                        <w:spacing w:after="0"/>
                      </w:pPr>
                      <w:r w:rsidRPr="00125D71">
                        <w:rPr>
                          <w:rFonts w:cs="Arial"/>
                          <w:b/>
                        </w:rPr>
                        <w:t xml:space="preserve">Nr. 3 – Square: </w:t>
                      </w:r>
                      <w:r w:rsidRPr="00125D71">
                        <w:rPr>
                          <w:rFonts w:cs="Arial"/>
                        </w:rPr>
                        <w:t xml:space="preserve">Setzt Euch in Gruppen zusammen und führt eine Inventur für </w:t>
                      </w:r>
                      <w:r>
                        <w:rPr>
                          <w:rFonts w:cs="Arial"/>
                        </w:rPr>
                        <w:t>Marcel</w:t>
                      </w:r>
                      <w:r w:rsidRPr="00125D71">
                        <w:rPr>
                          <w:rFonts w:cs="Arial"/>
                        </w:rPr>
                        <w:t xml:space="preserve"> durch! </w:t>
                      </w:r>
                    </w:p>
                  </w:txbxContent>
                </v:textbox>
                <w10:anchorlock/>
              </v:shape>
            </w:pict>
          </mc:Fallback>
        </mc:AlternateContent>
      </w:r>
    </w:p>
    <w:p w14:paraId="63B9D8A8" w14:textId="77777777" w:rsidR="00B637BF" w:rsidRDefault="00B637BF" w:rsidP="00591FB5">
      <w:pPr>
        <w:spacing w:after="0"/>
        <w:jc w:val="center"/>
        <w:rPr>
          <w:rFonts w:cs="Arial"/>
          <w:b/>
          <w:sz w:val="24"/>
          <w:szCs w:val="24"/>
        </w:rPr>
      </w:pPr>
    </w:p>
    <w:p w14:paraId="6A756C85" w14:textId="77777777" w:rsidR="00591FB5" w:rsidRPr="00410E59" w:rsidRDefault="00591FB5" w:rsidP="00410E59">
      <w:pPr>
        <w:pStyle w:val="5-Flietext"/>
        <w:rPr>
          <w:b/>
        </w:rPr>
      </w:pPr>
      <w:r w:rsidRPr="00410E59">
        <w:rPr>
          <w:b/>
        </w:rPr>
        <w:t xml:space="preserve">Gesetzliche Grundlagen </w:t>
      </w:r>
    </w:p>
    <w:p w14:paraId="6B70FE9C" w14:textId="6F4A24B9" w:rsidR="00591FB5" w:rsidRDefault="00E44F84" w:rsidP="00E44F84">
      <w:pPr>
        <w:pStyle w:val="5-Flietext"/>
      </w:pPr>
      <w:r>
        <w:t xml:space="preserve">Laut </w:t>
      </w:r>
      <w:r w:rsidR="00591FB5">
        <w:t>§240 HGB</w:t>
      </w:r>
      <w:r>
        <w:t xml:space="preserve"> hat j</w:t>
      </w:r>
      <w:r w:rsidR="00591FB5">
        <w:t xml:space="preserve">eder Kaufmann zu Beginn seines Handelsgewerbes seine Grundstücke, seine Forderungen und Schulden, den Betrag seines baren Geldes sowie seine sonstigen Vermögensgegenstände genau zu verzeichnen und dabei den Wert der einzelnen Vermögensgegenstände und Schulden anzugeben. </w:t>
      </w:r>
      <w:r>
        <w:t xml:space="preserve">Ein solches Inventar muss er zwingend auch </w:t>
      </w:r>
      <w:r w:rsidR="00591FB5">
        <w:t>für den Schluss e</w:t>
      </w:r>
      <w:r w:rsidR="003656AE">
        <w:t>ines jeden Geschäftsjahres auf</w:t>
      </w:r>
      <w:r w:rsidR="00591FB5">
        <w:t xml:space="preserve">stellen. </w:t>
      </w:r>
    </w:p>
    <w:p w14:paraId="252DC4C8" w14:textId="30E84B97" w:rsidR="00591FB5" w:rsidRDefault="00E44F84" w:rsidP="00410E59">
      <w:pPr>
        <w:pStyle w:val="5-Flietext"/>
      </w:pPr>
      <w:r>
        <w:t>D</w:t>
      </w:r>
      <w:r w:rsidR="00591FB5">
        <w:t xml:space="preserve">er Geschäftsmann </w:t>
      </w:r>
      <w:r>
        <w:t xml:space="preserve">ist also gesetzlich verpflichtet, </w:t>
      </w:r>
      <w:r w:rsidR="00591FB5">
        <w:t>sein Bargeld und seine Materialien zu zählen</w:t>
      </w:r>
      <w:r>
        <w:t xml:space="preserve"> und </w:t>
      </w:r>
      <w:r w:rsidR="00591FB5">
        <w:t xml:space="preserve">noch nicht bezahlte Rechnungen, </w:t>
      </w:r>
      <w:r>
        <w:t xml:space="preserve">offene Forderungen </w:t>
      </w:r>
      <w:r w:rsidR="00591FB5">
        <w:t>usw.</w:t>
      </w:r>
      <w:r w:rsidR="003656AE">
        <w:t xml:space="preserve"> zusammenzustellen. Die Aufna</w:t>
      </w:r>
      <w:r w:rsidR="00591FB5">
        <w:t xml:space="preserve">hme aller Wirtschaftsgüter nach Art, Menge und Wert wird als </w:t>
      </w:r>
      <w:r w:rsidR="00591FB5" w:rsidRPr="001C248B">
        <w:t>Inventur</w:t>
      </w:r>
      <w:r w:rsidR="00591FB5">
        <w:t xml:space="preserve"> bezeichnet. </w:t>
      </w:r>
    </w:p>
    <w:p w14:paraId="67E2F33D" w14:textId="77777777" w:rsidR="00591FB5" w:rsidRDefault="00591FB5" w:rsidP="00410E59">
      <w:pPr>
        <w:pStyle w:val="5-Flietext"/>
      </w:pPr>
    </w:p>
    <w:p w14:paraId="089A490D" w14:textId="77777777" w:rsidR="00591FB5" w:rsidRPr="00410E59" w:rsidRDefault="00591FB5" w:rsidP="00410E59">
      <w:pPr>
        <w:pStyle w:val="5-Flietext"/>
        <w:rPr>
          <w:b/>
        </w:rPr>
      </w:pPr>
      <w:r w:rsidRPr="00410E59">
        <w:rPr>
          <w:b/>
        </w:rPr>
        <w:t>Arten der Inventur</w:t>
      </w:r>
    </w:p>
    <w:p w14:paraId="39C00FF8" w14:textId="0A646F39" w:rsidR="00591FB5" w:rsidRDefault="00591FB5" w:rsidP="00410E59">
      <w:pPr>
        <w:pStyle w:val="5-Flietext"/>
      </w:pPr>
      <w:r w:rsidRPr="00410E59">
        <w:rPr>
          <w:u w:val="single"/>
        </w:rPr>
        <w:t>Körperliche Inventur</w:t>
      </w:r>
      <w:r w:rsidR="00410E59" w:rsidRPr="00410E59">
        <w:rPr>
          <w:u w:val="single"/>
        </w:rPr>
        <w:t>:</w:t>
      </w:r>
      <w:r w:rsidR="00410E59">
        <w:t xml:space="preserve"> </w:t>
      </w:r>
      <w:r>
        <w:t xml:space="preserve">Um die gesetzliche Verpflichtung zu erfüllen, sind die Vermögensgegenstände „körperlich“ aufzunehmen. Zu einem bestimmten Zeitpunkt sind also alle Vermögensgegenstände, die im Unternehmen vorzufinden sind (lat.: </w:t>
      </w:r>
      <w:proofErr w:type="spellStart"/>
      <w:r>
        <w:t>invenire</w:t>
      </w:r>
      <w:proofErr w:type="spellEnd"/>
      <w:r>
        <w:t xml:space="preserve"> = finden, vorfinden), zu zählen, zu messen, zu wiegen oder zu schätzen und schließlich zu bewerten. </w:t>
      </w:r>
    </w:p>
    <w:p w14:paraId="7F315040" w14:textId="03692A04" w:rsidR="00591FB5" w:rsidRDefault="00591FB5" w:rsidP="00410E59">
      <w:pPr>
        <w:pStyle w:val="5-Flietext"/>
      </w:pPr>
      <w:r w:rsidRPr="00410E59">
        <w:rPr>
          <w:u w:val="single"/>
        </w:rPr>
        <w:t>Buchinventur</w:t>
      </w:r>
      <w:r w:rsidR="00410E59" w:rsidRPr="00410E59">
        <w:rPr>
          <w:u w:val="single"/>
        </w:rPr>
        <w:t>:</w:t>
      </w:r>
      <w:r w:rsidR="00410E59">
        <w:t xml:space="preserve"> Wird der mengen</w:t>
      </w:r>
      <w:r>
        <w:t xml:space="preserve">- und </w:t>
      </w:r>
      <w:proofErr w:type="gramStart"/>
      <w:r>
        <w:t>wertmäßige</w:t>
      </w:r>
      <w:proofErr w:type="gramEnd"/>
      <w:r>
        <w:t xml:space="preserve"> Bestand der Wirtschaftsgüter anhand von schriftlichen Unterlagen oder Daten in der Datenbank ermittelt, liegt eine Buchinventur vor. </w:t>
      </w:r>
      <w:r w:rsidR="00E44F84">
        <w:t xml:space="preserve">Diese kann </w:t>
      </w:r>
      <w:r>
        <w:t>die körperliche Inventur</w:t>
      </w:r>
      <w:r w:rsidR="00E44F84">
        <w:t xml:space="preserve"> ersetzen</w:t>
      </w:r>
      <w:r>
        <w:t>, wenn aufgrund von Aufzeichnungen eine ordnungs</w:t>
      </w:r>
      <w:r w:rsidR="003656AE">
        <w:t>gemäße</w:t>
      </w:r>
      <w:r>
        <w:t xml:space="preserve"> buchmäßige Erfassung sichergestellt ist. </w:t>
      </w:r>
      <w:r w:rsidR="00E44F84">
        <w:t xml:space="preserve">So werden </w:t>
      </w:r>
      <w:r>
        <w:t>Forderungen anhand noch nicht gezahlter Ausgangsrechnungen, Bankguthaben anhand von Tagesauszügen der Bank oder Maschinen anhand von Maschinen</w:t>
      </w:r>
      <w:r w:rsidR="00E44F84">
        <w:t>-Verzeichnissen</w:t>
      </w:r>
      <w:r>
        <w:t xml:space="preserve"> bewertet. </w:t>
      </w:r>
    </w:p>
    <w:p w14:paraId="566BC2F0" w14:textId="0D548F7E" w:rsidR="00591FB5" w:rsidRDefault="00591FB5" w:rsidP="00410E59">
      <w:pPr>
        <w:pStyle w:val="5-Flietext"/>
      </w:pPr>
      <w:r w:rsidRPr="00410E59">
        <w:rPr>
          <w:u w:val="single"/>
        </w:rPr>
        <w:t>Stichtagsinventur und zeitnahe Inventur</w:t>
      </w:r>
      <w:r w:rsidR="00410E59" w:rsidRPr="00410E59">
        <w:rPr>
          <w:u w:val="single"/>
        </w:rPr>
        <w:t>:</w:t>
      </w:r>
      <w:r w:rsidR="00410E59">
        <w:t xml:space="preserve"> </w:t>
      </w:r>
      <w:r>
        <w:t>Der Gesetzgeber fordert die Inventur für den Schluss des Geschäftsjahres. Früher verlangte der Gesetzgeber eine Bestandaufnahme genau am Schluss des Geschäftsjahres, z.B. am 31.12. Eine solche Inventur wird als Stichtagsinventur bezeichnet. Dies war für einige Unternehmen aufgrund des hohen Aufwands der Inventur (z.B. wegen großer L</w:t>
      </w:r>
      <w:r w:rsidR="003656AE">
        <w:t>agerbestände) nicht möglich, so</w:t>
      </w:r>
      <w:r>
        <w:t xml:space="preserve">dass heute nur noch eine zeitnahe Inventur gefordert wird. In der Regel werden die Bestände innerhalb einer Frist von 10 Tagen vor und 10 Tagen nach dem Stichtag aufgenommen. Diese Inventur nennt man zeitnahe Inventur. Es muss allerdings sichergestellt werden, dass Bestandsveränderungen in diesem Zeitraum berücksichtigt werden. </w:t>
      </w:r>
    </w:p>
    <w:p w14:paraId="53068838" w14:textId="77777777" w:rsidR="00410E59" w:rsidRDefault="00410E59" w:rsidP="00410E59">
      <w:pPr>
        <w:pStyle w:val="5-Flietext"/>
        <w:rPr>
          <w:u w:val="single"/>
        </w:rPr>
      </w:pPr>
    </w:p>
    <w:p w14:paraId="7F225B49" w14:textId="77777777" w:rsidR="00591FB5" w:rsidRPr="00410E59" w:rsidRDefault="00591FB5" w:rsidP="00410E59">
      <w:pPr>
        <w:pStyle w:val="5-Flietext"/>
        <w:rPr>
          <w:b/>
        </w:rPr>
      </w:pPr>
      <w:r w:rsidRPr="00410E59">
        <w:rPr>
          <w:b/>
        </w:rPr>
        <w:t xml:space="preserve">Ablaufplanung der Inventur </w:t>
      </w:r>
    </w:p>
    <w:p w14:paraId="6414F827" w14:textId="23AC8366" w:rsidR="00591FB5" w:rsidRDefault="00591FB5" w:rsidP="00410E59">
      <w:pPr>
        <w:pStyle w:val="5-Flietext"/>
      </w:pPr>
      <w:r>
        <w:t xml:space="preserve">Damit die Inventurarbeiten zügig ablaufen, werden häufig Ablaufpläne erstellt. Sie enthalten Angaben darüber, wer die Inventur an den verschiedenen Orten im Unternehmen durchzuführen hat, wo im Unternehmen die Bestände zu erfassen </w:t>
      </w:r>
      <w:r w:rsidR="0001542A">
        <w:t xml:space="preserve">sind </w:t>
      </w:r>
      <w:r>
        <w:t xml:space="preserve">und wann die Bestandsaufnahme abzulaufen hat. </w:t>
      </w:r>
    </w:p>
    <w:p w14:paraId="17954ADA" w14:textId="0F8AF9D1" w:rsidR="00410E59" w:rsidRPr="00410E59" w:rsidRDefault="00591FB5" w:rsidP="0001542A">
      <w:pPr>
        <w:pStyle w:val="5-Flietext"/>
        <w:rPr>
          <w:sz w:val="16"/>
          <w:szCs w:val="16"/>
        </w:rPr>
      </w:pPr>
      <w:r>
        <w:t xml:space="preserve">Für die Inventur sollten Inventurlisten zur Aufzeichnung der aufgenommenen Bestände vorbereitet werden. In diesen Listen werden die genaue Bezeichnung der Gegenstände und die genaue Menge eingetragen. Gegenstände, die zur gleichen Kategorie gehören, werden unter einem Posten zusammengefasst, wobei hier die Einzelwerte und der Gesamtwert des Postens ausgewiesen werden. </w:t>
      </w:r>
      <w:r w:rsidR="0001542A">
        <w:t>Aktenregale und Schreibtischstühle werden zum Beispiel unter dem Posten Büromöbel zusammengefasst. D</w:t>
      </w:r>
      <w:r>
        <w:t xml:space="preserve">ie </w:t>
      </w:r>
      <w:r w:rsidR="0001542A">
        <w:t>Inventurl</w:t>
      </w:r>
      <w:r>
        <w:t xml:space="preserve">iste </w:t>
      </w:r>
      <w:r w:rsidR="0001542A">
        <w:t xml:space="preserve">wird abschließend noch </w:t>
      </w:r>
      <w:r>
        <w:t xml:space="preserve">mit dem Datum der Bestandsaufnahme und der Unterschrift </w:t>
      </w:r>
      <w:r w:rsidR="0001542A">
        <w:t xml:space="preserve">des durchführenden Mitarbeiters </w:t>
      </w:r>
      <w:r>
        <w:t>versehen.</w:t>
      </w:r>
      <w:r w:rsidR="0001542A">
        <w:t xml:space="preserve"> </w:t>
      </w:r>
      <w:r w:rsidR="00410E59">
        <w:rPr>
          <w:b/>
          <w:color w:val="004F86"/>
          <w:sz w:val="30"/>
          <w:szCs w:val="30"/>
        </w:rPr>
        <w:br w:type="page"/>
      </w:r>
    </w:p>
    <w:p w14:paraId="77C851A0" w14:textId="1ABE74D8" w:rsidR="00751966" w:rsidRDefault="0022097E" w:rsidP="005866C3">
      <w:pPr>
        <w:pStyle w:val="-Arbeitsblatt"/>
      </w:pPr>
      <w:r w:rsidRPr="0022097E">
        <w:t>Belege für die Inventur</w:t>
      </w:r>
    </w:p>
    <w:p w14:paraId="10111366" w14:textId="17B04849" w:rsidR="0022097E" w:rsidRDefault="00751966" w:rsidP="0022097E">
      <w:pPr>
        <w:spacing w:before="480" w:after="0"/>
        <w:jc w:val="both"/>
        <w:rPr>
          <w:rFonts w:cs="Arial"/>
        </w:rPr>
      </w:pPr>
      <w:r>
        <w:rPr>
          <w:b/>
          <w:noProof/>
          <w:color w:val="004F86"/>
          <w:sz w:val="30"/>
          <w:szCs w:val="30"/>
          <w:lang w:eastAsia="de-DE"/>
        </w:rPr>
        <w:drawing>
          <wp:inline distT="0" distB="0" distL="0" distR="0" wp14:anchorId="7AE6D32F" wp14:editId="41D80EB5">
            <wp:extent cx="5569734" cy="6943725"/>
            <wp:effectExtent l="0" t="0" r="0" b="0"/>
            <wp:docPr id="12" name="Grafik 12" descr="G:\IWConsult\Projekte\1052 Lehrersite\3 - Organisation (nur intern)\01 - Autoren Unterrichtsmaterial\4 - Schublade\4 - Schlussredaktion TS (nicht online)\Rechnungswesen__Anne_Ewers\Anlagenkarteika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WConsult\Projekte\1052 Lehrersite\3 - Organisation (nur intern)\01 - Autoren Unterrichtsmaterial\4 - Schublade\4 - Schlussredaktion TS (nicht online)\Rechnungswesen__Anne_Ewers\Anlagenkarteikarte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6460"/>
                    <a:stretch/>
                  </pic:blipFill>
                  <pic:spPr bwMode="auto">
                    <a:xfrm>
                      <a:off x="0" y="0"/>
                      <a:ext cx="5569734" cy="6943725"/>
                    </a:xfrm>
                    <a:prstGeom prst="rect">
                      <a:avLst/>
                    </a:prstGeom>
                    <a:noFill/>
                    <a:ln>
                      <a:noFill/>
                    </a:ln>
                    <a:extLst>
                      <a:ext uri="{53640926-AAD7-44D8-BBD7-CCE9431645EC}">
                        <a14:shadowObscured xmlns:a14="http://schemas.microsoft.com/office/drawing/2010/main"/>
                      </a:ext>
                    </a:extLst>
                  </pic:spPr>
                </pic:pic>
              </a:graphicData>
            </a:graphic>
          </wp:inline>
        </w:drawing>
      </w:r>
      <w:r w:rsidR="0022097E">
        <w:rPr>
          <w:rFonts w:cs="Arial"/>
        </w:rPr>
        <w:br w:type="page"/>
      </w:r>
    </w:p>
    <w:p w14:paraId="2DD1E4E2" w14:textId="0840BFE6" w:rsidR="00E338DF" w:rsidRDefault="00E338DF" w:rsidP="005866C3">
      <w:pPr>
        <w:pStyle w:val="-Arbeitsblatt"/>
      </w:pPr>
      <w:r>
        <w:rPr>
          <w:rFonts w:cs="Arial"/>
          <w:noProof/>
          <w:sz w:val="20"/>
          <w:szCs w:val="20"/>
          <w:lang w:eastAsia="de-DE"/>
        </w:rPr>
        <w:drawing>
          <wp:anchor distT="0" distB="0" distL="114300" distR="114300" simplePos="0" relativeHeight="251669504" behindDoc="0" locked="0" layoutInCell="1" allowOverlap="1" wp14:anchorId="1C98F4D5" wp14:editId="10EFC867">
            <wp:simplePos x="0" y="0"/>
            <wp:positionH relativeFrom="column">
              <wp:posOffset>3100705</wp:posOffset>
            </wp:positionH>
            <wp:positionV relativeFrom="paragraph">
              <wp:posOffset>406400</wp:posOffset>
            </wp:positionV>
            <wp:extent cx="2905125" cy="1609725"/>
            <wp:effectExtent l="0" t="0" r="9525" b="9525"/>
            <wp:wrapThrough wrapText="bothSides">
              <wp:wrapPolygon edited="0">
                <wp:start x="0" y="0"/>
                <wp:lineTo x="0" y="21472"/>
                <wp:lineTo x="21529" y="21472"/>
                <wp:lineTo x="21529" y="0"/>
                <wp:lineTo x="0" y="0"/>
              </wp:wrapPolygon>
            </wp:wrapThrough>
            <wp:docPr id="20" name="Grafik 20"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eldsche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922">
        <w:t>Bargeld</w:t>
      </w:r>
    </w:p>
    <w:p w14:paraId="47DDA242" w14:textId="79BA1E26" w:rsidR="00E338DF" w:rsidRDefault="00E338DF" w:rsidP="005866C3">
      <w:pPr>
        <w:pStyle w:val="-Arbeitsblatt"/>
      </w:pPr>
      <w:r>
        <w:rPr>
          <w:rFonts w:cs="Arial"/>
          <w:noProof/>
          <w:sz w:val="20"/>
          <w:szCs w:val="20"/>
          <w:lang w:eastAsia="de-DE"/>
        </w:rPr>
        <w:drawing>
          <wp:inline distT="0" distB="0" distL="0" distR="0" wp14:anchorId="2B33F63C" wp14:editId="0402F868">
            <wp:extent cx="2880985" cy="1533525"/>
            <wp:effectExtent l="0" t="0" r="0" b="0"/>
            <wp:docPr id="17" name="Grafik 17"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ldsche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1408" cy="1544396"/>
                    </a:xfrm>
                    <a:prstGeom prst="rect">
                      <a:avLst/>
                    </a:prstGeom>
                    <a:noFill/>
                    <a:ln>
                      <a:noFill/>
                    </a:ln>
                  </pic:spPr>
                </pic:pic>
              </a:graphicData>
            </a:graphic>
          </wp:inline>
        </w:drawing>
      </w:r>
    </w:p>
    <w:p w14:paraId="05FA18B9" w14:textId="0D3225AF" w:rsidR="00E338DF" w:rsidRDefault="00E338DF" w:rsidP="005866C3">
      <w:pPr>
        <w:pStyle w:val="-Arbeitsblatt"/>
      </w:pPr>
    </w:p>
    <w:p w14:paraId="68466D71" w14:textId="2A067FEF" w:rsidR="00E338DF" w:rsidRDefault="00E338DF" w:rsidP="005866C3">
      <w:pPr>
        <w:pStyle w:val="-Arbeitsblatt"/>
      </w:pPr>
      <w:r>
        <w:rPr>
          <w:rFonts w:cs="Arial"/>
          <w:noProof/>
          <w:sz w:val="20"/>
          <w:szCs w:val="20"/>
          <w:lang w:eastAsia="de-DE"/>
        </w:rPr>
        <w:drawing>
          <wp:anchor distT="0" distB="0" distL="114300" distR="114300" simplePos="0" relativeHeight="251670528" behindDoc="0" locked="0" layoutInCell="1" allowOverlap="1" wp14:anchorId="40BBB024" wp14:editId="7ED15DDB">
            <wp:simplePos x="0" y="0"/>
            <wp:positionH relativeFrom="column">
              <wp:posOffset>3110230</wp:posOffset>
            </wp:positionH>
            <wp:positionV relativeFrom="paragraph">
              <wp:posOffset>5080</wp:posOffset>
            </wp:positionV>
            <wp:extent cx="2941320" cy="1590675"/>
            <wp:effectExtent l="0" t="0" r="0" b="9525"/>
            <wp:wrapThrough wrapText="bothSides">
              <wp:wrapPolygon edited="0">
                <wp:start x="0" y="0"/>
                <wp:lineTo x="0" y="21471"/>
                <wp:lineTo x="21404" y="21471"/>
                <wp:lineTo x="21404" y="0"/>
                <wp:lineTo x="0" y="0"/>
              </wp:wrapPolygon>
            </wp:wrapThrough>
            <wp:docPr id="22" name="Grafik 22"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eldsche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13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0"/>
          <w:szCs w:val="20"/>
          <w:lang w:eastAsia="de-DE"/>
        </w:rPr>
        <w:drawing>
          <wp:inline distT="0" distB="0" distL="0" distR="0" wp14:anchorId="2F29D71B" wp14:editId="06E651D3">
            <wp:extent cx="2876550" cy="1555135"/>
            <wp:effectExtent l="0" t="0" r="0" b="6985"/>
            <wp:docPr id="21" name="Bild 5"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geldsche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0153" cy="1562489"/>
                    </a:xfrm>
                    <a:prstGeom prst="rect">
                      <a:avLst/>
                    </a:prstGeom>
                    <a:noFill/>
                    <a:ln>
                      <a:noFill/>
                    </a:ln>
                  </pic:spPr>
                </pic:pic>
              </a:graphicData>
            </a:graphic>
          </wp:inline>
        </w:drawing>
      </w:r>
    </w:p>
    <w:p w14:paraId="58000E5C" w14:textId="5666B0BD" w:rsidR="00E338DF" w:rsidRDefault="00E338DF" w:rsidP="005866C3">
      <w:pPr>
        <w:pStyle w:val="-Arbeitsblatt"/>
      </w:pPr>
      <w:r>
        <w:rPr>
          <w:rFonts w:cs="Arial"/>
          <w:noProof/>
          <w:sz w:val="20"/>
          <w:szCs w:val="20"/>
          <w:lang w:eastAsia="de-DE"/>
        </w:rPr>
        <w:drawing>
          <wp:anchor distT="0" distB="0" distL="114300" distR="114300" simplePos="0" relativeHeight="251672576" behindDoc="0" locked="0" layoutInCell="1" allowOverlap="1" wp14:anchorId="067D3A9C" wp14:editId="1B5CC778">
            <wp:simplePos x="0" y="0"/>
            <wp:positionH relativeFrom="column">
              <wp:posOffset>1510030</wp:posOffset>
            </wp:positionH>
            <wp:positionV relativeFrom="paragraph">
              <wp:posOffset>77470</wp:posOffset>
            </wp:positionV>
            <wp:extent cx="2990850" cy="1616075"/>
            <wp:effectExtent l="0" t="0" r="0" b="3175"/>
            <wp:wrapThrough wrapText="bothSides">
              <wp:wrapPolygon edited="0">
                <wp:start x="0" y="0"/>
                <wp:lineTo x="0" y="21388"/>
                <wp:lineTo x="21462" y="21388"/>
                <wp:lineTo x="21462" y="0"/>
                <wp:lineTo x="0" y="0"/>
              </wp:wrapPolygon>
            </wp:wrapThrough>
            <wp:docPr id="23" name="Grafik 23"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geldsche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182DB" w14:textId="6069202C" w:rsidR="00E338DF" w:rsidRDefault="00E338DF" w:rsidP="005866C3">
      <w:pPr>
        <w:pStyle w:val="-Arbeitsblatt"/>
      </w:pPr>
    </w:p>
    <w:p w14:paraId="16660099" w14:textId="398F4BE9" w:rsidR="00E338DF" w:rsidRDefault="00E338DF" w:rsidP="005866C3">
      <w:pPr>
        <w:pStyle w:val="-Arbeitsblatt"/>
      </w:pPr>
    </w:p>
    <w:p w14:paraId="6231BCEE" w14:textId="51B86DA3" w:rsidR="00E338DF" w:rsidRDefault="00E338DF" w:rsidP="005866C3">
      <w:pPr>
        <w:pStyle w:val="-Arbeitsblatt"/>
      </w:pPr>
    </w:p>
    <w:p w14:paraId="2929DE03" w14:textId="2B52D80A" w:rsidR="00E338DF" w:rsidRDefault="00E338DF" w:rsidP="005866C3">
      <w:pPr>
        <w:pStyle w:val="-Arbeitsblatt"/>
      </w:pPr>
      <w:r>
        <w:rPr>
          <w:rFonts w:cs="Arial"/>
          <w:noProof/>
          <w:sz w:val="20"/>
          <w:szCs w:val="20"/>
          <w:lang w:eastAsia="de-DE"/>
        </w:rPr>
        <w:drawing>
          <wp:anchor distT="0" distB="0" distL="114300" distR="114300" simplePos="0" relativeHeight="251671552" behindDoc="0" locked="0" layoutInCell="1" allowOverlap="1" wp14:anchorId="7F996DF5" wp14:editId="6EBC5534">
            <wp:simplePos x="0" y="0"/>
            <wp:positionH relativeFrom="column">
              <wp:posOffset>1376680</wp:posOffset>
            </wp:positionH>
            <wp:positionV relativeFrom="paragraph">
              <wp:posOffset>77470</wp:posOffset>
            </wp:positionV>
            <wp:extent cx="3133725" cy="1677849"/>
            <wp:effectExtent l="0" t="0" r="0" b="0"/>
            <wp:wrapThrough wrapText="bothSides">
              <wp:wrapPolygon edited="0">
                <wp:start x="0" y="0"/>
                <wp:lineTo x="0" y="21338"/>
                <wp:lineTo x="21403" y="21338"/>
                <wp:lineTo x="21403" y="0"/>
                <wp:lineTo x="0" y="0"/>
              </wp:wrapPolygon>
            </wp:wrapThrough>
            <wp:docPr id="24" name="Grafik 24" descr="Bildergebnis für geldsch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geldsche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1677849"/>
                    </a:xfrm>
                    <a:prstGeom prst="rect">
                      <a:avLst/>
                    </a:prstGeom>
                    <a:noFill/>
                    <a:ln>
                      <a:noFill/>
                    </a:ln>
                  </pic:spPr>
                </pic:pic>
              </a:graphicData>
            </a:graphic>
          </wp:anchor>
        </w:drawing>
      </w:r>
    </w:p>
    <w:p w14:paraId="4636F3FA" w14:textId="77777777" w:rsidR="00E338DF" w:rsidRDefault="00E338DF" w:rsidP="005866C3">
      <w:pPr>
        <w:pStyle w:val="-Arbeitsblatt"/>
      </w:pPr>
    </w:p>
    <w:p w14:paraId="453AA452" w14:textId="77777777" w:rsidR="00E338DF" w:rsidRDefault="00E338DF" w:rsidP="005866C3">
      <w:pPr>
        <w:pStyle w:val="-Arbeitsblatt"/>
      </w:pPr>
    </w:p>
    <w:p w14:paraId="75BECA35" w14:textId="77777777" w:rsidR="00E338DF" w:rsidRDefault="00E338DF" w:rsidP="005866C3">
      <w:pPr>
        <w:pStyle w:val="-Arbeitsblatt"/>
      </w:pPr>
    </w:p>
    <w:p w14:paraId="33604D17" w14:textId="77777777" w:rsidR="00E338DF" w:rsidRDefault="00E338DF" w:rsidP="005866C3">
      <w:pPr>
        <w:pStyle w:val="-Arbeitsblatt"/>
      </w:pPr>
    </w:p>
    <w:p w14:paraId="4ECAE229" w14:textId="7A9A9A0A" w:rsidR="002A03E8" w:rsidRPr="002A03E8" w:rsidRDefault="00FC7DDD" w:rsidP="005866C3">
      <w:pPr>
        <w:pStyle w:val="-Arbeitsblatt"/>
      </w:pPr>
      <w:r>
        <w:t>Inventurliste des Lagers</w:t>
      </w:r>
      <w:r w:rsidR="002A03E8" w:rsidRPr="002A03E8">
        <w:t xml:space="preserve"> </w:t>
      </w:r>
    </w:p>
    <w:p w14:paraId="373D7C11" w14:textId="62CD4085" w:rsidR="00FC7DDD" w:rsidRDefault="0001542A" w:rsidP="00FC7DDD">
      <w:pPr>
        <w:pStyle w:val="5-Flietext"/>
        <w:rPr>
          <w:sz w:val="24"/>
        </w:rPr>
      </w:pPr>
      <w:r>
        <w:br/>
      </w:r>
      <w:r w:rsidR="00B345BA">
        <w:rPr>
          <w:sz w:val="24"/>
        </w:rPr>
        <w:t>Marcel</w:t>
      </w:r>
      <w:r w:rsidR="002A03E8" w:rsidRPr="0001542A">
        <w:rPr>
          <w:sz w:val="24"/>
        </w:rPr>
        <w:t xml:space="preserve"> hat Glück: Im Lager wurde bereits mit der Jahresinventur begonnen und diese auch noch rechtzeitig abgeschlossen, so dass er die Werte nur der Inventurliste entnehmen muss: </w:t>
      </w:r>
    </w:p>
    <w:p w14:paraId="17B84E50" w14:textId="2853AA11" w:rsidR="002A03E8" w:rsidRPr="00FC7DDD" w:rsidRDefault="00FC7DDD" w:rsidP="00FC7DDD">
      <w:pPr>
        <w:pStyle w:val="5-Flietext"/>
      </w:pPr>
      <w:r>
        <w:rPr>
          <w:rFonts w:cs="Arial"/>
          <w:b/>
          <w:sz w:val="28"/>
          <w:szCs w:val="28"/>
        </w:rPr>
        <w:br/>
      </w:r>
      <w:r w:rsidR="002A03E8" w:rsidRPr="00520EE7">
        <w:rPr>
          <w:rFonts w:cs="Arial"/>
          <w:b/>
          <w:sz w:val="28"/>
          <w:szCs w:val="28"/>
        </w:rPr>
        <w:t>Inventur-Aufnahmeliste</w:t>
      </w:r>
    </w:p>
    <w:tbl>
      <w:tblPr>
        <w:tblStyle w:val="Tabellenraster"/>
        <w:tblW w:w="0" w:type="auto"/>
        <w:tblLayout w:type="fixed"/>
        <w:tblLook w:val="04A0" w:firstRow="1" w:lastRow="0" w:firstColumn="1" w:lastColumn="0" w:noHBand="0" w:noVBand="1"/>
      </w:tblPr>
      <w:tblGrid>
        <w:gridCol w:w="1242"/>
        <w:gridCol w:w="1134"/>
        <w:gridCol w:w="521"/>
        <w:gridCol w:w="1039"/>
        <w:gridCol w:w="1859"/>
        <w:gridCol w:w="1117"/>
        <w:gridCol w:w="1701"/>
      </w:tblGrid>
      <w:tr w:rsidR="002A03E8" w:rsidRPr="00520EE7" w14:paraId="7B367D53" w14:textId="77777777" w:rsidTr="00543CE1">
        <w:tc>
          <w:tcPr>
            <w:tcW w:w="2897" w:type="dxa"/>
            <w:gridSpan w:val="3"/>
            <w:tcBorders>
              <w:top w:val="single" w:sz="4" w:space="0" w:color="auto"/>
              <w:left w:val="single" w:sz="4" w:space="0" w:color="auto"/>
              <w:bottom w:val="nil"/>
              <w:right w:val="nil"/>
            </w:tcBorders>
            <w:shd w:val="clear" w:color="auto" w:fill="DDD9C3" w:themeFill="background2" w:themeFillShade="E6"/>
          </w:tcPr>
          <w:p w14:paraId="14A10CD6" w14:textId="77777777" w:rsidR="002A03E8" w:rsidRPr="00520EE7" w:rsidRDefault="002A03E8" w:rsidP="00543CE1">
            <w:pPr>
              <w:rPr>
                <w:rFonts w:cs="Arial"/>
                <w:sz w:val="28"/>
                <w:szCs w:val="28"/>
              </w:rPr>
            </w:pPr>
            <w:r w:rsidRPr="00520EE7">
              <w:rPr>
                <w:rFonts w:cs="Arial"/>
                <w:sz w:val="28"/>
                <w:szCs w:val="28"/>
              </w:rPr>
              <w:t>Abteilung Lager</w:t>
            </w:r>
          </w:p>
        </w:tc>
        <w:tc>
          <w:tcPr>
            <w:tcW w:w="2898" w:type="dxa"/>
            <w:gridSpan w:val="2"/>
            <w:tcBorders>
              <w:top w:val="single" w:sz="4" w:space="0" w:color="auto"/>
              <w:left w:val="nil"/>
              <w:bottom w:val="nil"/>
              <w:right w:val="nil"/>
            </w:tcBorders>
            <w:shd w:val="clear" w:color="auto" w:fill="DDD9C3" w:themeFill="background2" w:themeFillShade="E6"/>
          </w:tcPr>
          <w:p w14:paraId="017622F2" w14:textId="77777777" w:rsidR="002A03E8" w:rsidRPr="00520EE7" w:rsidRDefault="002A03E8" w:rsidP="00543CE1">
            <w:pPr>
              <w:rPr>
                <w:rFonts w:cs="Arial"/>
                <w:sz w:val="28"/>
                <w:szCs w:val="28"/>
              </w:rPr>
            </w:pPr>
            <w:r w:rsidRPr="00520EE7">
              <w:rPr>
                <w:rFonts w:cs="Arial"/>
                <w:sz w:val="28"/>
                <w:szCs w:val="28"/>
              </w:rPr>
              <w:t>Blatt-Nr.: 14</w:t>
            </w:r>
          </w:p>
        </w:tc>
        <w:tc>
          <w:tcPr>
            <w:tcW w:w="2818" w:type="dxa"/>
            <w:gridSpan w:val="2"/>
            <w:tcBorders>
              <w:top w:val="single" w:sz="4" w:space="0" w:color="auto"/>
              <w:left w:val="nil"/>
              <w:bottom w:val="nil"/>
              <w:right w:val="single" w:sz="4" w:space="0" w:color="auto"/>
            </w:tcBorders>
            <w:shd w:val="clear" w:color="auto" w:fill="DDD9C3" w:themeFill="background2" w:themeFillShade="E6"/>
          </w:tcPr>
          <w:p w14:paraId="2C27500B" w14:textId="77777777" w:rsidR="002A03E8" w:rsidRPr="00520EE7" w:rsidRDefault="002A03E8" w:rsidP="00543CE1">
            <w:pPr>
              <w:rPr>
                <w:rFonts w:cs="Arial"/>
                <w:sz w:val="28"/>
                <w:szCs w:val="28"/>
              </w:rPr>
            </w:pPr>
            <w:r w:rsidRPr="00520EE7">
              <w:rPr>
                <w:rFonts w:cs="Arial"/>
                <w:sz w:val="28"/>
                <w:szCs w:val="28"/>
              </w:rPr>
              <w:t>Aufnahme: Fischer</w:t>
            </w:r>
          </w:p>
        </w:tc>
      </w:tr>
      <w:tr w:rsidR="002A03E8" w:rsidRPr="00520EE7" w14:paraId="1BFDA02D" w14:textId="77777777" w:rsidTr="00543CE1">
        <w:tc>
          <w:tcPr>
            <w:tcW w:w="2897" w:type="dxa"/>
            <w:gridSpan w:val="3"/>
            <w:tcBorders>
              <w:top w:val="nil"/>
              <w:left w:val="single" w:sz="4" w:space="0" w:color="auto"/>
              <w:bottom w:val="nil"/>
              <w:right w:val="nil"/>
            </w:tcBorders>
            <w:shd w:val="clear" w:color="auto" w:fill="DDD9C3" w:themeFill="background2" w:themeFillShade="E6"/>
          </w:tcPr>
          <w:p w14:paraId="7472E1DB" w14:textId="77777777" w:rsidR="002A03E8" w:rsidRPr="00520EE7" w:rsidRDefault="002A03E8" w:rsidP="00543CE1">
            <w:pPr>
              <w:rPr>
                <w:rFonts w:cs="Arial"/>
                <w:sz w:val="28"/>
                <w:szCs w:val="28"/>
              </w:rPr>
            </w:pPr>
          </w:p>
        </w:tc>
        <w:tc>
          <w:tcPr>
            <w:tcW w:w="2898" w:type="dxa"/>
            <w:gridSpan w:val="2"/>
            <w:tcBorders>
              <w:top w:val="nil"/>
              <w:left w:val="nil"/>
              <w:bottom w:val="nil"/>
              <w:right w:val="nil"/>
            </w:tcBorders>
            <w:shd w:val="clear" w:color="auto" w:fill="DDD9C3" w:themeFill="background2" w:themeFillShade="E6"/>
          </w:tcPr>
          <w:p w14:paraId="764F8B29" w14:textId="40F21114" w:rsidR="002A03E8" w:rsidRPr="00520EE7" w:rsidRDefault="002A03E8" w:rsidP="0001542A">
            <w:pPr>
              <w:rPr>
                <w:rFonts w:cs="Arial"/>
                <w:sz w:val="28"/>
                <w:szCs w:val="28"/>
              </w:rPr>
            </w:pPr>
            <w:r w:rsidRPr="00520EE7">
              <w:rPr>
                <w:rFonts w:cs="Arial"/>
                <w:sz w:val="28"/>
                <w:szCs w:val="28"/>
              </w:rPr>
              <w:t xml:space="preserve">Datum: </w:t>
            </w:r>
            <w:r w:rsidR="0001542A">
              <w:rPr>
                <w:rFonts w:cs="Arial"/>
                <w:sz w:val="28"/>
                <w:szCs w:val="28"/>
              </w:rPr>
              <w:t>18</w:t>
            </w:r>
            <w:r w:rsidRPr="00520EE7">
              <w:rPr>
                <w:rFonts w:cs="Arial"/>
                <w:sz w:val="28"/>
                <w:szCs w:val="28"/>
              </w:rPr>
              <w:t>.12.13</w:t>
            </w:r>
          </w:p>
        </w:tc>
        <w:tc>
          <w:tcPr>
            <w:tcW w:w="2818" w:type="dxa"/>
            <w:gridSpan w:val="2"/>
            <w:tcBorders>
              <w:top w:val="nil"/>
              <w:left w:val="nil"/>
              <w:bottom w:val="nil"/>
              <w:right w:val="single" w:sz="4" w:space="0" w:color="auto"/>
            </w:tcBorders>
            <w:shd w:val="clear" w:color="auto" w:fill="DDD9C3" w:themeFill="background2" w:themeFillShade="E6"/>
          </w:tcPr>
          <w:p w14:paraId="649AA6CB" w14:textId="630C6296" w:rsidR="002A03E8" w:rsidRPr="00520EE7" w:rsidRDefault="002A03E8" w:rsidP="0001542A">
            <w:pPr>
              <w:rPr>
                <w:rFonts w:cs="Arial"/>
                <w:sz w:val="28"/>
                <w:szCs w:val="28"/>
              </w:rPr>
            </w:pPr>
            <w:r w:rsidRPr="00520EE7">
              <w:rPr>
                <w:rFonts w:cs="Arial"/>
                <w:sz w:val="28"/>
                <w:szCs w:val="28"/>
              </w:rPr>
              <w:t>Kontrolle</w:t>
            </w:r>
            <w:r w:rsidR="0001542A">
              <w:rPr>
                <w:rFonts w:cs="Arial"/>
                <w:sz w:val="28"/>
                <w:szCs w:val="28"/>
              </w:rPr>
              <w:t>:</w:t>
            </w:r>
            <w:r w:rsidRPr="00520EE7">
              <w:rPr>
                <w:rFonts w:cs="Arial"/>
                <w:sz w:val="28"/>
                <w:szCs w:val="28"/>
              </w:rPr>
              <w:t xml:space="preserve"> Troll</w:t>
            </w:r>
          </w:p>
        </w:tc>
      </w:tr>
      <w:tr w:rsidR="002A03E8" w:rsidRPr="00520EE7" w14:paraId="280B5C19" w14:textId="77777777" w:rsidTr="00543CE1">
        <w:tc>
          <w:tcPr>
            <w:tcW w:w="2897" w:type="dxa"/>
            <w:gridSpan w:val="3"/>
            <w:tcBorders>
              <w:top w:val="nil"/>
              <w:left w:val="single" w:sz="4" w:space="0" w:color="auto"/>
              <w:bottom w:val="single" w:sz="4" w:space="0" w:color="auto"/>
              <w:right w:val="nil"/>
            </w:tcBorders>
            <w:shd w:val="clear" w:color="auto" w:fill="DDD9C3" w:themeFill="background2" w:themeFillShade="E6"/>
          </w:tcPr>
          <w:p w14:paraId="6BF69D6F" w14:textId="77777777" w:rsidR="002A03E8" w:rsidRPr="00520EE7" w:rsidRDefault="002A03E8" w:rsidP="00543CE1">
            <w:pPr>
              <w:rPr>
                <w:rFonts w:cs="Arial"/>
                <w:sz w:val="28"/>
                <w:szCs w:val="28"/>
              </w:rPr>
            </w:pPr>
          </w:p>
        </w:tc>
        <w:tc>
          <w:tcPr>
            <w:tcW w:w="2898" w:type="dxa"/>
            <w:gridSpan w:val="2"/>
            <w:tcBorders>
              <w:top w:val="nil"/>
              <w:left w:val="nil"/>
              <w:bottom w:val="single" w:sz="4" w:space="0" w:color="auto"/>
              <w:right w:val="nil"/>
            </w:tcBorders>
            <w:shd w:val="clear" w:color="auto" w:fill="DDD9C3" w:themeFill="background2" w:themeFillShade="E6"/>
          </w:tcPr>
          <w:p w14:paraId="6F02A947" w14:textId="77777777" w:rsidR="002A03E8" w:rsidRPr="00520EE7" w:rsidRDefault="002A03E8" w:rsidP="00543CE1">
            <w:pPr>
              <w:rPr>
                <w:rFonts w:cs="Arial"/>
                <w:sz w:val="28"/>
                <w:szCs w:val="28"/>
              </w:rPr>
            </w:pPr>
          </w:p>
        </w:tc>
        <w:tc>
          <w:tcPr>
            <w:tcW w:w="2818" w:type="dxa"/>
            <w:gridSpan w:val="2"/>
            <w:tcBorders>
              <w:top w:val="nil"/>
              <w:left w:val="nil"/>
              <w:bottom w:val="single" w:sz="4" w:space="0" w:color="auto"/>
              <w:right w:val="single" w:sz="4" w:space="0" w:color="auto"/>
            </w:tcBorders>
            <w:shd w:val="clear" w:color="auto" w:fill="DDD9C3" w:themeFill="background2" w:themeFillShade="E6"/>
          </w:tcPr>
          <w:p w14:paraId="5424EFAB" w14:textId="77777777" w:rsidR="002A03E8" w:rsidRPr="00520EE7" w:rsidRDefault="002A03E8" w:rsidP="00543CE1">
            <w:pPr>
              <w:rPr>
                <w:rFonts w:cs="Arial"/>
                <w:sz w:val="28"/>
                <w:szCs w:val="28"/>
              </w:rPr>
            </w:pPr>
          </w:p>
        </w:tc>
      </w:tr>
      <w:tr w:rsidR="002A03E8" w:rsidRPr="00520EE7" w14:paraId="65A30B78" w14:textId="77777777" w:rsidTr="0022097E">
        <w:tc>
          <w:tcPr>
            <w:tcW w:w="1242" w:type="dxa"/>
            <w:tcBorders>
              <w:top w:val="single" w:sz="4" w:space="0" w:color="auto"/>
            </w:tcBorders>
          </w:tcPr>
          <w:p w14:paraId="56D8F0EA" w14:textId="77777777" w:rsidR="002A03E8" w:rsidRPr="00520EE7" w:rsidRDefault="002A03E8" w:rsidP="00543CE1">
            <w:pPr>
              <w:rPr>
                <w:rFonts w:cs="Arial"/>
                <w:sz w:val="28"/>
                <w:szCs w:val="28"/>
              </w:rPr>
            </w:pPr>
            <w:r w:rsidRPr="00520EE7">
              <w:rPr>
                <w:rFonts w:cs="Arial"/>
                <w:sz w:val="28"/>
                <w:szCs w:val="28"/>
              </w:rPr>
              <w:t>Position</w:t>
            </w:r>
          </w:p>
        </w:tc>
        <w:tc>
          <w:tcPr>
            <w:tcW w:w="1134" w:type="dxa"/>
            <w:tcBorders>
              <w:top w:val="single" w:sz="4" w:space="0" w:color="auto"/>
            </w:tcBorders>
          </w:tcPr>
          <w:p w14:paraId="5B9F25EF" w14:textId="77777777" w:rsidR="002A03E8" w:rsidRPr="00520EE7" w:rsidRDefault="002A03E8" w:rsidP="00543CE1">
            <w:pPr>
              <w:rPr>
                <w:rFonts w:cs="Arial"/>
                <w:sz w:val="28"/>
                <w:szCs w:val="28"/>
              </w:rPr>
            </w:pPr>
            <w:r w:rsidRPr="00520EE7">
              <w:rPr>
                <w:rFonts w:cs="Arial"/>
                <w:sz w:val="28"/>
                <w:szCs w:val="28"/>
              </w:rPr>
              <w:t>Menge</w:t>
            </w:r>
          </w:p>
        </w:tc>
        <w:tc>
          <w:tcPr>
            <w:tcW w:w="1560" w:type="dxa"/>
            <w:gridSpan w:val="2"/>
            <w:tcBorders>
              <w:top w:val="single" w:sz="4" w:space="0" w:color="auto"/>
            </w:tcBorders>
          </w:tcPr>
          <w:p w14:paraId="037F355E" w14:textId="59BC5EF8" w:rsidR="002A03E8" w:rsidRPr="00520EE7" w:rsidRDefault="002A03E8" w:rsidP="0022097E">
            <w:pPr>
              <w:rPr>
                <w:rFonts w:cs="Arial"/>
                <w:sz w:val="28"/>
                <w:szCs w:val="28"/>
              </w:rPr>
            </w:pPr>
            <w:r w:rsidRPr="00520EE7">
              <w:rPr>
                <w:rFonts w:cs="Arial"/>
                <w:sz w:val="28"/>
                <w:szCs w:val="28"/>
              </w:rPr>
              <w:t>Artikel</w:t>
            </w:r>
            <w:r w:rsidR="0022097E">
              <w:rPr>
                <w:rFonts w:cs="Arial"/>
                <w:sz w:val="28"/>
                <w:szCs w:val="28"/>
              </w:rPr>
              <w:t>-N</w:t>
            </w:r>
            <w:r w:rsidRPr="00520EE7">
              <w:rPr>
                <w:rFonts w:cs="Arial"/>
                <w:sz w:val="28"/>
                <w:szCs w:val="28"/>
              </w:rPr>
              <w:t>r.</w:t>
            </w:r>
          </w:p>
        </w:tc>
        <w:tc>
          <w:tcPr>
            <w:tcW w:w="2976" w:type="dxa"/>
            <w:gridSpan w:val="2"/>
            <w:tcBorders>
              <w:top w:val="single" w:sz="4" w:space="0" w:color="auto"/>
            </w:tcBorders>
          </w:tcPr>
          <w:p w14:paraId="422F0E12" w14:textId="77777777" w:rsidR="002A03E8" w:rsidRPr="00520EE7" w:rsidRDefault="002A03E8" w:rsidP="00543CE1">
            <w:pPr>
              <w:rPr>
                <w:rFonts w:cs="Arial"/>
                <w:sz w:val="28"/>
                <w:szCs w:val="28"/>
              </w:rPr>
            </w:pPr>
            <w:r w:rsidRPr="00520EE7">
              <w:rPr>
                <w:rFonts w:cs="Arial"/>
                <w:sz w:val="28"/>
                <w:szCs w:val="28"/>
              </w:rPr>
              <w:t>Artikelbezeichnung</w:t>
            </w:r>
          </w:p>
        </w:tc>
        <w:tc>
          <w:tcPr>
            <w:tcW w:w="1701" w:type="dxa"/>
            <w:tcBorders>
              <w:top w:val="single" w:sz="4" w:space="0" w:color="auto"/>
            </w:tcBorders>
          </w:tcPr>
          <w:p w14:paraId="223BA7DA" w14:textId="77777777" w:rsidR="002A03E8" w:rsidRPr="00520EE7" w:rsidRDefault="002A03E8" w:rsidP="00543CE1">
            <w:pPr>
              <w:rPr>
                <w:rFonts w:cs="Arial"/>
                <w:sz w:val="28"/>
                <w:szCs w:val="28"/>
              </w:rPr>
            </w:pPr>
            <w:r w:rsidRPr="00520EE7">
              <w:rPr>
                <w:rFonts w:cs="Arial"/>
                <w:sz w:val="28"/>
                <w:szCs w:val="28"/>
              </w:rPr>
              <w:t>Wert in €</w:t>
            </w:r>
          </w:p>
        </w:tc>
      </w:tr>
      <w:tr w:rsidR="002A03E8" w:rsidRPr="00520EE7" w14:paraId="30E8BDE7" w14:textId="77777777" w:rsidTr="0022097E">
        <w:tc>
          <w:tcPr>
            <w:tcW w:w="1242" w:type="dxa"/>
          </w:tcPr>
          <w:p w14:paraId="3AFBDA0E" w14:textId="77777777" w:rsidR="002A03E8" w:rsidRPr="00520EE7" w:rsidRDefault="002A03E8" w:rsidP="00543CE1">
            <w:pPr>
              <w:rPr>
                <w:rFonts w:cs="Arial"/>
                <w:sz w:val="28"/>
                <w:szCs w:val="28"/>
              </w:rPr>
            </w:pPr>
            <w:r w:rsidRPr="00520EE7">
              <w:rPr>
                <w:rFonts w:cs="Arial"/>
                <w:sz w:val="28"/>
                <w:szCs w:val="28"/>
              </w:rPr>
              <w:t>(1)</w:t>
            </w:r>
          </w:p>
        </w:tc>
        <w:tc>
          <w:tcPr>
            <w:tcW w:w="1134" w:type="dxa"/>
          </w:tcPr>
          <w:p w14:paraId="6AE90E4B" w14:textId="77777777" w:rsidR="002A03E8" w:rsidRPr="00520EE7" w:rsidRDefault="002A03E8" w:rsidP="00543CE1">
            <w:pPr>
              <w:rPr>
                <w:rFonts w:cs="Arial"/>
                <w:sz w:val="28"/>
                <w:szCs w:val="28"/>
              </w:rPr>
            </w:pPr>
          </w:p>
        </w:tc>
        <w:tc>
          <w:tcPr>
            <w:tcW w:w="1560" w:type="dxa"/>
            <w:gridSpan w:val="2"/>
          </w:tcPr>
          <w:p w14:paraId="09D650D4" w14:textId="77777777" w:rsidR="002A03E8" w:rsidRPr="00520EE7" w:rsidRDefault="002A03E8" w:rsidP="00543CE1">
            <w:pPr>
              <w:rPr>
                <w:rFonts w:cs="Arial"/>
                <w:sz w:val="28"/>
                <w:szCs w:val="28"/>
              </w:rPr>
            </w:pPr>
            <w:r w:rsidRPr="00520EE7">
              <w:rPr>
                <w:rFonts w:cs="Arial"/>
                <w:sz w:val="28"/>
                <w:szCs w:val="28"/>
              </w:rPr>
              <w:t>235 983</w:t>
            </w:r>
          </w:p>
        </w:tc>
        <w:tc>
          <w:tcPr>
            <w:tcW w:w="2976" w:type="dxa"/>
            <w:gridSpan w:val="2"/>
          </w:tcPr>
          <w:p w14:paraId="7DE798F9" w14:textId="77777777" w:rsidR="002A03E8" w:rsidRPr="00520EE7" w:rsidRDefault="002A03E8" w:rsidP="00543CE1">
            <w:pPr>
              <w:rPr>
                <w:rFonts w:cs="Arial"/>
                <w:sz w:val="28"/>
                <w:szCs w:val="28"/>
              </w:rPr>
            </w:pPr>
            <w:r w:rsidRPr="00520EE7">
              <w:rPr>
                <w:rFonts w:cs="Arial"/>
                <w:sz w:val="28"/>
                <w:szCs w:val="28"/>
              </w:rPr>
              <w:t>Bio-Bier „</w:t>
            </w:r>
            <w:proofErr w:type="spellStart"/>
            <w:r w:rsidRPr="00520EE7">
              <w:rPr>
                <w:rFonts w:cs="Arial"/>
                <w:sz w:val="28"/>
                <w:szCs w:val="28"/>
              </w:rPr>
              <w:t>Bionier</w:t>
            </w:r>
            <w:proofErr w:type="spellEnd"/>
            <w:r w:rsidRPr="00520EE7">
              <w:rPr>
                <w:rFonts w:cs="Arial"/>
                <w:sz w:val="28"/>
                <w:szCs w:val="28"/>
              </w:rPr>
              <w:t>“</w:t>
            </w:r>
          </w:p>
        </w:tc>
        <w:tc>
          <w:tcPr>
            <w:tcW w:w="1701" w:type="dxa"/>
          </w:tcPr>
          <w:p w14:paraId="38E47EFF" w14:textId="77777777" w:rsidR="002A03E8" w:rsidRPr="00520EE7" w:rsidRDefault="002A03E8" w:rsidP="00543CE1">
            <w:pPr>
              <w:rPr>
                <w:rFonts w:cs="Arial"/>
                <w:sz w:val="28"/>
                <w:szCs w:val="28"/>
              </w:rPr>
            </w:pPr>
            <w:r w:rsidRPr="00520EE7">
              <w:rPr>
                <w:rFonts w:cs="Arial"/>
                <w:sz w:val="28"/>
                <w:szCs w:val="28"/>
              </w:rPr>
              <w:t xml:space="preserve">100.000,00 </w:t>
            </w:r>
          </w:p>
        </w:tc>
      </w:tr>
      <w:tr w:rsidR="002A03E8" w:rsidRPr="00520EE7" w14:paraId="16EB37B4" w14:textId="77777777" w:rsidTr="0022097E">
        <w:tc>
          <w:tcPr>
            <w:tcW w:w="1242" w:type="dxa"/>
          </w:tcPr>
          <w:p w14:paraId="6BCA0269" w14:textId="77777777" w:rsidR="002A03E8" w:rsidRPr="00520EE7" w:rsidRDefault="002A03E8" w:rsidP="00543CE1">
            <w:pPr>
              <w:rPr>
                <w:rFonts w:cs="Arial"/>
                <w:sz w:val="28"/>
                <w:szCs w:val="28"/>
              </w:rPr>
            </w:pPr>
            <w:r w:rsidRPr="00520EE7">
              <w:rPr>
                <w:rFonts w:cs="Arial"/>
                <w:sz w:val="28"/>
                <w:szCs w:val="28"/>
              </w:rPr>
              <w:t>(2)</w:t>
            </w:r>
          </w:p>
        </w:tc>
        <w:tc>
          <w:tcPr>
            <w:tcW w:w="1134" w:type="dxa"/>
          </w:tcPr>
          <w:p w14:paraId="3FCB5887" w14:textId="77777777" w:rsidR="002A03E8" w:rsidRPr="00520EE7" w:rsidRDefault="002A03E8" w:rsidP="00543CE1">
            <w:pPr>
              <w:rPr>
                <w:rFonts w:cs="Arial"/>
                <w:sz w:val="28"/>
                <w:szCs w:val="28"/>
              </w:rPr>
            </w:pPr>
          </w:p>
        </w:tc>
        <w:tc>
          <w:tcPr>
            <w:tcW w:w="1560" w:type="dxa"/>
            <w:gridSpan w:val="2"/>
          </w:tcPr>
          <w:p w14:paraId="770FF98C" w14:textId="77777777" w:rsidR="002A03E8" w:rsidRPr="00520EE7" w:rsidRDefault="002A03E8" w:rsidP="00543CE1">
            <w:pPr>
              <w:rPr>
                <w:rFonts w:cs="Arial"/>
                <w:sz w:val="28"/>
                <w:szCs w:val="28"/>
              </w:rPr>
            </w:pPr>
            <w:r w:rsidRPr="00520EE7">
              <w:rPr>
                <w:rFonts w:cs="Arial"/>
                <w:sz w:val="28"/>
                <w:szCs w:val="28"/>
              </w:rPr>
              <w:t>489 902</w:t>
            </w:r>
          </w:p>
        </w:tc>
        <w:tc>
          <w:tcPr>
            <w:tcW w:w="2976" w:type="dxa"/>
            <w:gridSpan w:val="2"/>
          </w:tcPr>
          <w:p w14:paraId="3AE56D24" w14:textId="77777777" w:rsidR="002A03E8" w:rsidRPr="00520EE7" w:rsidRDefault="002A03E8" w:rsidP="00543CE1">
            <w:pPr>
              <w:rPr>
                <w:rFonts w:cs="Arial"/>
                <w:sz w:val="28"/>
                <w:szCs w:val="28"/>
              </w:rPr>
            </w:pPr>
            <w:r w:rsidRPr="00520EE7">
              <w:rPr>
                <w:rFonts w:cs="Arial"/>
                <w:sz w:val="28"/>
                <w:szCs w:val="28"/>
              </w:rPr>
              <w:t>Rohstoffe: Malz</w:t>
            </w:r>
          </w:p>
        </w:tc>
        <w:tc>
          <w:tcPr>
            <w:tcW w:w="1701" w:type="dxa"/>
          </w:tcPr>
          <w:p w14:paraId="0E98CC88" w14:textId="77777777" w:rsidR="002A03E8" w:rsidRPr="00520EE7" w:rsidRDefault="002A03E8" w:rsidP="00543CE1">
            <w:pPr>
              <w:rPr>
                <w:rFonts w:cs="Arial"/>
                <w:sz w:val="28"/>
                <w:szCs w:val="28"/>
              </w:rPr>
            </w:pPr>
            <w:r w:rsidRPr="00520EE7">
              <w:rPr>
                <w:rFonts w:cs="Arial"/>
                <w:sz w:val="28"/>
                <w:szCs w:val="28"/>
              </w:rPr>
              <w:t>900,00</w:t>
            </w:r>
          </w:p>
        </w:tc>
      </w:tr>
      <w:tr w:rsidR="002A03E8" w:rsidRPr="00520EE7" w14:paraId="3E4CBC5F" w14:textId="77777777" w:rsidTr="0022097E">
        <w:tc>
          <w:tcPr>
            <w:tcW w:w="1242" w:type="dxa"/>
          </w:tcPr>
          <w:p w14:paraId="58C4B401" w14:textId="77777777" w:rsidR="002A03E8" w:rsidRPr="00520EE7" w:rsidRDefault="002A03E8" w:rsidP="00543CE1">
            <w:pPr>
              <w:rPr>
                <w:rFonts w:cs="Arial"/>
                <w:sz w:val="28"/>
                <w:szCs w:val="28"/>
              </w:rPr>
            </w:pPr>
            <w:r w:rsidRPr="00520EE7">
              <w:rPr>
                <w:rFonts w:cs="Arial"/>
                <w:sz w:val="28"/>
                <w:szCs w:val="28"/>
              </w:rPr>
              <w:t>(3)</w:t>
            </w:r>
          </w:p>
        </w:tc>
        <w:tc>
          <w:tcPr>
            <w:tcW w:w="1134" w:type="dxa"/>
          </w:tcPr>
          <w:p w14:paraId="0D3A6C5F" w14:textId="77777777" w:rsidR="002A03E8" w:rsidRPr="00520EE7" w:rsidRDefault="002A03E8" w:rsidP="00543CE1">
            <w:pPr>
              <w:rPr>
                <w:rFonts w:cs="Arial"/>
                <w:sz w:val="28"/>
                <w:szCs w:val="28"/>
              </w:rPr>
            </w:pPr>
          </w:p>
        </w:tc>
        <w:tc>
          <w:tcPr>
            <w:tcW w:w="1560" w:type="dxa"/>
            <w:gridSpan w:val="2"/>
          </w:tcPr>
          <w:p w14:paraId="155C4278" w14:textId="77777777" w:rsidR="002A03E8" w:rsidRPr="00520EE7" w:rsidRDefault="002A03E8" w:rsidP="00543CE1">
            <w:pPr>
              <w:rPr>
                <w:rFonts w:cs="Arial"/>
                <w:sz w:val="28"/>
                <w:szCs w:val="28"/>
              </w:rPr>
            </w:pPr>
            <w:r w:rsidRPr="00520EE7">
              <w:rPr>
                <w:rFonts w:cs="Arial"/>
                <w:sz w:val="28"/>
                <w:szCs w:val="28"/>
              </w:rPr>
              <w:t>983 030</w:t>
            </w:r>
          </w:p>
        </w:tc>
        <w:tc>
          <w:tcPr>
            <w:tcW w:w="2976" w:type="dxa"/>
            <w:gridSpan w:val="2"/>
          </w:tcPr>
          <w:p w14:paraId="0F6EB3CA" w14:textId="77777777" w:rsidR="002A03E8" w:rsidRPr="00520EE7" w:rsidRDefault="002A03E8" w:rsidP="00543CE1">
            <w:pPr>
              <w:rPr>
                <w:rFonts w:cs="Arial"/>
                <w:sz w:val="28"/>
                <w:szCs w:val="28"/>
              </w:rPr>
            </w:pPr>
            <w:r w:rsidRPr="00520EE7">
              <w:rPr>
                <w:rFonts w:cs="Arial"/>
                <w:sz w:val="28"/>
                <w:szCs w:val="28"/>
              </w:rPr>
              <w:t>Rohstoffe: Hopfen</w:t>
            </w:r>
          </w:p>
        </w:tc>
        <w:tc>
          <w:tcPr>
            <w:tcW w:w="1701" w:type="dxa"/>
          </w:tcPr>
          <w:p w14:paraId="24F3F6B8" w14:textId="2EFDFBF6" w:rsidR="002A03E8" w:rsidRPr="00520EE7" w:rsidRDefault="0001542A" w:rsidP="00543CE1">
            <w:pPr>
              <w:rPr>
                <w:rFonts w:cs="Arial"/>
                <w:sz w:val="28"/>
                <w:szCs w:val="28"/>
              </w:rPr>
            </w:pPr>
            <w:r>
              <w:rPr>
                <w:rFonts w:cs="Arial"/>
                <w:sz w:val="28"/>
                <w:szCs w:val="28"/>
              </w:rPr>
              <w:t>5.800,</w:t>
            </w:r>
            <w:r w:rsidR="002A03E8" w:rsidRPr="00520EE7">
              <w:rPr>
                <w:rFonts w:cs="Arial"/>
                <w:sz w:val="28"/>
                <w:szCs w:val="28"/>
              </w:rPr>
              <w:t>00</w:t>
            </w:r>
          </w:p>
        </w:tc>
      </w:tr>
    </w:tbl>
    <w:p w14:paraId="20E365F3" w14:textId="77777777" w:rsidR="002A03E8" w:rsidRPr="00520EE7" w:rsidRDefault="002A03E8" w:rsidP="002A03E8">
      <w:pPr>
        <w:rPr>
          <w:rFonts w:cs="Arial"/>
        </w:rPr>
      </w:pPr>
    </w:p>
    <w:p w14:paraId="0696CA74" w14:textId="77777777" w:rsidR="002A03E8" w:rsidRDefault="002A03E8" w:rsidP="002A03E8">
      <w:pPr>
        <w:rPr>
          <w:rFonts w:cs="Arial"/>
        </w:rPr>
        <w:sectPr w:rsidR="002A03E8" w:rsidSect="00DD392A">
          <w:headerReference w:type="default" r:id="rId34"/>
          <w:footerReference w:type="default" r:id="rId35"/>
          <w:pgSz w:w="11900" w:h="16840"/>
          <w:pgMar w:top="0" w:right="1417" w:bottom="1134" w:left="1417" w:header="1701" w:footer="1134" w:gutter="0"/>
          <w:cols w:space="708"/>
          <w:docGrid w:linePitch="360"/>
        </w:sectPr>
      </w:pPr>
    </w:p>
    <w:p w14:paraId="7526C746" w14:textId="105C0ED7" w:rsidR="002A03E8" w:rsidRDefault="002A03E8" w:rsidP="005866C3">
      <w:pPr>
        <w:pStyle w:val="-Arbeitsblatt"/>
      </w:pPr>
      <w:r w:rsidRPr="005D3E47">
        <w:t xml:space="preserve">Kontoauszug Brauerei </w:t>
      </w:r>
      <w:proofErr w:type="spellStart"/>
      <w:r w:rsidR="00EE3FFD">
        <w:t>Wahrtins</w:t>
      </w:r>
      <w:proofErr w:type="spellEnd"/>
    </w:p>
    <w:p w14:paraId="60B7E9F3" w14:textId="77777777" w:rsidR="0001542A" w:rsidRPr="005D3E47" w:rsidRDefault="0001542A" w:rsidP="005D3E47">
      <w:pPr>
        <w:spacing w:before="480" w:after="0"/>
        <w:jc w:val="both"/>
        <w:rPr>
          <w:b/>
          <w:color w:val="004F86"/>
          <w:sz w:val="30"/>
          <w:szCs w:val="30"/>
        </w:rPr>
      </w:pPr>
    </w:p>
    <w:tbl>
      <w:tblPr>
        <w:tblW w:w="0" w:type="auto"/>
        <w:tblLayout w:type="fixed"/>
        <w:tblCellMar>
          <w:left w:w="70" w:type="dxa"/>
          <w:right w:w="70" w:type="dxa"/>
        </w:tblCellMar>
        <w:tblLook w:val="0000" w:firstRow="0" w:lastRow="0" w:firstColumn="0" w:lastColumn="0" w:noHBand="0" w:noVBand="0"/>
      </w:tblPr>
      <w:tblGrid>
        <w:gridCol w:w="567"/>
        <w:gridCol w:w="970"/>
        <w:gridCol w:w="565"/>
        <w:gridCol w:w="405"/>
        <w:gridCol w:w="970"/>
        <w:gridCol w:w="160"/>
        <w:gridCol w:w="1535"/>
        <w:gridCol w:w="409"/>
        <w:gridCol w:w="1126"/>
        <w:gridCol w:w="1535"/>
        <w:gridCol w:w="333"/>
        <w:gridCol w:w="1276"/>
      </w:tblGrid>
      <w:tr w:rsidR="002A03E8" w:rsidRPr="002A03E8" w14:paraId="6E44FA29" w14:textId="77777777" w:rsidTr="00751966">
        <w:trPr>
          <w:cantSplit/>
        </w:trPr>
        <w:tc>
          <w:tcPr>
            <w:tcW w:w="567" w:type="dxa"/>
            <w:vMerge w:val="restart"/>
            <w:tcBorders>
              <w:top w:val="single" w:sz="4" w:space="0" w:color="auto"/>
              <w:left w:val="single" w:sz="4" w:space="0" w:color="auto"/>
            </w:tcBorders>
            <w:shd w:val="clear" w:color="auto" w:fill="auto"/>
          </w:tcPr>
          <w:p w14:paraId="0E10A394" w14:textId="77777777" w:rsidR="002A03E8" w:rsidRPr="002A03E8" w:rsidRDefault="002A03E8" w:rsidP="002A03E8">
            <w:pPr>
              <w:spacing w:after="0"/>
              <w:jc w:val="center"/>
              <w:rPr>
                <w:rFonts w:ascii="Arial Narrow" w:eastAsia="Times New Roman" w:hAnsi="Arial Narrow"/>
                <w:sz w:val="16"/>
                <w:szCs w:val="20"/>
                <w:lang w:eastAsia="de-DE"/>
              </w:rPr>
            </w:pPr>
          </w:p>
          <w:p w14:paraId="2F602E0C" w14:textId="77777777" w:rsidR="002A03E8" w:rsidRPr="002A03E8" w:rsidRDefault="002A03E8" w:rsidP="002A03E8">
            <w:pPr>
              <w:spacing w:after="0"/>
              <w:jc w:val="center"/>
              <w:rPr>
                <w:rFonts w:ascii="Arial Narrow" w:eastAsia="Times New Roman" w:hAnsi="Arial Narrow"/>
                <w:sz w:val="16"/>
                <w:szCs w:val="20"/>
                <w:lang w:eastAsia="de-DE"/>
              </w:rPr>
            </w:pPr>
          </w:p>
          <w:p w14:paraId="17D34E90" w14:textId="77777777" w:rsidR="002A03E8" w:rsidRPr="002A03E8" w:rsidRDefault="002A03E8" w:rsidP="002A03E8">
            <w:pPr>
              <w:spacing w:after="0"/>
              <w:jc w:val="center"/>
              <w:rPr>
                <w:rFonts w:ascii="Arial Narrow" w:eastAsia="Times New Roman" w:hAnsi="Arial Narrow"/>
                <w:sz w:val="40"/>
                <w:szCs w:val="20"/>
                <w:lang w:eastAsia="de-DE"/>
              </w:rPr>
            </w:pPr>
            <w:r w:rsidRPr="002A03E8">
              <w:rPr>
                <w:rFonts w:ascii="Arial Narrow" w:eastAsia="Times New Roman" w:hAnsi="Arial Narrow"/>
                <w:sz w:val="40"/>
                <w:szCs w:val="20"/>
                <w:lang w:eastAsia="de-DE"/>
              </w:rPr>
              <w:sym w:font="Wingdings" w:char="F0A1"/>
            </w:r>
          </w:p>
          <w:p w14:paraId="2079B9BD" w14:textId="77777777" w:rsidR="002A03E8" w:rsidRPr="002A03E8" w:rsidRDefault="002A03E8" w:rsidP="002A03E8">
            <w:pPr>
              <w:spacing w:after="0"/>
              <w:jc w:val="center"/>
              <w:rPr>
                <w:rFonts w:ascii="Arial Narrow" w:eastAsia="Times New Roman" w:hAnsi="Arial Narrow"/>
                <w:sz w:val="40"/>
                <w:szCs w:val="20"/>
                <w:lang w:eastAsia="de-DE"/>
              </w:rPr>
            </w:pPr>
          </w:p>
          <w:p w14:paraId="78D74FD0" w14:textId="77777777" w:rsidR="002A03E8" w:rsidRPr="002A03E8" w:rsidRDefault="002A03E8" w:rsidP="002A03E8">
            <w:pPr>
              <w:spacing w:after="0"/>
              <w:jc w:val="center"/>
              <w:rPr>
                <w:rFonts w:ascii="Arial Narrow" w:eastAsia="Times New Roman" w:hAnsi="Arial Narrow"/>
                <w:sz w:val="40"/>
                <w:szCs w:val="20"/>
                <w:lang w:eastAsia="de-DE"/>
              </w:rPr>
            </w:pPr>
          </w:p>
          <w:p w14:paraId="771DDBB1" w14:textId="77777777" w:rsidR="002A03E8" w:rsidRPr="002A03E8" w:rsidRDefault="002A03E8" w:rsidP="002A03E8">
            <w:pPr>
              <w:spacing w:after="0"/>
              <w:jc w:val="center"/>
              <w:rPr>
                <w:rFonts w:ascii="Arial Narrow" w:eastAsia="Times New Roman" w:hAnsi="Arial Narrow"/>
                <w:sz w:val="40"/>
                <w:szCs w:val="20"/>
                <w:lang w:eastAsia="de-DE"/>
              </w:rPr>
            </w:pPr>
          </w:p>
          <w:p w14:paraId="4F81FC54" w14:textId="77777777" w:rsidR="002A03E8" w:rsidRPr="002A03E8" w:rsidRDefault="002A03E8" w:rsidP="002A03E8">
            <w:pPr>
              <w:spacing w:after="0"/>
              <w:jc w:val="center"/>
              <w:rPr>
                <w:rFonts w:ascii="Arial Narrow" w:eastAsia="Times New Roman" w:hAnsi="Arial Narrow"/>
                <w:sz w:val="40"/>
                <w:szCs w:val="20"/>
                <w:lang w:eastAsia="de-DE"/>
              </w:rPr>
            </w:pPr>
          </w:p>
          <w:p w14:paraId="48B9F310" w14:textId="77777777" w:rsidR="002A03E8" w:rsidRPr="002A03E8" w:rsidRDefault="002A03E8" w:rsidP="002A03E8">
            <w:pPr>
              <w:spacing w:after="0"/>
              <w:jc w:val="center"/>
              <w:rPr>
                <w:rFonts w:ascii="Arial Narrow" w:eastAsia="Times New Roman" w:hAnsi="Arial Narrow"/>
                <w:sz w:val="40"/>
                <w:szCs w:val="20"/>
                <w:lang w:eastAsia="de-DE"/>
              </w:rPr>
            </w:pPr>
          </w:p>
          <w:p w14:paraId="20AE90C5" w14:textId="77777777" w:rsidR="002A03E8" w:rsidRPr="002A03E8" w:rsidRDefault="002A03E8" w:rsidP="002A03E8">
            <w:pPr>
              <w:spacing w:after="0"/>
              <w:jc w:val="center"/>
              <w:rPr>
                <w:rFonts w:ascii="Arial Narrow" w:eastAsia="Times New Roman" w:hAnsi="Arial Narrow"/>
                <w:sz w:val="40"/>
                <w:szCs w:val="20"/>
                <w:lang w:eastAsia="de-DE"/>
              </w:rPr>
            </w:pPr>
          </w:p>
          <w:p w14:paraId="63F494E1" w14:textId="77777777" w:rsidR="002A03E8" w:rsidRPr="002A03E8" w:rsidRDefault="002A03E8" w:rsidP="002A03E8">
            <w:pPr>
              <w:spacing w:after="0"/>
              <w:jc w:val="center"/>
              <w:rPr>
                <w:rFonts w:ascii="Arial Narrow" w:eastAsia="Times New Roman" w:hAnsi="Arial Narrow"/>
                <w:sz w:val="40"/>
                <w:szCs w:val="20"/>
                <w:lang w:eastAsia="de-DE"/>
              </w:rPr>
            </w:pPr>
          </w:p>
          <w:p w14:paraId="3900683C" w14:textId="77777777" w:rsidR="002A03E8" w:rsidRPr="002A03E8" w:rsidRDefault="002A03E8" w:rsidP="002A03E8">
            <w:pPr>
              <w:spacing w:after="0"/>
              <w:jc w:val="center"/>
              <w:rPr>
                <w:rFonts w:ascii="Arial Narrow" w:eastAsia="Times New Roman" w:hAnsi="Arial Narrow"/>
                <w:sz w:val="40"/>
                <w:szCs w:val="20"/>
                <w:lang w:eastAsia="de-DE"/>
              </w:rPr>
            </w:pPr>
          </w:p>
          <w:p w14:paraId="5FABA03C" w14:textId="77777777" w:rsidR="002A03E8" w:rsidRPr="002A03E8" w:rsidRDefault="002A03E8" w:rsidP="002A03E8">
            <w:pPr>
              <w:spacing w:after="0"/>
              <w:jc w:val="center"/>
              <w:rPr>
                <w:rFonts w:ascii="Arial Narrow" w:eastAsia="Times New Roman" w:hAnsi="Arial Narrow"/>
                <w:sz w:val="40"/>
                <w:szCs w:val="20"/>
                <w:lang w:eastAsia="de-DE"/>
              </w:rPr>
            </w:pPr>
          </w:p>
          <w:p w14:paraId="562F00DA" w14:textId="77777777" w:rsidR="002A03E8" w:rsidRPr="002A03E8" w:rsidRDefault="002A03E8" w:rsidP="002A03E8">
            <w:pPr>
              <w:spacing w:after="0"/>
              <w:jc w:val="center"/>
              <w:rPr>
                <w:rFonts w:ascii="Arial Narrow" w:eastAsia="Times New Roman" w:hAnsi="Arial Narrow"/>
                <w:sz w:val="16"/>
                <w:szCs w:val="20"/>
                <w:lang w:eastAsia="de-DE"/>
              </w:rPr>
            </w:pPr>
            <w:r w:rsidRPr="002A03E8">
              <w:rPr>
                <w:rFonts w:ascii="Arial Narrow" w:eastAsia="Times New Roman" w:hAnsi="Arial Narrow"/>
                <w:sz w:val="40"/>
                <w:szCs w:val="20"/>
                <w:lang w:eastAsia="de-DE"/>
              </w:rPr>
              <w:sym w:font="Wingdings" w:char="F0A1"/>
            </w:r>
          </w:p>
          <w:p w14:paraId="644089FA" w14:textId="77777777" w:rsidR="002A03E8" w:rsidRPr="002A03E8" w:rsidRDefault="002A03E8" w:rsidP="002A03E8">
            <w:pPr>
              <w:spacing w:after="0"/>
              <w:jc w:val="center"/>
              <w:rPr>
                <w:rFonts w:ascii="Arial Narrow" w:eastAsia="Times New Roman" w:hAnsi="Arial Narrow"/>
                <w:sz w:val="16"/>
                <w:szCs w:val="20"/>
                <w:lang w:eastAsia="de-DE"/>
              </w:rPr>
            </w:pPr>
          </w:p>
          <w:p w14:paraId="1AFA3369" w14:textId="77777777" w:rsidR="002A03E8" w:rsidRPr="002A03E8" w:rsidRDefault="002A03E8" w:rsidP="002A03E8">
            <w:pPr>
              <w:spacing w:after="0"/>
              <w:jc w:val="center"/>
              <w:rPr>
                <w:rFonts w:ascii="Arial Narrow" w:eastAsia="Times New Roman" w:hAnsi="Arial Narrow"/>
                <w:sz w:val="16"/>
                <w:szCs w:val="20"/>
                <w:lang w:eastAsia="de-DE"/>
              </w:rPr>
            </w:pPr>
          </w:p>
        </w:tc>
        <w:tc>
          <w:tcPr>
            <w:tcW w:w="3070" w:type="dxa"/>
            <w:gridSpan w:val="5"/>
            <w:tcBorders>
              <w:top w:val="single" w:sz="4" w:space="0" w:color="auto"/>
            </w:tcBorders>
            <w:shd w:val="clear" w:color="auto" w:fill="auto"/>
          </w:tcPr>
          <w:p w14:paraId="0B92F2BA" w14:textId="77777777" w:rsidR="002A03E8" w:rsidRPr="002A03E8" w:rsidRDefault="002A03E8" w:rsidP="002A03E8">
            <w:pPr>
              <w:spacing w:after="0"/>
              <w:rPr>
                <w:rFonts w:ascii="Arial Narrow" w:eastAsia="Times New Roman" w:hAnsi="Arial Narrow"/>
                <w:sz w:val="16"/>
                <w:szCs w:val="20"/>
                <w:lang w:eastAsia="de-DE"/>
              </w:rPr>
            </w:pPr>
          </w:p>
        </w:tc>
        <w:tc>
          <w:tcPr>
            <w:tcW w:w="1535" w:type="dxa"/>
            <w:tcBorders>
              <w:top w:val="single" w:sz="4" w:space="0" w:color="auto"/>
            </w:tcBorders>
            <w:shd w:val="clear" w:color="auto" w:fill="auto"/>
          </w:tcPr>
          <w:p w14:paraId="1F768A29" w14:textId="77777777" w:rsidR="002A03E8" w:rsidRPr="002A03E8" w:rsidRDefault="002A03E8" w:rsidP="002A03E8">
            <w:pPr>
              <w:spacing w:after="0"/>
              <w:rPr>
                <w:rFonts w:ascii="Times New Roman" w:eastAsia="Times New Roman" w:hAnsi="Times New Roman"/>
                <w:sz w:val="16"/>
                <w:szCs w:val="20"/>
                <w:lang w:eastAsia="de-DE"/>
              </w:rPr>
            </w:pPr>
          </w:p>
        </w:tc>
        <w:tc>
          <w:tcPr>
            <w:tcW w:w="4679" w:type="dxa"/>
            <w:gridSpan w:val="5"/>
            <w:tcBorders>
              <w:top w:val="single" w:sz="4" w:space="0" w:color="auto"/>
              <w:right w:val="single" w:sz="4" w:space="0" w:color="auto"/>
            </w:tcBorders>
            <w:shd w:val="clear" w:color="auto" w:fill="auto"/>
          </w:tcPr>
          <w:p w14:paraId="219F1067" w14:textId="77777777" w:rsidR="002A03E8" w:rsidRPr="002A03E8" w:rsidRDefault="002A03E8" w:rsidP="002A03E8">
            <w:pPr>
              <w:spacing w:after="0"/>
              <w:rPr>
                <w:rFonts w:ascii="Arial Narrow" w:eastAsia="Times New Roman" w:hAnsi="Arial Narrow"/>
                <w:sz w:val="16"/>
                <w:szCs w:val="20"/>
                <w:lang w:eastAsia="de-DE"/>
              </w:rPr>
            </w:pPr>
          </w:p>
        </w:tc>
      </w:tr>
      <w:tr w:rsidR="002A03E8" w:rsidRPr="002A03E8" w14:paraId="05638DA4" w14:textId="77777777" w:rsidTr="00751966">
        <w:trPr>
          <w:cantSplit/>
        </w:trPr>
        <w:tc>
          <w:tcPr>
            <w:tcW w:w="567" w:type="dxa"/>
            <w:vMerge/>
            <w:tcBorders>
              <w:left w:val="single" w:sz="4" w:space="0" w:color="auto"/>
            </w:tcBorders>
            <w:shd w:val="clear" w:color="auto" w:fill="auto"/>
          </w:tcPr>
          <w:p w14:paraId="673DE051" w14:textId="77777777" w:rsidR="002A03E8" w:rsidRPr="002A03E8" w:rsidRDefault="002A03E8" w:rsidP="002A03E8">
            <w:pPr>
              <w:spacing w:after="0"/>
              <w:rPr>
                <w:rFonts w:ascii="Arial Narrow" w:eastAsia="Times New Roman" w:hAnsi="Arial Narrow"/>
                <w:sz w:val="28"/>
                <w:szCs w:val="20"/>
                <w:lang w:eastAsia="de-DE"/>
              </w:rPr>
            </w:pPr>
          </w:p>
        </w:tc>
        <w:tc>
          <w:tcPr>
            <w:tcW w:w="3070" w:type="dxa"/>
            <w:gridSpan w:val="5"/>
            <w:shd w:val="clear" w:color="auto" w:fill="auto"/>
          </w:tcPr>
          <w:p w14:paraId="4BD37325" w14:textId="77777777" w:rsidR="002A03E8" w:rsidRPr="002A03E8" w:rsidRDefault="002A03E8" w:rsidP="002A03E8">
            <w:pPr>
              <w:spacing w:after="0"/>
              <w:rPr>
                <w:rFonts w:eastAsia="Times New Roman"/>
                <w:sz w:val="32"/>
                <w:szCs w:val="20"/>
                <w:lang w:eastAsia="de-DE"/>
              </w:rPr>
            </w:pPr>
            <w:r w:rsidRPr="002A03E8">
              <w:rPr>
                <w:rFonts w:eastAsia="Times New Roman"/>
                <w:sz w:val="32"/>
                <w:szCs w:val="20"/>
                <w:lang w:eastAsia="de-DE"/>
              </w:rPr>
              <w:t>Kontoauszug</w:t>
            </w:r>
          </w:p>
          <w:p w14:paraId="09F5259E"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Arial Narrow" w:eastAsia="Times New Roman" w:hAnsi="Arial Narrow"/>
                <w:sz w:val="24"/>
                <w:szCs w:val="20"/>
                <w:lang w:eastAsia="de-DE"/>
              </w:rPr>
              <w:t>29.12.2013/  07:22 Uhr</w:t>
            </w:r>
          </w:p>
        </w:tc>
        <w:tc>
          <w:tcPr>
            <w:tcW w:w="1535" w:type="dxa"/>
            <w:shd w:val="clear" w:color="auto" w:fill="auto"/>
          </w:tcPr>
          <w:p w14:paraId="1CB0C357" w14:textId="77777777" w:rsidR="002A03E8" w:rsidRPr="002A03E8" w:rsidRDefault="002A03E8" w:rsidP="002A03E8">
            <w:pPr>
              <w:spacing w:after="0"/>
              <w:rPr>
                <w:rFonts w:ascii="Times New Roman" w:eastAsia="Times New Roman" w:hAnsi="Times New Roman"/>
                <w:sz w:val="20"/>
                <w:szCs w:val="20"/>
                <w:lang w:eastAsia="de-DE"/>
              </w:rPr>
            </w:pPr>
          </w:p>
        </w:tc>
        <w:tc>
          <w:tcPr>
            <w:tcW w:w="4679" w:type="dxa"/>
            <w:gridSpan w:val="5"/>
            <w:tcBorders>
              <w:right w:val="single" w:sz="4" w:space="0" w:color="auto"/>
            </w:tcBorders>
            <w:shd w:val="clear" w:color="auto" w:fill="auto"/>
          </w:tcPr>
          <w:p w14:paraId="4442A923" w14:textId="77777777" w:rsidR="002A03E8" w:rsidRPr="002A03E8" w:rsidRDefault="002A03E8" w:rsidP="002A03E8">
            <w:pPr>
              <w:spacing w:after="0"/>
              <w:rPr>
                <w:rFonts w:ascii="Arial Narrow" w:eastAsia="Times New Roman" w:hAnsi="Arial Narrow"/>
                <w:sz w:val="24"/>
                <w:szCs w:val="20"/>
                <w:lang w:eastAsia="de-DE"/>
              </w:rPr>
            </w:pPr>
            <w:r w:rsidRPr="002A03E8">
              <w:rPr>
                <w:rFonts w:ascii="Arial Narrow" w:eastAsia="Times New Roman" w:hAnsi="Arial Narrow"/>
                <w:sz w:val="24"/>
                <w:szCs w:val="20"/>
                <w:lang w:eastAsia="de-DE"/>
              </w:rPr>
              <w:t>Nummer 25     Konto 58734    Seite 1 / 1</w:t>
            </w:r>
          </w:p>
          <w:p w14:paraId="4C5F76F6" w14:textId="64A331EE" w:rsidR="002A03E8" w:rsidRPr="002A03E8" w:rsidRDefault="002A03E8" w:rsidP="002A03E8">
            <w:pPr>
              <w:spacing w:after="0"/>
              <w:rPr>
                <w:rFonts w:ascii="Arial Narrow" w:eastAsia="Times New Roman" w:hAnsi="Arial Narrow"/>
                <w:sz w:val="24"/>
                <w:szCs w:val="20"/>
                <w:lang w:eastAsia="de-DE"/>
              </w:rPr>
            </w:pPr>
            <w:r w:rsidRPr="002A03E8">
              <w:rPr>
                <w:rFonts w:ascii="Arial Narrow" w:eastAsia="Times New Roman" w:hAnsi="Arial Narrow"/>
                <w:sz w:val="24"/>
                <w:szCs w:val="20"/>
                <w:lang w:eastAsia="de-DE"/>
              </w:rPr>
              <w:t xml:space="preserve">Brauerei </w:t>
            </w:r>
            <w:proofErr w:type="spellStart"/>
            <w:r w:rsidR="00EE3FFD">
              <w:rPr>
                <w:rFonts w:ascii="Arial Narrow" w:eastAsia="Times New Roman" w:hAnsi="Arial Narrow"/>
                <w:sz w:val="24"/>
                <w:szCs w:val="20"/>
                <w:lang w:eastAsia="de-DE"/>
              </w:rPr>
              <w:t>Wahrtins</w:t>
            </w:r>
            <w:proofErr w:type="spellEnd"/>
            <w:r w:rsidRPr="002A03E8">
              <w:rPr>
                <w:rFonts w:ascii="Arial Narrow" w:eastAsia="Times New Roman" w:hAnsi="Arial Narrow"/>
                <w:sz w:val="24"/>
                <w:szCs w:val="20"/>
                <w:lang w:eastAsia="de-DE"/>
              </w:rPr>
              <w:t xml:space="preserve"> GmbH</w:t>
            </w:r>
          </w:p>
        </w:tc>
      </w:tr>
      <w:tr w:rsidR="002A03E8" w:rsidRPr="002A03E8" w14:paraId="0BF7808C" w14:textId="77777777" w:rsidTr="00751966">
        <w:trPr>
          <w:cantSplit/>
        </w:trPr>
        <w:tc>
          <w:tcPr>
            <w:tcW w:w="567" w:type="dxa"/>
            <w:vMerge/>
            <w:tcBorders>
              <w:left w:val="single" w:sz="4" w:space="0" w:color="auto"/>
            </w:tcBorders>
            <w:shd w:val="clear" w:color="auto" w:fill="auto"/>
          </w:tcPr>
          <w:p w14:paraId="573D90FD"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2"/>
            <w:shd w:val="clear" w:color="auto" w:fill="auto"/>
          </w:tcPr>
          <w:p w14:paraId="6FF00D87"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3"/>
            <w:shd w:val="clear" w:color="auto" w:fill="auto"/>
          </w:tcPr>
          <w:p w14:paraId="6743E927"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shd w:val="clear" w:color="auto" w:fill="auto"/>
          </w:tcPr>
          <w:p w14:paraId="335479C6"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gridSpan w:val="2"/>
            <w:shd w:val="clear" w:color="auto" w:fill="auto"/>
          </w:tcPr>
          <w:p w14:paraId="4AD07D64" w14:textId="77777777" w:rsidR="002A03E8" w:rsidRPr="002A03E8" w:rsidRDefault="002A03E8" w:rsidP="002A03E8">
            <w:pPr>
              <w:spacing w:after="0"/>
              <w:rPr>
                <w:rFonts w:ascii="Times New Roman" w:eastAsia="Times New Roman" w:hAnsi="Times New Roman"/>
                <w:sz w:val="16"/>
                <w:szCs w:val="20"/>
                <w:lang w:eastAsia="de-DE"/>
              </w:rPr>
            </w:pPr>
          </w:p>
        </w:tc>
        <w:tc>
          <w:tcPr>
            <w:tcW w:w="1535" w:type="dxa"/>
            <w:shd w:val="clear" w:color="auto" w:fill="auto"/>
          </w:tcPr>
          <w:p w14:paraId="3B6744B6" w14:textId="77777777" w:rsidR="002A03E8" w:rsidRPr="002A03E8" w:rsidRDefault="002A03E8" w:rsidP="002A03E8">
            <w:pPr>
              <w:spacing w:after="0"/>
              <w:rPr>
                <w:rFonts w:ascii="Times New Roman" w:eastAsia="Times New Roman" w:hAnsi="Times New Roman"/>
                <w:sz w:val="16"/>
                <w:szCs w:val="20"/>
                <w:lang w:eastAsia="de-DE"/>
              </w:rPr>
            </w:pPr>
          </w:p>
        </w:tc>
        <w:tc>
          <w:tcPr>
            <w:tcW w:w="1609" w:type="dxa"/>
            <w:gridSpan w:val="2"/>
            <w:tcBorders>
              <w:right w:val="single" w:sz="4" w:space="0" w:color="auto"/>
            </w:tcBorders>
            <w:shd w:val="clear" w:color="auto" w:fill="auto"/>
          </w:tcPr>
          <w:p w14:paraId="03C3DCBA" w14:textId="77777777" w:rsidR="002A03E8" w:rsidRPr="002A03E8" w:rsidRDefault="002A03E8" w:rsidP="002A03E8">
            <w:pPr>
              <w:spacing w:after="0"/>
              <w:rPr>
                <w:rFonts w:ascii="Times New Roman" w:eastAsia="Times New Roman" w:hAnsi="Times New Roman"/>
                <w:sz w:val="16"/>
                <w:szCs w:val="20"/>
                <w:lang w:eastAsia="de-DE"/>
              </w:rPr>
            </w:pPr>
          </w:p>
        </w:tc>
      </w:tr>
      <w:tr w:rsidR="002A03E8" w:rsidRPr="002A03E8" w14:paraId="519E0F21" w14:textId="77777777" w:rsidTr="00751966">
        <w:trPr>
          <w:cantSplit/>
        </w:trPr>
        <w:tc>
          <w:tcPr>
            <w:tcW w:w="567" w:type="dxa"/>
            <w:vMerge/>
            <w:tcBorders>
              <w:left w:val="single" w:sz="4" w:space="0" w:color="auto"/>
            </w:tcBorders>
            <w:shd w:val="clear" w:color="auto" w:fill="auto"/>
          </w:tcPr>
          <w:p w14:paraId="310B3E72" w14:textId="77777777" w:rsidR="002A03E8" w:rsidRPr="002A03E8" w:rsidRDefault="002A03E8" w:rsidP="002A03E8">
            <w:pPr>
              <w:spacing w:after="0"/>
              <w:rPr>
                <w:rFonts w:ascii="Arial Narrow" w:eastAsia="Times New Roman" w:hAnsi="Arial Narrow"/>
                <w:sz w:val="10"/>
                <w:szCs w:val="20"/>
                <w:lang w:eastAsia="de-DE"/>
              </w:rPr>
            </w:pPr>
          </w:p>
        </w:tc>
        <w:tc>
          <w:tcPr>
            <w:tcW w:w="970" w:type="dxa"/>
            <w:shd w:val="clear" w:color="auto" w:fill="auto"/>
          </w:tcPr>
          <w:p w14:paraId="17676F1D" w14:textId="77777777" w:rsidR="002A03E8" w:rsidRPr="002A03E8" w:rsidRDefault="002A03E8" w:rsidP="002A03E8">
            <w:pPr>
              <w:spacing w:after="0"/>
              <w:rPr>
                <w:rFonts w:ascii="Arial Narrow" w:eastAsia="Times New Roman" w:hAnsi="Arial Narrow"/>
                <w:sz w:val="10"/>
                <w:szCs w:val="20"/>
                <w:lang w:eastAsia="de-DE"/>
              </w:rPr>
            </w:pPr>
          </w:p>
        </w:tc>
        <w:tc>
          <w:tcPr>
            <w:tcW w:w="970" w:type="dxa"/>
            <w:gridSpan w:val="2"/>
            <w:shd w:val="clear" w:color="auto" w:fill="auto"/>
          </w:tcPr>
          <w:p w14:paraId="761E5AE3" w14:textId="77777777" w:rsidR="002A03E8" w:rsidRPr="002A03E8" w:rsidRDefault="002A03E8" w:rsidP="002A03E8">
            <w:pPr>
              <w:spacing w:after="0"/>
              <w:rPr>
                <w:rFonts w:ascii="Arial Narrow" w:eastAsia="Times New Roman" w:hAnsi="Arial Narrow"/>
                <w:sz w:val="10"/>
                <w:szCs w:val="20"/>
                <w:lang w:eastAsia="de-DE"/>
              </w:rPr>
            </w:pPr>
          </w:p>
        </w:tc>
        <w:tc>
          <w:tcPr>
            <w:tcW w:w="970" w:type="dxa"/>
            <w:shd w:val="clear" w:color="auto" w:fill="auto"/>
          </w:tcPr>
          <w:p w14:paraId="0591AEE1" w14:textId="77777777" w:rsidR="002A03E8" w:rsidRPr="002A03E8" w:rsidRDefault="002A03E8" w:rsidP="002A03E8">
            <w:pPr>
              <w:spacing w:after="0"/>
              <w:rPr>
                <w:rFonts w:ascii="Arial Narrow" w:eastAsia="Times New Roman" w:hAnsi="Arial Narrow"/>
                <w:sz w:val="10"/>
                <w:szCs w:val="20"/>
                <w:lang w:eastAsia="de-DE"/>
              </w:rPr>
            </w:pPr>
          </w:p>
        </w:tc>
        <w:tc>
          <w:tcPr>
            <w:tcW w:w="2104" w:type="dxa"/>
            <w:gridSpan w:val="3"/>
            <w:shd w:val="clear" w:color="auto" w:fill="auto"/>
          </w:tcPr>
          <w:p w14:paraId="40EE9D51" w14:textId="77777777" w:rsidR="002A03E8" w:rsidRPr="002A03E8" w:rsidRDefault="002A03E8" w:rsidP="002A03E8">
            <w:pPr>
              <w:spacing w:after="0"/>
              <w:rPr>
                <w:rFonts w:ascii="Arial Narrow" w:eastAsia="Times New Roman" w:hAnsi="Arial Narrow"/>
                <w:sz w:val="10"/>
                <w:szCs w:val="20"/>
                <w:lang w:eastAsia="de-DE"/>
              </w:rPr>
            </w:pPr>
          </w:p>
        </w:tc>
        <w:tc>
          <w:tcPr>
            <w:tcW w:w="2994" w:type="dxa"/>
            <w:gridSpan w:val="3"/>
            <w:shd w:val="clear" w:color="auto" w:fill="auto"/>
          </w:tcPr>
          <w:p w14:paraId="1D161361" w14:textId="77777777" w:rsidR="002A03E8" w:rsidRPr="002A03E8" w:rsidRDefault="002A03E8" w:rsidP="002A03E8">
            <w:pPr>
              <w:spacing w:after="0"/>
              <w:rPr>
                <w:rFonts w:ascii="Arial Narrow" w:eastAsia="Times New Roman" w:hAnsi="Arial Narrow"/>
                <w:sz w:val="10"/>
                <w:szCs w:val="20"/>
                <w:lang w:eastAsia="de-DE"/>
              </w:rPr>
            </w:pPr>
          </w:p>
        </w:tc>
        <w:tc>
          <w:tcPr>
            <w:tcW w:w="1276" w:type="dxa"/>
            <w:tcBorders>
              <w:right w:val="single" w:sz="4" w:space="0" w:color="auto"/>
            </w:tcBorders>
            <w:shd w:val="clear" w:color="auto" w:fill="auto"/>
          </w:tcPr>
          <w:p w14:paraId="72F239BD" w14:textId="77777777" w:rsidR="002A03E8" w:rsidRPr="002A03E8" w:rsidRDefault="002A03E8" w:rsidP="002A03E8">
            <w:pPr>
              <w:spacing w:after="0"/>
              <w:jc w:val="center"/>
              <w:rPr>
                <w:rFonts w:ascii="Arial Narrow" w:eastAsia="Times New Roman" w:hAnsi="Arial Narrow"/>
                <w:sz w:val="10"/>
                <w:szCs w:val="20"/>
                <w:lang w:eastAsia="de-DE"/>
              </w:rPr>
            </w:pPr>
          </w:p>
        </w:tc>
      </w:tr>
      <w:tr w:rsidR="002A03E8" w:rsidRPr="002A03E8" w14:paraId="415EAAB1" w14:textId="77777777" w:rsidTr="00751966">
        <w:trPr>
          <w:cantSplit/>
        </w:trPr>
        <w:tc>
          <w:tcPr>
            <w:tcW w:w="567" w:type="dxa"/>
            <w:vMerge/>
            <w:tcBorders>
              <w:left w:val="single" w:sz="4" w:space="0" w:color="auto"/>
            </w:tcBorders>
            <w:shd w:val="clear" w:color="auto" w:fill="auto"/>
          </w:tcPr>
          <w:p w14:paraId="37B74E6A"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E4801CB" w14:textId="77777777" w:rsidR="002A03E8" w:rsidRPr="002A03E8" w:rsidRDefault="002A03E8" w:rsidP="002A03E8">
            <w:pPr>
              <w:spacing w:after="0"/>
              <w:rPr>
                <w:rFonts w:ascii="Arial Narrow" w:eastAsia="Times New Roman" w:hAnsi="Arial Narrow"/>
                <w:sz w:val="20"/>
                <w:szCs w:val="20"/>
                <w:lang w:eastAsia="de-DE"/>
              </w:rPr>
            </w:pPr>
            <w:proofErr w:type="spellStart"/>
            <w:r w:rsidRPr="002A03E8">
              <w:rPr>
                <w:rFonts w:ascii="Arial Narrow" w:eastAsia="Times New Roman" w:hAnsi="Arial Narrow"/>
                <w:sz w:val="20"/>
                <w:szCs w:val="20"/>
                <w:lang w:eastAsia="de-DE"/>
              </w:rPr>
              <w:t>Bu</w:t>
            </w:r>
            <w:proofErr w:type="spellEnd"/>
            <w:r w:rsidRPr="002A03E8">
              <w:rPr>
                <w:rFonts w:ascii="Arial Narrow" w:eastAsia="Times New Roman" w:hAnsi="Arial Narrow"/>
                <w:sz w:val="20"/>
                <w:szCs w:val="20"/>
                <w:lang w:eastAsia="de-DE"/>
              </w:rPr>
              <w:t>. Tag</w:t>
            </w:r>
          </w:p>
        </w:tc>
        <w:tc>
          <w:tcPr>
            <w:tcW w:w="970" w:type="dxa"/>
            <w:gridSpan w:val="2"/>
            <w:shd w:val="clear" w:color="auto" w:fill="auto"/>
          </w:tcPr>
          <w:p w14:paraId="7B796E95"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Wert</w:t>
            </w:r>
          </w:p>
        </w:tc>
        <w:tc>
          <w:tcPr>
            <w:tcW w:w="970" w:type="dxa"/>
            <w:shd w:val="clear" w:color="auto" w:fill="auto"/>
          </w:tcPr>
          <w:p w14:paraId="7C943FEA" w14:textId="77777777" w:rsidR="002A03E8" w:rsidRPr="002A03E8" w:rsidRDefault="002A03E8" w:rsidP="002A03E8">
            <w:pPr>
              <w:spacing w:after="0"/>
              <w:rPr>
                <w:rFonts w:ascii="Arial Narrow" w:eastAsia="Times New Roman" w:hAnsi="Arial Narrow"/>
                <w:sz w:val="20"/>
                <w:szCs w:val="20"/>
                <w:lang w:eastAsia="de-DE"/>
              </w:rPr>
            </w:pPr>
            <w:proofErr w:type="spellStart"/>
            <w:r w:rsidRPr="002A03E8">
              <w:rPr>
                <w:rFonts w:ascii="Arial Narrow" w:eastAsia="Times New Roman" w:hAnsi="Arial Narrow"/>
                <w:sz w:val="20"/>
                <w:szCs w:val="20"/>
                <w:lang w:eastAsia="de-DE"/>
              </w:rPr>
              <w:t>Bu</w:t>
            </w:r>
            <w:proofErr w:type="spellEnd"/>
            <w:r w:rsidRPr="002A03E8">
              <w:rPr>
                <w:rFonts w:ascii="Arial Narrow" w:eastAsia="Times New Roman" w:hAnsi="Arial Narrow"/>
                <w:sz w:val="20"/>
                <w:szCs w:val="20"/>
                <w:lang w:eastAsia="de-DE"/>
              </w:rPr>
              <w:t>. Nr.</w:t>
            </w:r>
          </w:p>
        </w:tc>
        <w:tc>
          <w:tcPr>
            <w:tcW w:w="2104" w:type="dxa"/>
            <w:gridSpan w:val="3"/>
            <w:shd w:val="clear" w:color="auto" w:fill="auto"/>
          </w:tcPr>
          <w:p w14:paraId="5E64E287"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Vorgang</w:t>
            </w:r>
          </w:p>
        </w:tc>
        <w:tc>
          <w:tcPr>
            <w:tcW w:w="2994" w:type="dxa"/>
            <w:gridSpan w:val="3"/>
            <w:shd w:val="clear" w:color="auto" w:fill="auto"/>
          </w:tcPr>
          <w:p w14:paraId="5F532BE2"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Zusatzinformation</w:t>
            </w:r>
          </w:p>
        </w:tc>
        <w:tc>
          <w:tcPr>
            <w:tcW w:w="1276" w:type="dxa"/>
            <w:tcBorders>
              <w:right w:val="single" w:sz="4" w:space="0" w:color="auto"/>
            </w:tcBorders>
            <w:shd w:val="clear" w:color="auto" w:fill="auto"/>
          </w:tcPr>
          <w:p w14:paraId="14C76AF3" w14:textId="77777777" w:rsidR="002A03E8" w:rsidRPr="002A03E8" w:rsidRDefault="002A03E8" w:rsidP="002A03E8">
            <w:pPr>
              <w:spacing w:after="0"/>
              <w:jc w:val="center"/>
              <w:rPr>
                <w:rFonts w:ascii="Arial Narrow" w:eastAsia="Times New Roman" w:hAnsi="Arial Narrow"/>
                <w:sz w:val="20"/>
                <w:szCs w:val="20"/>
                <w:lang w:eastAsia="de-DE"/>
              </w:rPr>
            </w:pPr>
            <w:r w:rsidRPr="002A03E8">
              <w:rPr>
                <w:rFonts w:ascii="Arial Narrow" w:eastAsia="Times New Roman" w:hAnsi="Arial Narrow"/>
                <w:sz w:val="20"/>
                <w:szCs w:val="20"/>
                <w:lang w:eastAsia="de-DE"/>
              </w:rPr>
              <w:t>Betrag €</w:t>
            </w:r>
          </w:p>
        </w:tc>
      </w:tr>
      <w:tr w:rsidR="002A03E8" w:rsidRPr="002A03E8" w14:paraId="2F6C2370" w14:textId="77777777" w:rsidTr="00751966">
        <w:trPr>
          <w:cantSplit/>
        </w:trPr>
        <w:tc>
          <w:tcPr>
            <w:tcW w:w="567" w:type="dxa"/>
            <w:vMerge/>
            <w:tcBorders>
              <w:left w:val="single" w:sz="4" w:space="0" w:color="auto"/>
            </w:tcBorders>
            <w:shd w:val="clear" w:color="auto" w:fill="auto"/>
          </w:tcPr>
          <w:p w14:paraId="67C72DE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5F38DC72"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236DDFFA"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9363623"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3FC7BF05"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CF808A4"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02707604"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1A171ABE" w14:textId="77777777" w:rsidTr="00751966">
        <w:trPr>
          <w:cantSplit/>
        </w:trPr>
        <w:tc>
          <w:tcPr>
            <w:tcW w:w="567" w:type="dxa"/>
            <w:vMerge/>
            <w:tcBorders>
              <w:left w:val="single" w:sz="4" w:space="0" w:color="auto"/>
            </w:tcBorders>
            <w:shd w:val="clear" w:color="auto" w:fill="auto"/>
          </w:tcPr>
          <w:p w14:paraId="62984B1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784B1AE"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04.05.</w:t>
            </w:r>
          </w:p>
        </w:tc>
        <w:tc>
          <w:tcPr>
            <w:tcW w:w="970" w:type="dxa"/>
            <w:gridSpan w:val="2"/>
            <w:shd w:val="clear" w:color="auto" w:fill="auto"/>
          </w:tcPr>
          <w:p w14:paraId="08A12646"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04.05.</w:t>
            </w:r>
          </w:p>
        </w:tc>
        <w:tc>
          <w:tcPr>
            <w:tcW w:w="970" w:type="dxa"/>
            <w:shd w:val="clear" w:color="auto" w:fill="auto"/>
          </w:tcPr>
          <w:p w14:paraId="2945F88A"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9966</w:t>
            </w:r>
          </w:p>
        </w:tc>
        <w:tc>
          <w:tcPr>
            <w:tcW w:w="2104" w:type="dxa"/>
            <w:gridSpan w:val="3"/>
            <w:shd w:val="clear" w:color="auto" w:fill="auto"/>
          </w:tcPr>
          <w:p w14:paraId="7C5C86F1"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ER Müller GmbH</w:t>
            </w:r>
          </w:p>
        </w:tc>
        <w:tc>
          <w:tcPr>
            <w:tcW w:w="2994" w:type="dxa"/>
            <w:gridSpan w:val="3"/>
            <w:shd w:val="clear" w:color="auto" w:fill="auto"/>
          </w:tcPr>
          <w:p w14:paraId="04B1D05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Gutschrift für Lieferung vom 4. April abzüglich 3 % Skonto</w:t>
            </w:r>
          </w:p>
        </w:tc>
        <w:tc>
          <w:tcPr>
            <w:tcW w:w="1276" w:type="dxa"/>
            <w:tcBorders>
              <w:right w:val="single" w:sz="4" w:space="0" w:color="auto"/>
            </w:tcBorders>
            <w:shd w:val="clear" w:color="auto" w:fill="auto"/>
          </w:tcPr>
          <w:p w14:paraId="3491D4E6" w14:textId="77777777" w:rsidR="002A03E8" w:rsidRPr="002A03E8" w:rsidRDefault="002A03E8" w:rsidP="002A03E8">
            <w:pPr>
              <w:spacing w:after="0"/>
              <w:ind w:right="57"/>
              <w:jc w:val="center"/>
              <w:rPr>
                <w:rFonts w:ascii="Arial Narrow" w:eastAsia="Times New Roman" w:hAnsi="Arial Narrow"/>
                <w:sz w:val="20"/>
                <w:szCs w:val="20"/>
                <w:lang w:eastAsia="de-DE"/>
              </w:rPr>
            </w:pPr>
          </w:p>
          <w:p w14:paraId="59A13FBD"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1.354,40 +</w:t>
            </w:r>
          </w:p>
        </w:tc>
      </w:tr>
      <w:tr w:rsidR="002A03E8" w:rsidRPr="002A03E8" w14:paraId="758E2998" w14:textId="77777777" w:rsidTr="00751966">
        <w:trPr>
          <w:cantSplit/>
        </w:trPr>
        <w:tc>
          <w:tcPr>
            <w:tcW w:w="567" w:type="dxa"/>
            <w:vMerge/>
            <w:tcBorders>
              <w:left w:val="single" w:sz="4" w:space="0" w:color="auto"/>
            </w:tcBorders>
            <w:shd w:val="clear" w:color="auto" w:fill="auto"/>
          </w:tcPr>
          <w:p w14:paraId="03699FC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62343FA"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08.06</w:t>
            </w:r>
          </w:p>
        </w:tc>
        <w:tc>
          <w:tcPr>
            <w:tcW w:w="970" w:type="dxa"/>
            <w:gridSpan w:val="2"/>
            <w:shd w:val="clear" w:color="auto" w:fill="auto"/>
          </w:tcPr>
          <w:p w14:paraId="11F38785"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08.06</w:t>
            </w:r>
          </w:p>
        </w:tc>
        <w:tc>
          <w:tcPr>
            <w:tcW w:w="970" w:type="dxa"/>
            <w:shd w:val="clear" w:color="auto" w:fill="auto"/>
          </w:tcPr>
          <w:p w14:paraId="46A2A78C"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8897</w:t>
            </w:r>
          </w:p>
        </w:tc>
        <w:tc>
          <w:tcPr>
            <w:tcW w:w="2104" w:type="dxa"/>
            <w:gridSpan w:val="3"/>
            <w:shd w:val="clear" w:color="auto" w:fill="auto"/>
          </w:tcPr>
          <w:p w14:paraId="69028278"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AR Schmidt AG</w:t>
            </w:r>
          </w:p>
        </w:tc>
        <w:tc>
          <w:tcPr>
            <w:tcW w:w="2994" w:type="dxa"/>
            <w:gridSpan w:val="3"/>
            <w:shd w:val="clear" w:color="auto" w:fill="auto"/>
          </w:tcPr>
          <w:p w14:paraId="205422EB"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Lastschrift Rohstofflieferung</w:t>
            </w:r>
          </w:p>
        </w:tc>
        <w:tc>
          <w:tcPr>
            <w:tcW w:w="1276" w:type="dxa"/>
            <w:tcBorders>
              <w:right w:val="single" w:sz="4" w:space="0" w:color="auto"/>
            </w:tcBorders>
            <w:shd w:val="clear" w:color="auto" w:fill="auto"/>
          </w:tcPr>
          <w:p w14:paraId="56CC455F"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6.693,00 -</w:t>
            </w:r>
          </w:p>
        </w:tc>
      </w:tr>
      <w:tr w:rsidR="002A03E8" w:rsidRPr="002A03E8" w14:paraId="3CD261F6" w14:textId="77777777" w:rsidTr="00751966">
        <w:trPr>
          <w:cantSplit/>
        </w:trPr>
        <w:tc>
          <w:tcPr>
            <w:tcW w:w="567" w:type="dxa"/>
            <w:vMerge/>
            <w:tcBorders>
              <w:left w:val="single" w:sz="4" w:space="0" w:color="auto"/>
            </w:tcBorders>
            <w:shd w:val="clear" w:color="auto" w:fill="auto"/>
          </w:tcPr>
          <w:p w14:paraId="69DEB57C"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1FE54D43"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3AD1B67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1A50E23F"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C045285"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3CDE84AB"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3F94717B"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30B4E30C" w14:textId="77777777" w:rsidTr="00751966">
        <w:trPr>
          <w:cantSplit/>
        </w:trPr>
        <w:tc>
          <w:tcPr>
            <w:tcW w:w="567" w:type="dxa"/>
            <w:vMerge/>
            <w:tcBorders>
              <w:left w:val="single" w:sz="4" w:space="0" w:color="auto"/>
            </w:tcBorders>
            <w:shd w:val="clear" w:color="auto" w:fill="auto"/>
          </w:tcPr>
          <w:p w14:paraId="6E04F1E2"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EC04AEF"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420798F4"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883923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A8D566C"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0B392C2D"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2B608401"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2B7749D5" w14:textId="77777777" w:rsidTr="00751966">
        <w:trPr>
          <w:cantSplit/>
        </w:trPr>
        <w:tc>
          <w:tcPr>
            <w:tcW w:w="567" w:type="dxa"/>
            <w:vMerge/>
            <w:tcBorders>
              <w:left w:val="single" w:sz="4" w:space="0" w:color="auto"/>
            </w:tcBorders>
            <w:shd w:val="clear" w:color="auto" w:fill="auto"/>
          </w:tcPr>
          <w:p w14:paraId="2676FE2E"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E01F4BE"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6C16E22E"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4EFF1A7"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44165FB8"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2962FDB2"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55AB6610"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396E0486" w14:textId="77777777" w:rsidTr="00751966">
        <w:trPr>
          <w:cantSplit/>
        </w:trPr>
        <w:tc>
          <w:tcPr>
            <w:tcW w:w="567" w:type="dxa"/>
            <w:vMerge/>
            <w:tcBorders>
              <w:left w:val="single" w:sz="4" w:space="0" w:color="auto"/>
            </w:tcBorders>
            <w:shd w:val="clear" w:color="auto" w:fill="auto"/>
          </w:tcPr>
          <w:p w14:paraId="1A5837F0"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566B792"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109D3D8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7B4DFD37"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79F82861"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403205C1"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5A1381F9"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7CF3537C" w14:textId="77777777" w:rsidTr="00751966">
        <w:trPr>
          <w:cantSplit/>
        </w:trPr>
        <w:tc>
          <w:tcPr>
            <w:tcW w:w="567" w:type="dxa"/>
            <w:vMerge/>
            <w:tcBorders>
              <w:left w:val="single" w:sz="4" w:space="0" w:color="auto"/>
            </w:tcBorders>
            <w:shd w:val="clear" w:color="auto" w:fill="auto"/>
          </w:tcPr>
          <w:p w14:paraId="4CB06511"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26221598"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04A3289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0258B71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2074DAD4"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3DFBB8F5"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Courier New" w:eastAsia="Times New Roman" w:hAnsi="Courier New"/>
                <w:sz w:val="20"/>
                <w:szCs w:val="20"/>
                <w:lang w:eastAsia="de-DE"/>
              </w:rPr>
              <w:t>---------------------------------</w:t>
            </w:r>
          </w:p>
        </w:tc>
      </w:tr>
      <w:tr w:rsidR="002A03E8" w:rsidRPr="002A03E8" w14:paraId="3D86B0B0" w14:textId="77777777" w:rsidTr="00751966">
        <w:trPr>
          <w:cantSplit/>
        </w:trPr>
        <w:tc>
          <w:tcPr>
            <w:tcW w:w="567" w:type="dxa"/>
            <w:vMerge/>
            <w:tcBorders>
              <w:left w:val="single" w:sz="4" w:space="0" w:color="auto"/>
            </w:tcBorders>
            <w:shd w:val="clear" w:color="auto" w:fill="auto"/>
          </w:tcPr>
          <w:p w14:paraId="1DD6BD00"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521D73B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Kontokorrentkredit    EUR   50.000,00</w:t>
            </w:r>
          </w:p>
        </w:tc>
        <w:tc>
          <w:tcPr>
            <w:tcW w:w="2104" w:type="dxa"/>
            <w:gridSpan w:val="3"/>
            <w:shd w:val="clear" w:color="auto" w:fill="auto"/>
          </w:tcPr>
          <w:p w14:paraId="4EEC9DE7"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67274C4"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alter Kontostand        EUR</w:t>
            </w:r>
          </w:p>
        </w:tc>
        <w:tc>
          <w:tcPr>
            <w:tcW w:w="1276" w:type="dxa"/>
            <w:tcBorders>
              <w:right w:val="single" w:sz="4" w:space="0" w:color="auto"/>
            </w:tcBorders>
            <w:shd w:val="clear" w:color="auto" w:fill="auto"/>
          </w:tcPr>
          <w:p w14:paraId="4FF678D7"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96.938,13 +</w:t>
            </w:r>
          </w:p>
        </w:tc>
      </w:tr>
      <w:tr w:rsidR="002A03E8" w:rsidRPr="002A03E8" w14:paraId="7B50E254" w14:textId="77777777" w:rsidTr="00751966">
        <w:trPr>
          <w:cantSplit/>
        </w:trPr>
        <w:tc>
          <w:tcPr>
            <w:tcW w:w="567" w:type="dxa"/>
            <w:vMerge/>
            <w:tcBorders>
              <w:left w:val="single" w:sz="4" w:space="0" w:color="auto"/>
            </w:tcBorders>
            <w:shd w:val="clear" w:color="auto" w:fill="auto"/>
          </w:tcPr>
          <w:p w14:paraId="73352EF2"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5A56E00A"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51DDCFA6"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45740259"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0E8AF184"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03601EFC"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 neuer Kontostand      EUR</w:t>
            </w:r>
          </w:p>
        </w:tc>
        <w:tc>
          <w:tcPr>
            <w:tcW w:w="1276" w:type="dxa"/>
            <w:tcBorders>
              <w:right w:val="single" w:sz="4" w:space="0" w:color="auto"/>
            </w:tcBorders>
            <w:shd w:val="clear" w:color="auto" w:fill="auto"/>
          </w:tcPr>
          <w:p w14:paraId="19916EB5" w14:textId="77777777" w:rsidR="002A03E8" w:rsidRPr="002A03E8" w:rsidRDefault="002A03E8" w:rsidP="002A03E8">
            <w:pPr>
              <w:spacing w:after="0"/>
              <w:ind w:right="57"/>
              <w:jc w:val="right"/>
              <w:rPr>
                <w:rFonts w:ascii="Arial Narrow" w:eastAsia="Times New Roman" w:hAnsi="Arial Narrow"/>
                <w:sz w:val="20"/>
                <w:szCs w:val="20"/>
                <w:lang w:eastAsia="de-DE"/>
              </w:rPr>
            </w:pPr>
            <w:r w:rsidRPr="002A03E8">
              <w:rPr>
                <w:rFonts w:ascii="Arial Narrow" w:eastAsia="Times New Roman" w:hAnsi="Arial Narrow"/>
                <w:sz w:val="20"/>
                <w:szCs w:val="20"/>
                <w:lang w:eastAsia="de-DE"/>
              </w:rPr>
              <w:t>91.599,53 +</w:t>
            </w:r>
          </w:p>
        </w:tc>
      </w:tr>
      <w:tr w:rsidR="002A03E8" w:rsidRPr="002A03E8" w14:paraId="78137063" w14:textId="77777777" w:rsidTr="00751966">
        <w:trPr>
          <w:cantSplit/>
        </w:trPr>
        <w:tc>
          <w:tcPr>
            <w:tcW w:w="567" w:type="dxa"/>
            <w:vMerge/>
            <w:tcBorders>
              <w:left w:val="single" w:sz="4" w:space="0" w:color="auto"/>
            </w:tcBorders>
            <w:shd w:val="clear" w:color="auto" w:fill="auto"/>
          </w:tcPr>
          <w:p w14:paraId="6907A2C7"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64FCACA5" w14:textId="77777777" w:rsidR="002A03E8" w:rsidRPr="002A03E8" w:rsidRDefault="002A03E8" w:rsidP="002A03E8">
            <w:pPr>
              <w:spacing w:after="0"/>
              <w:rPr>
                <w:rFonts w:ascii="Arial Narrow" w:eastAsia="Times New Roman" w:hAnsi="Arial Narrow"/>
                <w:sz w:val="20"/>
                <w:szCs w:val="20"/>
                <w:lang w:eastAsia="de-DE"/>
              </w:rPr>
            </w:pPr>
          </w:p>
        </w:tc>
        <w:tc>
          <w:tcPr>
            <w:tcW w:w="970" w:type="dxa"/>
            <w:gridSpan w:val="2"/>
            <w:shd w:val="clear" w:color="auto" w:fill="auto"/>
          </w:tcPr>
          <w:p w14:paraId="4C78158D" w14:textId="77777777" w:rsidR="002A03E8" w:rsidRPr="002A03E8" w:rsidRDefault="002A03E8" w:rsidP="002A03E8">
            <w:pPr>
              <w:spacing w:after="0"/>
              <w:rPr>
                <w:rFonts w:ascii="Arial Narrow" w:eastAsia="Times New Roman" w:hAnsi="Arial Narrow"/>
                <w:sz w:val="20"/>
                <w:szCs w:val="20"/>
                <w:lang w:eastAsia="de-DE"/>
              </w:rPr>
            </w:pPr>
          </w:p>
        </w:tc>
        <w:tc>
          <w:tcPr>
            <w:tcW w:w="970" w:type="dxa"/>
            <w:shd w:val="clear" w:color="auto" w:fill="auto"/>
          </w:tcPr>
          <w:p w14:paraId="35DF935F"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5D25727C"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00A5EA20" w14:textId="77777777" w:rsidR="002A03E8" w:rsidRPr="002A03E8" w:rsidRDefault="002A03E8" w:rsidP="002A03E8">
            <w:pPr>
              <w:spacing w:after="0"/>
              <w:ind w:right="57"/>
              <w:jc w:val="center"/>
              <w:rPr>
                <w:rFonts w:ascii="Arial Narrow" w:eastAsia="Times New Roman" w:hAnsi="Arial Narrow"/>
                <w:sz w:val="20"/>
                <w:szCs w:val="20"/>
                <w:lang w:eastAsia="de-DE"/>
              </w:rPr>
            </w:pPr>
            <w:r w:rsidRPr="002A03E8">
              <w:rPr>
                <w:rFonts w:ascii="Courier New" w:eastAsia="Times New Roman" w:hAnsi="Courier New"/>
                <w:sz w:val="20"/>
                <w:szCs w:val="20"/>
                <w:lang w:eastAsia="de-DE"/>
              </w:rPr>
              <w:t>---------------------------------</w:t>
            </w:r>
          </w:p>
        </w:tc>
      </w:tr>
      <w:tr w:rsidR="002A03E8" w:rsidRPr="002A03E8" w14:paraId="43F06370" w14:textId="77777777" w:rsidTr="00751966">
        <w:trPr>
          <w:cantSplit/>
        </w:trPr>
        <w:tc>
          <w:tcPr>
            <w:tcW w:w="567" w:type="dxa"/>
            <w:vMerge/>
            <w:tcBorders>
              <w:left w:val="single" w:sz="4" w:space="0" w:color="auto"/>
            </w:tcBorders>
            <w:shd w:val="clear" w:color="auto" w:fill="auto"/>
          </w:tcPr>
          <w:p w14:paraId="1CCB90F6"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4884EA49"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Bahnhofstraße 1</w:t>
            </w:r>
          </w:p>
          <w:p w14:paraId="2E1CBFD9"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 xml:space="preserve">45678 </w:t>
            </w:r>
            <w:proofErr w:type="spellStart"/>
            <w:r w:rsidRPr="002A03E8">
              <w:rPr>
                <w:rFonts w:ascii="Arial Narrow" w:eastAsia="Times New Roman" w:hAnsi="Arial Narrow"/>
                <w:sz w:val="20"/>
                <w:szCs w:val="20"/>
                <w:lang w:eastAsia="de-DE"/>
              </w:rPr>
              <w:t>Hefenstein</w:t>
            </w:r>
            <w:proofErr w:type="spellEnd"/>
          </w:p>
          <w:p w14:paraId="1FF8ACB2" w14:textId="77777777" w:rsidR="002A03E8" w:rsidRPr="002A03E8" w:rsidRDefault="002A03E8" w:rsidP="002A03E8">
            <w:pPr>
              <w:spacing w:after="0"/>
              <w:rPr>
                <w:rFonts w:ascii="Arial Narrow" w:eastAsia="Times New Roman" w:hAnsi="Arial Narrow"/>
                <w:sz w:val="20"/>
                <w:szCs w:val="20"/>
                <w:lang w:eastAsia="de-DE"/>
              </w:rPr>
            </w:pPr>
          </w:p>
          <w:p w14:paraId="2205D95F" w14:textId="77777777" w:rsidR="002A03E8" w:rsidRPr="002A03E8" w:rsidRDefault="002A03E8" w:rsidP="002A03E8">
            <w:pPr>
              <w:spacing w:after="0"/>
              <w:rPr>
                <w:rFonts w:ascii="Arial Narrow" w:eastAsia="Times New Roman" w:hAnsi="Arial Narrow"/>
                <w:sz w:val="20"/>
                <w:szCs w:val="20"/>
                <w:lang w:eastAsia="de-DE"/>
              </w:rPr>
            </w:pPr>
            <w:r w:rsidRPr="002A03E8">
              <w:rPr>
                <w:rFonts w:ascii="Arial Narrow" w:eastAsia="Times New Roman" w:hAnsi="Arial Narrow"/>
                <w:sz w:val="20"/>
                <w:szCs w:val="20"/>
                <w:lang w:eastAsia="de-DE"/>
              </w:rPr>
              <w:t>Tel.: 08241 5875     FAX: 08241/5879</w:t>
            </w:r>
          </w:p>
        </w:tc>
        <w:tc>
          <w:tcPr>
            <w:tcW w:w="2104" w:type="dxa"/>
            <w:gridSpan w:val="3"/>
            <w:shd w:val="clear" w:color="auto" w:fill="auto"/>
          </w:tcPr>
          <w:p w14:paraId="5570C789" w14:textId="77777777" w:rsidR="002A03E8" w:rsidRPr="002A03E8" w:rsidRDefault="002A03E8" w:rsidP="002A03E8">
            <w:pPr>
              <w:spacing w:after="0"/>
              <w:rPr>
                <w:rFonts w:ascii="Arial Narrow" w:eastAsia="Times New Roman" w:hAnsi="Arial Narrow"/>
                <w:sz w:val="20"/>
                <w:szCs w:val="20"/>
                <w:lang w:eastAsia="de-DE"/>
              </w:rPr>
            </w:pPr>
          </w:p>
        </w:tc>
        <w:tc>
          <w:tcPr>
            <w:tcW w:w="2994" w:type="dxa"/>
            <w:gridSpan w:val="3"/>
            <w:shd w:val="clear" w:color="auto" w:fill="auto"/>
          </w:tcPr>
          <w:p w14:paraId="62A3AB2F" w14:textId="77777777" w:rsidR="002A03E8" w:rsidRPr="002A03E8" w:rsidRDefault="002A03E8" w:rsidP="002A03E8">
            <w:pPr>
              <w:spacing w:after="0"/>
              <w:rPr>
                <w:rFonts w:ascii="Arial Narrow" w:eastAsia="Times New Roman" w:hAnsi="Arial Narrow"/>
                <w:sz w:val="20"/>
                <w:szCs w:val="20"/>
                <w:lang w:eastAsia="de-DE"/>
              </w:rPr>
            </w:pPr>
          </w:p>
        </w:tc>
        <w:tc>
          <w:tcPr>
            <w:tcW w:w="1276" w:type="dxa"/>
            <w:tcBorders>
              <w:right w:val="single" w:sz="4" w:space="0" w:color="auto"/>
            </w:tcBorders>
            <w:shd w:val="clear" w:color="auto" w:fill="auto"/>
          </w:tcPr>
          <w:p w14:paraId="3BEB10CD" w14:textId="77777777" w:rsidR="002A03E8" w:rsidRPr="002A03E8" w:rsidRDefault="002A03E8" w:rsidP="002A03E8">
            <w:pPr>
              <w:spacing w:after="0"/>
              <w:ind w:right="57"/>
              <w:jc w:val="center"/>
              <w:rPr>
                <w:rFonts w:ascii="Arial Narrow" w:eastAsia="Times New Roman" w:hAnsi="Arial Narrow"/>
                <w:sz w:val="20"/>
                <w:szCs w:val="20"/>
                <w:lang w:eastAsia="de-DE"/>
              </w:rPr>
            </w:pPr>
          </w:p>
        </w:tc>
      </w:tr>
      <w:tr w:rsidR="002A03E8" w:rsidRPr="002A03E8" w14:paraId="27FAA41E" w14:textId="77777777" w:rsidTr="00751966">
        <w:trPr>
          <w:cantSplit/>
        </w:trPr>
        <w:tc>
          <w:tcPr>
            <w:tcW w:w="567" w:type="dxa"/>
            <w:vMerge/>
            <w:tcBorders>
              <w:left w:val="single" w:sz="4" w:space="0" w:color="auto"/>
            </w:tcBorders>
            <w:shd w:val="clear" w:color="auto" w:fill="auto"/>
          </w:tcPr>
          <w:p w14:paraId="782386CB" w14:textId="77777777" w:rsidR="002A03E8" w:rsidRPr="002A03E8" w:rsidRDefault="002A03E8" w:rsidP="002A03E8">
            <w:pPr>
              <w:spacing w:after="0"/>
              <w:rPr>
                <w:rFonts w:ascii="Arial Narrow" w:eastAsia="Times New Roman" w:hAnsi="Arial Narrow"/>
                <w:sz w:val="16"/>
                <w:szCs w:val="20"/>
                <w:lang w:eastAsia="de-DE"/>
              </w:rPr>
            </w:pPr>
          </w:p>
        </w:tc>
        <w:tc>
          <w:tcPr>
            <w:tcW w:w="2910" w:type="dxa"/>
            <w:gridSpan w:val="4"/>
            <w:shd w:val="clear" w:color="auto" w:fill="auto"/>
          </w:tcPr>
          <w:p w14:paraId="05F7020D" w14:textId="77777777" w:rsidR="002A03E8" w:rsidRPr="002A03E8" w:rsidRDefault="002A03E8" w:rsidP="002A03E8">
            <w:pPr>
              <w:spacing w:after="0"/>
              <w:rPr>
                <w:rFonts w:ascii="Arial Narrow" w:eastAsia="Times New Roman" w:hAnsi="Arial Narrow"/>
                <w:sz w:val="16"/>
                <w:szCs w:val="20"/>
                <w:lang w:eastAsia="de-DE"/>
              </w:rPr>
            </w:pPr>
          </w:p>
        </w:tc>
        <w:tc>
          <w:tcPr>
            <w:tcW w:w="2104" w:type="dxa"/>
            <w:gridSpan w:val="3"/>
            <w:shd w:val="clear" w:color="auto" w:fill="auto"/>
          </w:tcPr>
          <w:p w14:paraId="70165A34" w14:textId="77777777" w:rsidR="002A03E8" w:rsidRPr="002A03E8" w:rsidRDefault="002A03E8" w:rsidP="002A03E8">
            <w:pPr>
              <w:spacing w:after="0"/>
              <w:rPr>
                <w:rFonts w:ascii="Arial Narrow" w:eastAsia="Times New Roman" w:hAnsi="Arial Narrow"/>
                <w:sz w:val="16"/>
                <w:szCs w:val="20"/>
                <w:lang w:eastAsia="de-DE"/>
              </w:rPr>
            </w:pPr>
          </w:p>
        </w:tc>
        <w:tc>
          <w:tcPr>
            <w:tcW w:w="2994" w:type="dxa"/>
            <w:gridSpan w:val="3"/>
            <w:shd w:val="clear" w:color="auto" w:fill="auto"/>
          </w:tcPr>
          <w:p w14:paraId="248F608C" w14:textId="77777777" w:rsidR="002A03E8" w:rsidRPr="002A03E8" w:rsidRDefault="002A03E8" w:rsidP="002A03E8">
            <w:pPr>
              <w:spacing w:after="0"/>
              <w:rPr>
                <w:rFonts w:ascii="Arial Narrow" w:eastAsia="Times New Roman" w:hAnsi="Arial Narrow"/>
                <w:sz w:val="16"/>
                <w:szCs w:val="20"/>
                <w:lang w:eastAsia="de-DE"/>
              </w:rPr>
            </w:pPr>
          </w:p>
        </w:tc>
        <w:tc>
          <w:tcPr>
            <w:tcW w:w="1276" w:type="dxa"/>
            <w:tcBorders>
              <w:right w:val="single" w:sz="4" w:space="0" w:color="auto"/>
            </w:tcBorders>
            <w:shd w:val="clear" w:color="auto" w:fill="auto"/>
          </w:tcPr>
          <w:p w14:paraId="2B77A4D1" w14:textId="77777777" w:rsidR="002A03E8" w:rsidRPr="002A03E8" w:rsidRDefault="002A03E8" w:rsidP="002A03E8">
            <w:pPr>
              <w:spacing w:after="0"/>
              <w:ind w:right="57"/>
              <w:jc w:val="center"/>
              <w:rPr>
                <w:rFonts w:ascii="Arial Narrow" w:eastAsia="Times New Roman" w:hAnsi="Arial Narrow"/>
                <w:sz w:val="16"/>
                <w:szCs w:val="20"/>
                <w:lang w:eastAsia="de-DE"/>
              </w:rPr>
            </w:pPr>
          </w:p>
        </w:tc>
      </w:tr>
      <w:tr w:rsidR="002A03E8" w:rsidRPr="002A03E8" w14:paraId="4524FCFB" w14:textId="77777777" w:rsidTr="00751966">
        <w:trPr>
          <w:cantSplit/>
        </w:trPr>
        <w:tc>
          <w:tcPr>
            <w:tcW w:w="567" w:type="dxa"/>
            <w:vMerge/>
            <w:tcBorders>
              <w:left w:val="single" w:sz="4" w:space="0" w:color="auto"/>
            </w:tcBorders>
            <w:shd w:val="clear" w:color="auto" w:fill="auto"/>
          </w:tcPr>
          <w:p w14:paraId="5576E398" w14:textId="77777777" w:rsidR="002A03E8" w:rsidRPr="002A03E8" w:rsidRDefault="002A03E8" w:rsidP="002A03E8">
            <w:pPr>
              <w:spacing w:after="0"/>
              <w:rPr>
                <w:rFonts w:ascii="Arial Narrow" w:eastAsia="Times New Roman" w:hAnsi="Arial Narrow"/>
                <w:sz w:val="20"/>
                <w:szCs w:val="20"/>
                <w:lang w:eastAsia="de-DE"/>
              </w:rPr>
            </w:pPr>
          </w:p>
        </w:tc>
        <w:tc>
          <w:tcPr>
            <w:tcW w:w="2910" w:type="dxa"/>
            <w:gridSpan w:val="4"/>
            <w:shd w:val="clear" w:color="auto" w:fill="auto"/>
          </w:tcPr>
          <w:p w14:paraId="4D06301C" w14:textId="77777777" w:rsidR="002A03E8" w:rsidRPr="002A03E8" w:rsidRDefault="002A03E8" w:rsidP="002A03E8">
            <w:pPr>
              <w:spacing w:after="0"/>
              <w:rPr>
                <w:rFonts w:ascii="Arial Narrow" w:eastAsia="Times New Roman" w:hAnsi="Arial Narrow"/>
                <w:sz w:val="20"/>
                <w:szCs w:val="20"/>
                <w:lang w:eastAsia="de-DE"/>
              </w:rPr>
            </w:pPr>
          </w:p>
        </w:tc>
        <w:tc>
          <w:tcPr>
            <w:tcW w:w="2104" w:type="dxa"/>
            <w:gridSpan w:val="3"/>
            <w:shd w:val="clear" w:color="auto" w:fill="auto"/>
          </w:tcPr>
          <w:p w14:paraId="01707F9D" w14:textId="77777777" w:rsidR="002A03E8" w:rsidRPr="002A03E8" w:rsidRDefault="002A03E8" w:rsidP="002A03E8">
            <w:pPr>
              <w:spacing w:after="0"/>
              <w:rPr>
                <w:rFonts w:ascii="Arial Narrow" w:eastAsia="Times New Roman" w:hAnsi="Arial Narrow"/>
                <w:sz w:val="20"/>
                <w:szCs w:val="20"/>
                <w:lang w:eastAsia="de-DE"/>
              </w:rPr>
            </w:pPr>
          </w:p>
        </w:tc>
        <w:tc>
          <w:tcPr>
            <w:tcW w:w="4270" w:type="dxa"/>
            <w:gridSpan w:val="4"/>
            <w:tcBorders>
              <w:right w:val="single" w:sz="4" w:space="0" w:color="auto"/>
            </w:tcBorders>
            <w:shd w:val="clear" w:color="auto" w:fill="auto"/>
          </w:tcPr>
          <w:p w14:paraId="53DC4A8E" w14:textId="3C0B6EB8" w:rsidR="002A03E8" w:rsidRPr="002A03E8" w:rsidRDefault="007B5727" w:rsidP="002A03E8">
            <w:pPr>
              <w:spacing w:after="0"/>
              <w:ind w:right="57"/>
              <w:rPr>
                <w:rFonts w:ascii="Arial Narrow" w:eastAsia="Times New Roman" w:hAnsi="Arial Narrow"/>
                <w:b/>
                <w:sz w:val="24"/>
                <w:szCs w:val="20"/>
                <w:lang w:eastAsia="de-DE"/>
              </w:rPr>
            </w:pPr>
            <w:r>
              <w:rPr>
                <w:rFonts w:ascii="Arial Narrow" w:eastAsia="Times New Roman" w:hAnsi="Arial Narrow"/>
                <w:b/>
                <w:sz w:val="24"/>
                <w:szCs w:val="20"/>
                <w:lang w:eastAsia="de-DE"/>
              </w:rPr>
              <w:t>Spar</w:t>
            </w:r>
            <w:r w:rsidR="002A03E8" w:rsidRPr="002A03E8">
              <w:rPr>
                <w:rFonts w:ascii="Arial Narrow" w:eastAsia="Times New Roman" w:hAnsi="Arial Narrow"/>
                <w:b/>
                <w:sz w:val="24"/>
                <w:szCs w:val="20"/>
                <w:lang w:eastAsia="de-DE"/>
              </w:rPr>
              <w:t xml:space="preserve">kasse </w:t>
            </w:r>
            <w:proofErr w:type="spellStart"/>
            <w:r w:rsidR="002A03E8" w:rsidRPr="002A03E8">
              <w:rPr>
                <w:rFonts w:ascii="Arial Narrow" w:eastAsia="Times New Roman" w:hAnsi="Arial Narrow"/>
                <w:b/>
                <w:sz w:val="24"/>
                <w:szCs w:val="20"/>
                <w:lang w:eastAsia="de-DE"/>
              </w:rPr>
              <w:t>Hefenstein</w:t>
            </w:r>
            <w:proofErr w:type="spellEnd"/>
          </w:p>
        </w:tc>
      </w:tr>
      <w:tr w:rsidR="002A03E8" w:rsidRPr="002A03E8" w14:paraId="34006A6B" w14:textId="77777777" w:rsidTr="00751966">
        <w:trPr>
          <w:cantSplit/>
        </w:trPr>
        <w:tc>
          <w:tcPr>
            <w:tcW w:w="567" w:type="dxa"/>
            <w:vMerge/>
            <w:tcBorders>
              <w:left w:val="single" w:sz="4" w:space="0" w:color="auto"/>
              <w:bottom w:val="single" w:sz="4" w:space="0" w:color="auto"/>
            </w:tcBorders>
            <w:shd w:val="clear" w:color="auto" w:fill="auto"/>
          </w:tcPr>
          <w:p w14:paraId="370A14DB" w14:textId="77777777" w:rsidR="002A03E8" w:rsidRPr="002A03E8" w:rsidRDefault="002A03E8" w:rsidP="002A03E8">
            <w:pPr>
              <w:spacing w:after="0"/>
              <w:rPr>
                <w:rFonts w:ascii="Arial Narrow" w:eastAsia="Times New Roman" w:hAnsi="Arial Narrow"/>
                <w:sz w:val="16"/>
                <w:szCs w:val="20"/>
                <w:lang w:eastAsia="de-DE"/>
              </w:rPr>
            </w:pPr>
          </w:p>
        </w:tc>
        <w:tc>
          <w:tcPr>
            <w:tcW w:w="2910" w:type="dxa"/>
            <w:gridSpan w:val="4"/>
            <w:tcBorders>
              <w:bottom w:val="single" w:sz="4" w:space="0" w:color="auto"/>
            </w:tcBorders>
            <w:shd w:val="clear" w:color="auto" w:fill="auto"/>
          </w:tcPr>
          <w:p w14:paraId="18CEF013" w14:textId="77777777" w:rsidR="002A03E8" w:rsidRPr="002A03E8" w:rsidRDefault="002A03E8" w:rsidP="002A03E8">
            <w:pPr>
              <w:spacing w:after="0"/>
              <w:rPr>
                <w:rFonts w:ascii="Arial Narrow" w:eastAsia="Times New Roman" w:hAnsi="Arial Narrow"/>
                <w:sz w:val="16"/>
                <w:szCs w:val="20"/>
                <w:lang w:eastAsia="de-DE"/>
              </w:rPr>
            </w:pPr>
          </w:p>
        </w:tc>
        <w:tc>
          <w:tcPr>
            <w:tcW w:w="2104" w:type="dxa"/>
            <w:gridSpan w:val="3"/>
            <w:tcBorders>
              <w:bottom w:val="single" w:sz="4" w:space="0" w:color="auto"/>
            </w:tcBorders>
            <w:shd w:val="clear" w:color="auto" w:fill="auto"/>
          </w:tcPr>
          <w:p w14:paraId="55DCCC90" w14:textId="77777777" w:rsidR="002A03E8" w:rsidRPr="002A03E8" w:rsidRDefault="002A03E8" w:rsidP="002A03E8">
            <w:pPr>
              <w:spacing w:after="0"/>
              <w:rPr>
                <w:rFonts w:ascii="Arial Narrow" w:eastAsia="Times New Roman" w:hAnsi="Arial Narrow"/>
                <w:sz w:val="16"/>
                <w:szCs w:val="20"/>
                <w:lang w:eastAsia="de-DE"/>
              </w:rPr>
            </w:pPr>
          </w:p>
        </w:tc>
        <w:tc>
          <w:tcPr>
            <w:tcW w:w="4270" w:type="dxa"/>
            <w:gridSpan w:val="4"/>
            <w:tcBorders>
              <w:bottom w:val="single" w:sz="4" w:space="0" w:color="auto"/>
              <w:right w:val="single" w:sz="4" w:space="0" w:color="auto"/>
            </w:tcBorders>
            <w:shd w:val="clear" w:color="auto" w:fill="auto"/>
          </w:tcPr>
          <w:p w14:paraId="12A08AFB" w14:textId="77777777" w:rsidR="002A03E8" w:rsidRPr="002A03E8" w:rsidRDefault="002A03E8" w:rsidP="002A03E8">
            <w:pPr>
              <w:spacing w:after="0"/>
              <w:ind w:right="57"/>
              <w:rPr>
                <w:rFonts w:ascii="Arial Narrow" w:eastAsia="Times New Roman" w:hAnsi="Arial Narrow"/>
                <w:b/>
                <w:sz w:val="16"/>
                <w:szCs w:val="20"/>
                <w:lang w:eastAsia="de-DE"/>
              </w:rPr>
            </w:pPr>
          </w:p>
        </w:tc>
      </w:tr>
    </w:tbl>
    <w:p w14:paraId="3FDB2B5E" w14:textId="77777777" w:rsidR="002A03E8" w:rsidRDefault="002A03E8" w:rsidP="002A03E8">
      <w:pPr>
        <w:rPr>
          <w:rFonts w:cs="Arial"/>
        </w:rPr>
      </w:pPr>
    </w:p>
    <w:p w14:paraId="1D4446ED"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440A58BE" w14:textId="7560BA23" w:rsidR="0001542A" w:rsidRDefault="0001542A" w:rsidP="005866C3">
      <w:pPr>
        <w:pStyle w:val="-Arbeitsblatt"/>
      </w:pPr>
      <w:r>
        <w:t>Darlehen</w:t>
      </w:r>
      <w:r w:rsidR="00B856C5">
        <w:t>sunterlagen</w:t>
      </w:r>
    </w:p>
    <w:p w14:paraId="5296AD94" w14:textId="798DDF67" w:rsidR="002B21FC" w:rsidRPr="002B21FC" w:rsidRDefault="003656AE" w:rsidP="002B21FC">
      <w:pPr>
        <w:pBdr>
          <w:top w:val="single" w:sz="4" w:space="1" w:color="auto"/>
          <w:left w:val="single" w:sz="4" w:space="4" w:color="auto"/>
          <w:bottom w:val="single" w:sz="4" w:space="1" w:color="auto"/>
          <w:right w:val="single" w:sz="4" w:space="4" w:color="auto"/>
        </w:pBdr>
        <w:spacing w:after="0"/>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Arial"/>
          <w:noProof/>
          <w:sz w:val="24"/>
          <w:szCs w:val="24"/>
          <w:lang w:eastAsia="de-DE"/>
        </w:rPr>
        <w:drawing>
          <wp:anchor distT="0" distB="0" distL="114300" distR="114300" simplePos="0" relativeHeight="251662336" behindDoc="0" locked="0" layoutInCell="1" allowOverlap="1" wp14:anchorId="3F65D509" wp14:editId="53BA58A9">
            <wp:simplePos x="0" y="0"/>
            <wp:positionH relativeFrom="column">
              <wp:posOffset>3262301</wp:posOffset>
            </wp:positionH>
            <wp:positionV relativeFrom="paragraph">
              <wp:posOffset>210623</wp:posOffset>
            </wp:positionV>
            <wp:extent cx="2341179" cy="1560786"/>
            <wp:effectExtent l="0" t="0" r="2540" b="1905"/>
            <wp:wrapNone/>
            <wp:docPr id="48" name="Grafik 48" descr="G:\IWConsult\Projekte\1052 Lehrersite\3 - Organisation (nur intern)\01 - Autoren Unterrichtsmaterial\4 - Schublade\4 - Schlussredaktion TS (nicht online)\Rechnungswesen__Anne_Ewers\shutterstock_131162912_isak55_Finanzierungs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WConsult\Projekte\1052 Lehrersite\3 - Organisation (nur intern)\01 - Autoren Unterrichtsmaterial\4 - Schublade\4 - Schlussredaktion TS (nicht online)\Rechnungswesen__Anne_Ewers\shutterstock_131162912_isak55_Finanzierungsarte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1179" cy="156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01542A">
        <w:rPr>
          <w:rFonts w:cs="Arial"/>
          <w:sz w:val="32"/>
          <w:szCs w:val="32"/>
        </w:rPr>
        <w:br/>
      </w:r>
      <w:r w:rsidR="002B21FC">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B21FC" w:rsidRPr="002B21FC">
        <w:rPr>
          <w:rFonts w:cs="Arial"/>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SicherKredit-Bank AG</w:t>
      </w:r>
    </w:p>
    <w:p w14:paraId="5F22FA42" w14:textId="566C6E6B" w:rsidR="003656AE" w:rsidRDefault="003656AE"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6EC18315" w14:textId="40D203C9" w:rsidR="002A03E8" w:rsidRDefault="002A03E8" w:rsidP="00B11935">
      <w:pPr>
        <w:pBdr>
          <w:top w:val="single" w:sz="4" w:space="1" w:color="auto"/>
          <w:left w:val="single" w:sz="4" w:space="4" w:color="auto"/>
          <w:bottom w:val="single" w:sz="4" w:space="1" w:color="auto"/>
          <w:right w:val="single" w:sz="4" w:space="4" w:color="auto"/>
        </w:pBdr>
        <w:spacing w:after="0"/>
        <w:ind w:firstLine="284"/>
        <w:rPr>
          <w:sz w:val="24"/>
        </w:rPr>
      </w:pPr>
      <w:r>
        <w:rPr>
          <w:sz w:val="24"/>
        </w:rPr>
        <w:t xml:space="preserve">Brauerei </w:t>
      </w:r>
      <w:proofErr w:type="spellStart"/>
      <w:r w:rsidR="00EE3FFD">
        <w:rPr>
          <w:sz w:val="24"/>
        </w:rPr>
        <w:t>Wahrtins</w:t>
      </w:r>
      <w:proofErr w:type="spellEnd"/>
      <w:r>
        <w:rPr>
          <w:sz w:val="24"/>
        </w:rPr>
        <w:t xml:space="preserve"> GmbH</w:t>
      </w:r>
    </w:p>
    <w:p w14:paraId="10CEA2FC" w14:textId="77777777" w:rsidR="002A03E8" w:rsidRDefault="002A03E8" w:rsidP="00B11935">
      <w:pPr>
        <w:pBdr>
          <w:top w:val="single" w:sz="4" w:space="1" w:color="auto"/>
          <w:left w:val="single" w:sz="4" w:space="4" w:color="auto"/>
          <w:bottom w:val="single" w:sz="4" w:space="1" w:color="auto"/>
          <w:right w:val="single" w:sz="4" w:space="4" w:color="auto"/>
        </w:pBdr>
        <w:spacing w:after="0"/>
        <w:ind w:firstLine="284"/>
        <w:rPr>
          <w:sz w:val="24"/>
        </w:rPr>
      </w:pPr>
      <w:r>
        <w:rPr>
          <w:sz w:val="24"/>
        </w:rPr>
        <w:t>Bahnhofsstr. 1</w:t>
      </w:r>
    </w:p>
    <w:p w14:paraId="624F55D1" w14:textId="242B6CBD" w:rsidR="002A03E8" w:rsidRDefault="003656AE" w:rsidP="00B11935">
      <w:pPr>
        <w:pBdr>
          <w:top w:val="single" w:sz="4" w:space="1" w:color="auto"/>
          <w:left w:val="single" w:sz="4" w:space="4" w:color="auto"/>
          <w:bottom w:val="single" w:sz="4" w:space="1" w:color="auto"/>
          <w:right w:val="single" w:sz="4" w:space="4" w:color="auto"/>
        </w:pBdr>
        <w:spacing w:after="0"/>
        <w:ind w:firstLine="284"/>
        <w:rPr>
          <w:rFonts w:ascii="AvantGarde Bk BT" w:hAnsi="AvantGarde Bk BT"/>
        </w:rPr>
      </w:pPr>
      <w:r>
        <w:rPr>
          <w:rFonts w:cs="Arial"/>
          <w:noProof/>
          <w:sz w:val="24"/>
          <w:szCs w:val="24"/>
          <w:lang w:eastAsia="de-DE"/>
        </w:rPr>
        <mc:AlternateContent>
          <mc:Choice Requires="wps">
            <w:drawing>
              <wp:anchor distT="0" distB="0" distL="114300" distR="114300" simplePos="0" relativeHeight="251663360" behindDoc="0" locked="0" layoutInCell="1" allowOverlap="1" wp14:anchorId="61236BAD" wp14:editId="69DB5AEF">
                <wp:simplePos x="0" y="0"/>
                <wp:positionH relativeFrom="column">
                  <wp:posOffset>3249295</wp:posOffset>
                </wp:positionH>
                <wp:positionV relativeFrom="paragraph">
                  <wp:posOffset>181306</wp:posOffset>
                </wp:positionV>
                <wp:extent cx="2395855" cy="305324"/>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395855" cy="305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9FB9D" w14:textId="6BDDD7DF" w:rsidR="00DD52D1" w:rsidRPr="002B21FC" w:rsidRDefault="00DD52D1" w:rsidP="003656AE">
                            <w:pPr>
                              <w:jc w:val="right"/>
                              <w:rPr>
                                <w:i/>
                                <w:color w:val="FFFFFF" w:themeColor="background1"/>
                                <w:sz w:val="16"/>
                              </w:rPr>
                            </w:pPr>
                            <w:r w:rsidRPr="002B21FC">
                              <w:rPr>
                                <w:i/>
                                <w:color w:val="FFFFFF" w:themeColor="background1"/>
                                <w:sz w:val="16"/>
                              </w:rPr>
                              <w:t>Bild: shutterstock.com / isak55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36BAD" id="Textfeld 49" o:spid="_x0000_s1042" type="#_x0000_t202" style="position:absolute;left:0;text-align:left;margin-left:255.85pt;margin-top:14.3pt;width:188.65pt;height:2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" filled="f" stroked="f" strokeweight=".5pt">
                <v:textbox>
                  <w:txbxContent>
                    <w:p w14:paraId="21C9FB9D" w14:textId="6BDDD7DF" w:rsidR="00DD52D1" w:rsidRPr="002B21FC" w:rsidRDefault="00DD52D1" w:rsidP="003656AE">
                      <w:pPr>
                        <w:jc w:val="right"/>
                        <w:rPr>
                          <w:i/>
                          <w:color w:val="FFFFFF" w:themeColor="background1"/>
                          <w:sz w:val="16"/>
                        </w:rPr>
                      </w:pPr>
                      <w:r w:rsidRPr="002B21FC">
                        <w:rPr>
                          <w:i/>
                          <w:color w:val="FFFFFF" w:themeColor="background1"/>
                          <w:sz w:val="16"/>
                        </w:rPr>
                        <w:t>Bild: shutterstock.com / isak55</w:t>
                      </w:r>
                    </w:p>
                  </w:txbxContent>
                </v:textbox>
              </v:shape>
            </w:pict>
          </mc:Fallback>
        </mc:AlternateContent>
      </w:r>
      <w:r w:rsidR="002A03E8">
        <w:rPr>
          <w:sz w:val="24"/>
        </w:rPr>
        <w:t xml:space="preserve">49872 </w:t>
      </w:r>
      <w:proofErr w:type="spellStart"/>
      <w:r w:rsidR="002A03E8">
        <w:rPr>
          <w:sz w:val="24"/>
        </w:rPr>
        <w:t>Hefenstein</w:t>
      </w:r>
      <w:proofErr w:type="spellEnd"/>
    </w:p>
    <w:p w14:paraId="189C1C94" w14:textId="46722612"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3801119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1C0C8DB2"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München, 30.11.2013</w:t>
      </w:r>
    </w:p>
    <w:p w14:paraId="28A4B63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51EF1992" w14:textId="77777777"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cs="Arial"/>
          <w:b/>
          <w:sz w:val="24"/>
          <w:szCs w:val="24"/>
        </w:rPr>
      </w:pPr>
      <w:r w:rsidRPr="00F0071E">
        <w:rPr>
          <w:rFonts w:cs="Arial"/>
          <w:b/>
          <w:sz w:val="24"/>
          <w:szCs w:val="24"/>
        </w:rPr>
        <w:t>Aktuelle Auskunft über Darlehenstilgung</w:t>
      </w:r>
    </w:p>
    <w:p w14:paraId="5CB4DBB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215DE7FB"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 xml:space="preserve">Sehr geehrte Damen und Herren, </w:t>
      </w:r>
    </w:p>
    <w:p w14:paraId="2A993C43"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
    <w:p w14:paraId="53A99308" w14:textId="6B3B9C89"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proofErr w:type="gramStart"/>
      <w:r>
        <w:rPr>
          <w:rFonts w:cs="Arial"/>
          <w:sz w:val="24"/>
          <w:szCs w:val="24"/>
        </w:rPr>
        <w:t>von</w:t>
      </w:r>
      <w:proofErr w:type="gramEnd"/>
      <w:r>
        <w:rPr>
          <w:rFonts w:cs="Arial"/>
          <w:sz w:val="24"/>
          <w:szCs w:val="24"/>
        </w:rPr>
        <w:t xml:space="preserve"> dem am 03.07.2010 aufgenommenen Darlehen in Höhe von 900.000</w:t>
      </w:r>
      <w:r w:rsidR="00FC7DDD">
        <w:rPr>
          <w:rFonts w:cs="Arial"/>
          <w:sz w:val="24"/>
          <w:szCs w:val="24"/>
        </w:rPr>
        <w:t xml:space="preserve"> </w:t>
      </w:r>
      <w:r>
        <w:rPr>
          <w:rFonts w:cs="Arial"/>
          <w:sz w:val="24"/>
          <w:szCs w:val="24"/>
        </w:rPr>
        <w:t>€ sind bereits 300.000</w:t>
      </w:r>
      <w:r w:rsidR="00FC7DDD">
        <w:rPr>
          <w:rFonts w:cs="Arial"/>
          <w:sz w:val="24"/>
          <w:szCs w:val="24"/>
        </w:rPr>
        <w:t xml:space="preserve"> </w:t>
      </w:r>
      <w:r>
        <w:rPr>
          <w:rFonts w:cs="Arial"/>
          <w:sz w:val="24"/>
          <w:szCs w:val="24"/>
        </w:rPr>
        <w:t xml:space="preserve">€ getilgt. </w:t>
      </w:r>
    </w:p>
    <w:p w14:paraId="1474EF87" w14:textId="77777777"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 xml:space="preserve">Somit sind noch </w:t>
      </w:r>
    </w:p>
    <w:p w14:paraId="0E1863B7" w14:textId="69ACB14E"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cs="Arial"/>
          <w:b/>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sidRPr="00F0071E">
        <w:rPr>
          <w:rFonts w:cs="Arial"/>
          <w:b/>
          <w:sz w:val="24"/>
          <w:szCs w:val="24"/>
        </w:rPr>
        <w:t>600.000</w:t>
      </w:r>
      <w:r w:rsidR="003C0A22">
        <w:rPr>
          <w:rFonts w:cs="Arial"/>
          <w:b/>
          <w:sz w:val="24"/>
          <w:szCs w:val="24"/>
        </w:rPr>
        <w:t xml:space="preserve"> </w:t>
      </w:r>
      <w:r w:rsidRPr="00F0071E">
        <w:rPr>
          <w:rFonts w:cs="Arial"/>
          <w:b/>
          <w:sz w:val="24"/>
          <w:szCs w:val="24"/>
        </w:rPr>
        <w:t>€</w:t>
      </w:r>
      <w:r w:rsidR="00B11935">
        <w:rPr>
          <w:rFonts w:cs="Arial"/>
          <w:b/>
          <w:sz w:val="24"/>
          <w:szCs w:val="24"/>
        </w:rPr>
        <w:br/>
      </w:r>
    </w:p>
    <w:p w14:paraId="5FE8A0A7" w14:textId="211AF90B" w:rsidR="002A03E8" w:rsidRDefault="00FC7DDD" w:rsidP="003656AE">
      <w:pPr>
        <w:pBdr>
          <w:top w:val="single" w:sz="4" w:space="1" w:color="auto"/>
          <w:left w:val="single" w:sz="4" w:space="4" w:color="auto"/>
          <w:bottom w:val="single" w:sz="4" w:space="1" w:color="auto"/>
          <w:right w:val="single" w:sz="4" w:space="4" w:color="auto"/>
        </w:pBdr>
        <w:spacing w:after="0"/>
        <w:rPr>
          <w:rFonts w:cs="Arial"/>
          <w:sz w:val="24"/>
          <w:szCs w:val="24"/>
        </w:rPr>
      </w:pPr>
      <w:proofErr w:type="gramStart"/>
      <w:r>
        <w:rPr>
          <w:rFonts w:cs="Arial"/>
          <w:sz w:val="24"/>
          <w:szCs w:val="24"/>
        </w:rPr>
        <w:t>z</w:t>
      </w:r>
      <w:r w:rsidR="002A03E8">
        <w:rPr>
          <w:rFonts w:cs="Arial"/>
          <w:sz w:val="24"/>
          <w:szCs w:val="24"/>
        </w:rPr>
        <w:t>uzüglich</w:t>
      </w:r>
      <w:proofErr w:type="gramEnd"/>
      <w:r w:rsidR="002A03E8">
        <w:rPr>
          <w:rFonts w:cs="Arial"/>
          <w:sz w:val="24"/>
          <w:szCs w:val="24"/>
        </w:rPr>
        <w:t xml:space="preserve"> Zinsen an uns zurückzubezahlen. Rückzahlungsraten und Zinssatz entnehmen Sie bitte dem Darlehensvertrag vom 03.07.2010. </w:t>
      </w:r>
      <w:r w:rsidR="00B11935">
        <w:rPr>
          <w:rFonts w:cs="Arial"/>
          <w:sz w:val="24"/>
          <w:szCs w:val="24"/>
        </w:rPr>
        <w:br/>
      </w:r>
    </w:p>
    <w:p w14:paraId="3E10F65A" w14:textId="0497FAA9"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Freundliche Grüße</w:t>
      </w:r>
    </w:p>
    <w:p w14:paraId="2BC7B80F" w14:textId="77777777" w:rsidR="002A03E8" w:rsidRPr="00F0071E" w:rsidRDefault="002A03E8" w:rsidP="003656AE">
      <w:pPr>
        <w:pBdr>
          <w:top w:val="single" w:sz="4" w:space="1" w:color="auto"/>
          <w:left w:val="single" w:sz="4" w:space="4" w:color="auto"/>
          <w:bottom w:val="single" w:sz="4" w:space="1" w:color="auto"/>
          <w:right w:val="single" w:sz="4" w:space="4" w:color="auto"/>
        </w:pBdr>
        <w:spacing w:after="0"/>
        <w:rPr>
          <w:rFonts w:ascii="Brush Script MT" w:hAnsi="Brush Script MT" w:cs="Arial"/>
          <w:sz w:val="52"/>
          <w:szCs w:val="52"/>
        </w:rPr>
      </w:pPr>
      <w:r w:rsidRPr="00F0071E">
        <w:rPr>
          <w:rFonts w:ascii="Brush Script MT" w:hAnsi="Brush Script MT" w:cs="Arial"/>
          <w:sz w:val="52"/>
          <w:szCs w:val="52"/>
        </w:rPr>
        <w:t>Huber</w:t>
      </w:r>
    </w:p>
    <w:p w14:paraId="27ECD75D" w14:textId="3F7AEB96" w:rsidR="002A03E8" w:rsidRDefault="00B11935" w:rsidP="003656AE">
      <w:pPr>
        <w:pBdr>
          <w:top w:val="single" w:sz="4" w:space="1" w:color="auto"/>
          <w:left w:val="single" w:sz="4" w:space="4" w:color="auto"/>
          <w:bottom w:val="single" w:sz="4" w:space="1" w:color="auto"/>
          <w:right w:val="single" w:sz="4" w:space="4" w:color="auto"/>
        </w:pBdr>
        <w:spacing w:after="0"/>
        <w:rPr>
          <w:rFonts w:cs="Arial"/>
          <w:sz w:val="24"/>
          <w:szCs w:val="24"/>
        </w:rPr>
      </w:pPr>
      <w:r>
        <w:rPr>
          <w:rFonts w:cs="Arial"/>
          <w:sz w:val="24"/>
          <w:szCs w:val="24"/>
        </w:rPr>
        <w:t>Joseph Huber</w:t>
      </w:r>
    </w:p>
    <w:p w14:paraId="440EE24D" w14:textId="77777777" w:rsidR="002A03E8" w:rsidRPr="00B11935" w:rsidRDefault="002A03E8" w:rsidP="003656AE">
      <w:pPr>
        <w:pBdr>
          <w:top w:val="single" w:sz="4" w:space="1" w:color="auto"/>
          <w:left w:val="single" w:sz="4" w:space="4" w:color="auto"/>
          <w:bottom w:val="single" w:sz="4" w:space="1" w:color="auto"/>
          <w:right w:val="single" w:sz="4" w:space="4" w:color="auto"/>
        </w:pBdr>
        <w:spacing w:after="0"/>
        <w:rPr>
          <w:rFonts w:cs="Arial"/>
          <w:sz w:val="20"/>
          <w:szCs w:val="24"/>
        </w:rPr>
      </w:pPr>
      <w:r w:rsidRPr="00B11935">
        <w:rPr>
          <w:rFonts w:cs="Arial"/>
          <w:sz w:val="20"/>
          <w:szCs w:val="24"/>
        </w:rPr>
        <w:t>Kreditsachbearbeiter / Firmenkunden</w:t>
      </w:r>
    </w:p>
    <w:p w14:paraId="45C95029" w14:textId="77777777" w:rsidR="00FC7DDD" w:rsidRPr="00B11935" w:rsidRDefault="00FC7DDD" w:rsidP="003656AE">
      <w:pPr>
        <w:pBdr>
          <w:top w:val="single" w:sz="4" w:space="1" w:color="auto"/>
          <w:left w:val="single" w:sz="4" w:space="4" w:color="auto"/>
          <w:bottom w:val="single" w:sz="4" w:space="1" w:color="auto"/>
          <w:right w:val="single" w:sz="4" w:space="4" w:color="auto"/>
        </w:pBdr>
        <w:spacing w:after="0"/>
        <w:rPr>
          <w:rFonts w:cs="Arial"/>
          <w:sz w:val="20"/>
          <w:szCs w:val="24"/>
        </w:rPr>
      </w:pPr>
      <w:proofErr w:type="spellStart"/>
      <w:r w:rsidRPr="00B11935">
        <w:rPr>
          <w:rFonts w:cs="Arial"/>
          <w:sz w:val="20"/>
          <w:szCs w:val="24"/>
        </w:rPr>
        <w:t>SicherKredit</w:t>
      </w:r>
      <w:proofErr w:type="spellEnd"/>
      <w:r w:rsidRPr="00B11935">
        <w:rPr>
          <w:rFonts w:cs="Arial"/>
          <w:sz w:val="20"/>
          <w:szCs w:val="24"/>
        </w:rPr>
        <w:t>-Bank AG</w:t>
      </w:r>
    </w:p>
    <w:p w14:paraId="0F690309" w14:textId="5715078A" w:rsidR="002A03E8" w:rsidRPr="00B11935" w:rsidRDefault="002A03E8" w:rsidP="003656AE">
      <w:pPr>
        <w:pBdr>
          <w:top w:val="single" w:sz="4" w:space="1" w:color="auto"/>
          <w:left w:val="single" w:sz="4" w:space="4" w:color="auto"/>
          <w:bottom w:val="single" w:sz="4" w:space="1" w:color="auto"/>
          <w:right w:val="single" w:sz="4" w:space="4" w:color="auto"/>
        </w:pBdr>
        <w:spacing w:after="0"/>
        <w:rPr>
          <w:rFonts w:cs="Arial"/>
          <w:sz w:val="20"/>
          <w:szCs w:val="24"/>
        </w:rPr>
      </w:pPr>
      <w:proofErr w:type="spellStart"/>
      <w:r w:rsidRPr="00B11935">
        <w:rPr>
          <w:rFonts w:cs="Arial"/>
          <w:sz w:val="20"/>
          <w:szCs w:val="24"/>
        </w:rPr>
        <w:t>Dülferstraße</w:t>
      </w:r>
      <w:proofErr w:type="spellEnd"/>
      <w:r w:rsidRPr="00B11935">
        <w:rPr>
          <w:rFonts w:cs="Arial"/>
          <w:sz w:val="20"/>
          <w:szCs w:val="24"/>
        </w:rPr>
        <w:t xml:space="preserve"> 20</w:t>
      </w:r>
      <w:r w:rsidR="00FC7DDD" w:rsidRPr="00B11935">
        <w:rPr>
          <w:rFonts w:cs="Arial"/>
          <w:sz w:val="20"/>
          <w:szCs w:val="24"/>
        </w:rPr>
        <w:t xml:space="preserve">, </w:t>
      </w:r>
      <w:r w:rsidRPr="00B11935">
        <w:rPr>
          <w:rFonts w:cs="Arial"/>
          <w:sz w:val="20"/>
          <w:szCs w:val="24"/>
        </w:rPr>
        <w:t>80356 München</w:t>
      </w:r>
    </w:p>
    <w:p w14:paraId="60D05DEA" w14:textId="71BF3221" w:rsidR="002A03E8" w:rsidRDefault="002A03E8" w:rsidP="003656AE">
      <w:pPr>
        <w:pBdr>
          <w:top w:val="single" w:sz="4" w:space="1" w:color="auto"/>
          <w:left w:val="single" w:sz="4" w:space="4" w:color="auto"/>
          <w:bottom w:val="single" w:sz="4" w:space="1" w:color="auto"/>
          <w:right w:val="single" w:sz="4" w:space="4" w:color="auto"/>
        </w:pBdr>
        <w:spacing w:after="0"/>
        <w:rPr>
          <w:rFonts w:cs="Arial"/>
          <w:sz w:val="24"/>
          <w:szCs w:val="24"/>
        </w:rPr>
      </w:pPr>
      <w:r w:rsidRPr="00B11935">
        <w:rPr>
          <w:rFonts w:cs="Arial"/>
          <w:sz w:val="20"/>
          <w:szCs w:val="24"/>
        </w:rPr>
        <w:t>Tel.: (089) 2049 - 99</w:t>
      </w:r>
      <w:r w:rsidR="00FC7DDD" w:rsidRPr="00B11935">
        <w:rPr>
          <w:rFonts w:cs="Arial"/>
          <w:sz w:val="20"/>
          <w:szCs w:val="24"/>
        </w:rPr>
        <w:t xml:space="preserve">, </w:t>
      </w:r>
      <w:r w:rsidRPr="00B11935">
        <w:rPr>
          <w:rFonts w:cs="Arial"/>
          <w:sz w:val="20"/>
          <w:szCs w:val="24"/>
        </w:rPr>
        <w:t xml:space="preserve">Fax: (089) 2049 </w:t>
      </w:r>
      <w:r w:rsidR="003656AE" w:rsidRPr="00B11935">
        <w:rPr>
          <w:rFonts w:cs="Arial"/>
          <w:sz w:val="20"/>
          <w:szCs w:val="24"/>
        </w:rPr>
        <w:t>–</w:t>
      </w:r>
      <w:r w:rsidRPr="00B11935">
        <w:rPr>
          <w:rFonts w:cs="Arial"/>
          <w:sz w:val="20"/>
          <w:szCs w:val="24"/>
        </w:rPr>
        <w:t xml:space="preserve"> 89</w:t>
      </w:r>
      <w:r w:rsidR="003656AE">
        <w:rPr>
          <w:rFonts w:cs="Arial"/>
          <w:sz w:val="24"/>
          <w:szCs w:val="24"/>
        </w:rPr>
        <w:br/>
      </w:r>
    </w:p>
    <w:p w14:paraId="54653410"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5F61B4DB" w14:textId="57940AED" w:rsidR="002A03E8" w:rsidRDefault="002A03E8" w:rsidP="005866C3">
      <w:pPr>
        <w:pStyle w:val="-Arbeitsblatt"/>
        <w:jc w:val="left"/>
      </w:pPr>
      <w:r w:rsidRPr="005D3E47">
        <w:t xml:space="preserve">Ausgangsrechnung I </w:t>
      </w:r>
      <w:r w:rsidR="00D30BE3">
        <w:br/>
      </w:r>
    </w:p>
    <w:tbl>
      <w:tblPr>
        <w:tblW w:w="9429" w:type="dxa"/>
        <w:tblLayout w:type="fixed"/>
        <w:tblCellMar>
          <w:left w:w="71" w:type="dxa"/>
          <w:right w:w="71" w:type="dxa"/>
        </w:tblCellMar>
        <w:tblLook w:val="0000" w:firstRow="0" w:lastRow="0" w:firstColumn="0" w:lastColumn="0" w:noHBand="0" w:noVBand="0"/>
      </w:tblPr>
      <w:tblGrid>
        <w:gridCol w:w="284"/>
        <w:gridCol w:w="2897"/>
        <w:gridCol w:w="221"/>
        <w:gridCol w:w="1772"/>
        <w:gridCol w:w="62"/>
        <w:gridCol w:w="1145"/>
        <w:gridCol w:w="210"/>
        <w:gridCol w:w="472"/>
        <w:gridCol w:w="2075"/>
        <w:gridCol w:w="6"/>
        <w:gridCol w:w="285"/>
      </w:tblGrid>
      <w:tr w:rsidR="00D30BE3" w:rsidRPr="002A03E8" w14:paraId="3E3E0C51" w14:textId="77777777" w:rsidTr="00D30BE3">
        <w:trPr>
          <w:cantSplit/>
        </w:trPr>
        <w:tc>
          <w:tcPr>
            <w:tcW w:w="284" w:type="dxa"/>
            <w:tcBorders>
              <w:top w:val="single" w:sz="6" w:space="0" w:color="auto"/>
              <w:left w:val="single" w:sz="6" w:space="0" w:color="auto"/>
            </w:tcBorders>
          </w:tcPr>
          <w:p w14:paraId="09873B1C" w14:textId="77777777" w:rsidR="00D30BE3" w:rsidRPr="002A03E8" w:rsidRDefault="00D30BE3" w:rsidP="002A03E8">
            <w:pPr>
              <w:spacing w:after="0"/>
              <w:jc w:val="center"/>
              <w:rPr>
                <w:rFonts w:eastAsia="Times New Roman" w:cs="Arial"/>
                <w:b/>
                <w:sz w:val="24"/>
                <w:szCs w:val="20"/>
                <w:lang w:eastAsia="de-DE"/>
              </w:rPr>
            </w:pPr>
          </w:p>
        </w:tc>
        <w:tc>
          <w:tcPr>
            <w:tcW w:w="8860" w:type="dxa"/>
            <w:gridSpan w:val="9"/>
            <w:tcBorders>
              <w:top w:val="single" w:sz="6" w:space="0" w:color="auto"/>
            </w:tcBorders>
          </w:tcPr>
          <w:p w14:paraId="13879C6B" w14:textId="12F9CB5D" w:rsidR="00D30BE3" w:rsidRPr="00D30BE3" w:rsidRDefault="00D30BE3" w:rsidP="00D30BE3">
            <w:pPr>
              <w:spacing w:after="0"/>
              <w:jc w:val="center"/>
              <w:rPr>
                <w:rFonts w:eastAsia="Times New Roman" w:cs="Arial"/>
                <w:b/>
                <w:sz w:val="24"/>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0BE3">
              <w:rPr>
                <w:noProof/>
                <w:sz w:val="24"/>
                <w:lang w:eastAsia="de-DE"/>
              </w:rPr>
              <w:drawing>
                <wp:anchor distT="0" distB="0" distL="114300" distR="114300" simplePos="0" relativeHeight="251654144" behindDoc="0" locked="0" layoutInCell="1" allowOverlap="1" wp14:anchorId="1918C870" wp14:editId="63DF01B8">
                  <wp:simplePos x="0" y="0"/>
                  <wp:positionH relativeFrom="column">
                    <wp:posOffset>3820160</wp:posOffset>
                  </wp:positionH>
                  <wp:positionV relativeFrom="paragraph">
                    <wp:posOffset>164465</wp:posOffset>
                  </wp:positionV>
                  <wp:extent cx="1713865" cy="1195705"/>
                  <wp:effectExtent l="0" t="0" r="0" b="0"/>
                  <wp:wrapSquare wrapText="bothSides"/>
                  <wp:docPr id="31"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8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BE3">
              <w:rPr>
                <w:rFonts w:eastAsia="Times New Roman" w:cs="Arial"/>
                <w:b/>
                <w:sz w:val="28"/>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Brauerei </w:t>
            </w:r>
            <w:proofErr w:type="spellStart"/>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Wahrtins</w:t>
            </w:r>
            <w:proofErr w:type="spellEnd"/>
            <w:r>
              <w:rPr>
                <w:rFonts w:eastAsia="Times New Roman" w:cs="Arial"/>
                <w:b/>
                <w:sz w:val="52"/>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3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GmbH</w:t>
            </w:r>
          </w:p>
          <w:p w14:paraId="46E10E8C" w14:textId="3B219910" w:rsidR="00D30BE3" w:rsidRPr="002A03E8" w:rsidRDefault="00D30BE3" w:rsidP="002A03E8">
            <w:pPr>
              <w:spacing w:after="0"/>
              <w:jc w:val="center"/>
              <w:rPr>
                <w:rFonts w:eastAsia="Times New Roman" w:cs="Arial"/>
                <w:sz w:val="24"/>
                <w:szCs w:val="20"/>
                <w:lang w:eastAsia="de-DE"/>
              </w:rPr>
            </w:pPr>
          </w:p>
        </w:tc>
        <w:tc>
          <w:tcPr>
            <w:tcW w:w="285" w:type="dxa"/>
            <w:tcBorders>
              <w:top w:val="single" w:sz="6" w:space="0" w:color="auto"/>
              <w:right w:val="single" w:sz="6" w:space="0" w:color="auto"/>
            </w:tcBorders>
          </w:tcPr>
          <w:p w14:paraId="42F7F9FC" w14:textId="77777777" w:rsidR="00D30BE3" w:rsidRPr="002A03E8" w:rsidRDefault="00D30BE3" w:rsidP="002A03E8">
            <w:pPr>
              <w:spacing w:after="0"/>
              <w:jc w:val="center"/>
              <w:rPr>
                <w:rFonts w:eastAsia="Times New Roman" w:cs="Arial"/>
                <w:sz w:val="24"/>
                <w:szCs w:val="20"/>
                <w:lang w:eastAsia="de-DE"/>
              </w:rPr>
            </w:pPr>
          </w:p>
        </w:tc>
      </w:tr>
      <w:tr w:rsidR="002A03E8" w:rsidRPr="002A03E8" w14:paraId="363C0BE4" w14:textId="77777777" w:rsidTr="00D30BE3">
        <w:trPr>
          <w:cantSplit/>
        </w:trPr>
        <w:tc>
          <w:tcPr>
            <w:tcW w:w="5174" w:type="dxa"/>
            <w:gridSpan w:val="4"/>
            <w:tcBorders>
              <w:left w:val="single" w:sz="6" w:space="0" w:color="auto"/>
            </w:tcBorders>
          </w:tcPr>
          <w:p w14:paraId="344D6482" w14:textId="77777777" w:rsidR="002A03E8" w:rsidRPr="002A03E8" w:rsidRDefault="002A03E8" w:rsidP="002A03E8">
            <w:pPr>
              <w:spacing w:after="0"/>
              <w:ind w:left="284"/>
              <w:rPr>
                <w:rFonts w:eastAsia="Times New Roman" w:cs="Arial"/>
                <w:sz w:val="16"/>
                <w:szCs w:val="20"/>
                <w:lang w:eastAsia="de-DE"/>
              </w:rPr>
            </w:pPr>
          </w:p>
          <w:p w14:paraId="1165A9F7" w14:textId="77777777" w:rsidR="002A03E8" w:rsidRPr="002A03E8" w:rsidRDefault="002A03E8" w:rsidP="00FC7DDD">
            <w:pPr>
              <w:spacing w:after="0"/>
              <w:rPr>
                <w:rFonts w:eastAsia="Times New Roman" w:cs="Arial"/>
                <w:sz w:val="16"/>
                <w:szCs w:val="20"/>
                <w:lang w:eastAsia="de-DE"/>
              </w:rPr>
            </w:pPr>
          </w:p>
          <w:p w14:paraId="7D51CA47" w14:textId="77777777" w:rsidR="00D30BE3" w:rsidRDefault="00D30BE3" w:rsidP="002A03E8">
            <w:pPr>
              <w:spacing w:after="0"/>
              <w:ind w:left="284"/>
              <w:rPr>
                <w:rFonts w:eastAsia="Times New Roman" w:cs="Arial"/>
                <w:sz w:val="28"/>
                <w:szCs w:val="20"/>
                <w:lang w:eastAsia="de-DE"/>
              </w:rPr>
            </w:pPr>
          </w:p>
          <w:p w14:paraId="2A4C95C8"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Einzelhandel Ewe</w:t>
            </w:r>
          </w:p>
          <w:p w14:paraId="571AE748"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Filiale Hamm</w:t>
            </w:r>
          </w:p>
          <w:p w14:paraId="3E2795E4" w14:textId="77777777" w:rsidR="002A03E8" w:rsidRPr="002A03E8" w:rsidRDefault="002A03E8" w:rsidP="002A03E8">
            <w:pPr>
              <w:spacing w:after="0"/>
              <w:ind w:left="284"/>
              <w:rPr>
                <w:rFonts w:eastAsia="Times New Roman" w:cs="Arial"/>
                <w:sz w:val="28"/>
                <w:szCs w:val="20"/>
                <w:lang w:eastAsia="de-DE"/>
              </w:rPr>
            </w:pPr>
            <w:r w:rsidRPr="002A03E8">
              <w:rPr>
                <w:rFonts w:eastAsia="Times New Roman" w:cs="Arial"/>
                <w:sz w:val="28"/>
                <w:szCs w:val="20"/>
                <w:lang w:eastAsia="de-DE"/>
              </w:rPr>
              <w:t xml:space="preserve">Postfach 13322 </w:t>
            </w:r>
          </w:p>
          <w:p w14:paraId="0FAE126A" w14:textId="77777777" w:rsidR="002A03E8" w:rsidRPr="002A03E8" w:rsidRDefault="002A03E8" w:rsidP="002A03E8">
            <w:pPr>
              <w:spacing w:after="0"/>
              <w:ind w:left="284"/>
              <w:rPr>
                <w:rFonts w:eastAsia="Times New Roman" w:cs="Arial"/>
                <w:sz w:val="20"/>
                <w:szCs w:val="20"/>
                <w:lang w:eastAsia="de-DE"/>
              </w:rPr>
            </w:pPr>
            <w:r w:rsidRPr="002A03E8">
              <w:rPr>
                <w:rFonts w:eastAsia="Times New Roman" w:cs="Arial"/>
                <w:sz w:val="28"/>
                <w:szCs w:val="20"/>
                <w:lang w:eastAsia="de-DE"/>
              </w:rPr>
              <w:t xml:space="preserve">83463 Hamburg </w:t>
            </w:r>
          </w:p>
          <w:p w14:paraId="24052408" w14:textId="77777777" w:rsidR="002A03E8" w:rsidRPr="002A03E8" w:rsidRDefault="002A03E8" w:rsidP="002A03E8">
            <w:pPr>
              <w:spacing w:after="0"/>
              <w:rPr>
                <w:rFonts w:eastAsia="Times New Roman" w:cs="Arial"/>
                <w:b/>
                <w:sz w:val="36"/>
                <w:szCs w:val="20"/>
                <w:lang w:eastAsia="de-DE"/>
              </w:rPr>
            </w:pPr>
          </w:p>
          <w:p w14:paraId="7444113B" w14:textId="77777777" w:rsidR="002A03E8" w:rsidRPr="002A03E8" w:rsidRDefault="002A03E8" w:rsidP="002A03E8">
            <w:pPr>
              <w:spacing w:after="0"/>
              <w:ind w:left="284"/>
              <w:rPr>
                <w:rFonts w:eastAsia="Times New Roman" w:cs="Arial"/>
                <w:sz w:val="24"/>
                <w:szCs w:val="20"/>
                <w:lang w:eastAsia="de-DE"/>
              </w:rPr>
            </w:pPr>
            <w:r w:rsidRPr="002A03E8">
              <w:rPr>
                <w:rFonts w:eastAsia="Times New Roman" w:cs="Arial"/>
                <w:b/>
                <w:sz w:val="36"/>
                <w:szCs w:val="20"/>
                <w:lang w:eastAsia="de-DE"/>
              </w:rPr>
              <w:t>RECHNUNG</w:t>
            </w:r>
          </w:p>
        </w:tc>
        <w:tc>
          <w:tcPr>
            <w:tcW w:w="4255" w:type="dxa"/>
            <w:gridSpan w:val="7"/>
            <w:tcBorders>
              <w:right w:val="single" w:sz="6" w:space="0" w:color="auto"/>
            </w:tcBorders>
          </w:tcPr>
          <w:p w14:paraId="72560BD4" w14:textId="77777777" w:rsidR="002A03E8" w:rsidRPr="002A03E8" w:rsidRDefault="002A03E8" w:rsidP="002A03E8">
            <w:pPr>
              <w:spacing w:after="0"/>
              <w:rPr>
                <w:rFonts w:eastAsia="Times New Roman" w:cs="Arial"/>
                <w:sz w:val="24"/>
                <w:szCs w:val="20"/>
                <w:lang w:eastAsia="de-DE"/>
              </w:rPr>
            </w:pPr>
          </w:p>
          <w:p w14:paraId="6A10A68B" w14:textId="1EAEFEAE"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Brauerei </w:t>
            </w:r>
            <w:proofErr w:type="spellStart"/>
            <w:r w:rsidR="00EE3FFD" w:rsidRPr="00FC7DDD">
              <w:rPr>
                <w:rFonts w:eastAsia="Times New Roman" w:cs="Arial"/>
                <w:sz w:val="20"/>
                <w:szCs w:val="20"/>
                <w:lang w:eastAsia="de-DE"/>
              </w:rPr>
              <w:t>Wahrtins</w:t>
            </w:r>
            <w:proofErr w:type="spellEnd"/>
            <w:r w:rsidRPr="00FC7DDD">
              <w:rPr>
                <w:rFonts w:eastAsia="Times New Roman" w:cs="Arial"/>
                <w:sz w:val="20"/>
                <w:szCs w:val="20"/>
                <w:lang w:eastAsia="de-DE"/>
              </w:rPr>
              <w:t xml:space="preserve"> GmbH</w:t>
            </w:r>
          </w:p>
          <w:p w14:paraId="1BD21D4E"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Bahnhofsstr. 1</w:t>
            </w:r>
          </w:p>
          <w:p w14:paraId="66BB0802"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45678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p>
          <w:p w14:paraId="302F2A4A"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 xml:space="preserve">Amtsgericht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HRA 2244</w:t>
            </w:r>
          </w:p>
          <w:p w14:paraId="1C763280" w14:textId="77777777" w:rsidR="002A03E8" w:rsidRPr="00FC7DDD" w:rsidRDefault="002A03E8" w:rsidP="002A03E8">
            <w:pPr>
              <w:spacing w:after="0"/>
              <w:rPr>
                <w:rFonts w:eastAsia="Times New Roman" w:cs="Arial"/>
                <w:sz w:val="20"/>
                <w:szCs w:val="20"/>
                <w:lang w:eastAsia="de-DE"/>
              </w:rPr>
            </w:pPr>
            <w:proofErr w:type="spellStart"/>
            <w:r w:rsidRPr="00FC7DDD">
              <w:rPr>
                <w:rFonts w:eastAsia="Times New Roman" w:cs="Arial"/>
                <w:sz w:val="20"/>
                <w:szCs w:val="20"/>
                <w:lang w:eastAsia="de-DE"/>
              </w:rPr>
              <w:t>USt-IdNr</w:t>
            </w:r>
            <w:proofErr w:type="spellEnd"/>
            <w:r w:rsidRPr="00FC7DDD">
              <w:rPr>
                <w:rFonts w:eastAsia="Times New Roman" w:cs="Arial"/>
                <w:sz w:val="20"/>
                <w:szCs w:val="20"/>
                <w:lang w:eastAsia="de-DE"/>
              </w:rPr>
              <w:t>.: DE124457891</w:t>
            </w:r>
          </w:p>
          <w:p w14:paraId="1C48B775" w14:textId="5CCF2062"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t>Steuernummer: 340/26786</w:t>
            </w:r>
          </w:p>
          <w:p w14:paraId="62FF605E" w14:textId="33752F2D"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sym w:font="Wingdings 2" w:char="F027"/>
            </w:r>
            <w:r w:rsidRPr="00FC7DDD">
              <w:rPr>
                <w:rFonts w:eastAsia="Times New Roman" w:cs="Arial"/>
                <w:sz w:val="20"/>
                <w:szCs w:val="20"/>
                <w:lang w:eastAsia="de-DE"/>
              </w:rPr>
              <w:t xml:space="preserve"> 08241 5872</w:t>
            </w:r>
            <w:r w:rsidR="00FC7DDD">
              <w:rPr>
                <w:rFonts w:eastAsia="Times New Roman" w:cs="Arial"/>
                <w:sz w:val="20"/>
                <w:szCs w:val="20"/>
                <w:lang w:eastAsia="de-DE"/>
              </w:rPr>
              <w:t xml:space="preserve">  </w:t>
            </w:r>
            <w:r w:rsidRPr="00FC7DDD">
              <w:rPr>
                <w:rFonts w:eastAsia="Times New Roman" w:cs="Arial"/>
                <w:sz w:val="20"/>
                <w:szCs w:val="20"/>
                <w:lang w:eastAsia="de-DE"/>
              </w:rPr>
              <w:sym w:font="Wingdings 2" w:char="F037"/>
            </w:r>
            <w:r w:rsidRPr="00FC7DDD">
              <w:rPr>
                <w:rFonts w:eastAsia="Times New Roman" w:cs="Arial"/>
                <w:sz w:val="20"/>
                <w:szCs w:val="20"/>
                <w:lang w:eastAsia="de-DE"/>
              </w:rPr>
              <w:t xml:space="preserve">  08241 5843</w:t>
            </w:r>
          </w:p>
          <w:p w14:paraId="7A20D155" w14:textId="77777777" w:rsidR="002A03E8" w:rsidRPr="00FC7DDD" w:rsidRDefault="002A03E8" w:rsidP="002A03E8">
            <w:pPr>
              <w:spacing w:after="0"/>
              <w:rPr>
                <w:rFonts w:eastAsia="Times New Roman" w:cs="Arial"/>
                <w:sz w:val="20"/>
                <w:szCs w:val="20"/>
                <w:lang w:eastAsia="de-DE"/>
              </w:rPr>
            </w:pPr>
            <w:r w:rsidRPr="00FC7DDD">
              <w:rPr>
                <w:rFonts w:eastAsia="Times New Roman" w:cs="Arial"/>
                <w:sz w:val="20"/>
                <w:szCs w:val="20"/>
                <w:lang w:eastAsia="de-DE"/>
              </w:rPr>
              <w:sym w:font="Wingdings" w:char="F03A"/>
            </w:r>
            <w:r w:rsidRPr="00FC7DDD">
              <w:rPr>
                <w:rFonts w:eastAsia="Times New Roman" w:cs="Arial"/>
                <w:sz w:val="20"/>
                <w:szCs w:val="20"/>
                <w:lang w:eastAsia="de-DE"/>
              </w:rPr>
              <w:t xml:space="preserve">  http://www.bionier.de</w:t>
            </w:r>
          </w:p>
          <w:p w14:paraId="580BAC41" w14:textId="77777777" w:rsidR="002A03E8" w:rsidRPr="00FC7DDD" w:rsidRDefault="002A03E8" w:rsidP="002A03E8">
            <w:pPr>
              <w:spacing w:after="0"/>
              <w:rPr>
                <w:rFonts w:eastAsia="Times New Roman" w:cs="Arial"/>
                <w:sz w:val="20"/>
                <w:szCs w:val="20"/>
                <w:lang w:eastAsia="de-DE"/>
              </w:rPr>
            </w:pPr>
          </w:p>
          <w:p w14:paraId="52DC158D" w14:textId="77777777" w:rsidR="002A03E8" w:rsidRPr="00FC7DDD" w:rsidRDefault="002A03E8" w:rsidP="002A03E8">
            <w:pPr>
              <w:spacing w:after="0"/>
              <w:rPr>
                <w:rFonts w:eastAsia="Times New Roman" w:cs="Arial"/>
                <w:sz w:val="20"/>
                <w:szCs w:val="20"/>
                <w:lang w:eastAsia="de-DE"/>
              </w:rPr>
            </w:pP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r w:rsidRPr="00FC7DDD">
              <w:rPr>
                <w:rFonts w:eastAsia="Times New Roman" w:cs="Arial"/>
                <w:sz w:val="20"/>
                <w:szCs w:val="20"/>
                <w:lang w:eastAsia="de-DE"/>
              </w:rPr>
              <w:fldChar w:fldCharType="begin"/>
            </w:r>
            <w:r w:rsidRPr="00FC7DDD">
              <w:rPr>
                <w:rFonts w:eastAsia="Times New Roman" w:cs="Arial"/>
                <w:sz w:val="20"/>
                <w:szCs w:val="20"/>
                <w:lang w:eastAsia="de-DE"/>
              </w:rPr>
              <w:instrText xml:space="preserve"> TIME \@ "dd.MM.yyyy" </w:instrText>
            </w:r>
            <w:r w:rsidRPr="00FC7DDD">
              <w:rPr>
                <w:rFonts w:eastAsia="Times New Roman" w:cs="Arial"/>
                <w:sz w:val="20"/>
                <w:szCs w:val="20"/>
                <w:lang w:eastAsia="de-DE"/>
              </w:rPr>
              <w:fldChar w:fldCharType="separate"/>
            </w:r>
            <w:r w:rsidR="00DD52D1">
              <w:rPr>
                <w:rFonts w:eastAsia="Times New Roman" w:cs="Arial"/>
                <w:noProof/>
                <w:sz w:val="20"/>
                <w:szCs w:val="20"/>
                <w:lang w:eastAsia="de-DE"/>
              </w:rPr>
              <w:t>25.10.2017</w:t>
            </w:r>
            <w:r w:rsidRPr="00FC7DDD">
              <w:rPr>
                <w:rFonts w:eastAsia="Times New Roman" w:cs="Arial"/>
                <w:sz w:val="20"/>
                <w:szCs w:val="20"/>
                <w:lang w:eastAsia="de-DE"/>
              </w:rPr>
              <w:fldChar w:fldCharType="end"/>
            </w:r>
          </w:p>
          <w:p w14:paraId="60339731" w14:textId="77777777" w:rsidR="002A03E8" w:rsidRPr="002A03E8" w:rsidRDefault="002A03E8" w:rsidP="002A03E8">
            <w:pPr>
              <w:spacing w:after="0"/>
              <w:rPr>
                <w:rFonts w:eastAsia="Times New Roman" w:cs="Arial"/>
                <w:sz w:val="24"/>
                <w:szCs w:val="20"/>
                <w:lang w:eastAsia="de-DE"/>
              </w:rPr>
            </w:pPr>
          </w:p>
        </w:tc>
      </w:tr>
      <w:tr w:rsidR="002A03E8" w:rsidRPr="002A03E8" w14:paraId="14A832E7" w14:textId="77777777" w:rsidTr="00D30BE3">
        <w:trPr>
          <w:cantSplit/>
        </w:trPr>
        <w:tc>
          <w:tcPr>
            <w:tcW w:w="284" w:type="dxa"/>
            <w:tcBorders>
              <w:left w:val="single" w:sz="6" w:space="0" w:color="auto"/>
            </w:tcBorders>
          </w:tcPr>
          <w:p w14:paraId="38A1028B" w14:textId="77777777" w:rsidR="002A03E8" w:rsidRPr="002A03E8" w:rsidRDefault="002A03E8" w:rsidP="002A03E8">
            <w:pPr>
              <w:spacing w:after="0"/>
              <w:jc w:val="center"/>
              <w:rPr>
                <w:rFonts w:eastAsia="Times New Roman" w:cs="Arial"/>
                <w:sz w:val="24"/>
                <w:szCs w:val="20"/>
                <w:lang w:eastAsia="de-DE"/>
              </w:rPr>
            </w:pPr>
          </w:p>
        </w:tc>
        <w:tc>
          <w:tcPr>
            <w:tcW w:w="8854" w:type="dxa"/>
            <w:gridSpan w:val="8"/>
            <w:tcBorders>
              <w:top w:val="single" w:sz="6" w:space="0" w:color="auto"/>
              <w:left w:val="single" w:sz="6" w:space="0" w:color="auto"/>
              <w:right w:val="single" w:sz="6" w:space="0" w:color="auto"/>
            </w:tcBorders>
          </w:tcPr>
          <w:p w14:paraId="13EB6ABC"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 xml:space="preserve">Für die Lieferung vom </w:t>
            </w:r>
            <w:r w:rsidRPr="002A03E8">
              <w:rPr>
                <w:rFonts w:eastAsia="Times New Roman" w:cs="Arial"/>
                <w:b/>
                <w:sz w:val="20"/>
                <w:szCs w:val="20"/>
                <w:lang w:eastAsia="de-DE"/>
              </w:rPr>
              <w:t>23. Oktober</w:t>
            </w:r>
            <w:r w:rsidRPr="002A03E8">
              <w:rPr>
                <w:rFonts w:eastAsia="Times New Roman" w:cs="Arial"/>
                <w:sz w:val="20"/>
                <w:szCs w:val="20"/>
                <w:lang w:eastAsia="de-DE"/>
              </w:rPr>
              <w:t xml:space="preserve"> erlauben wir uns Ihnen zu berechnen:</w:t>
            </w:r>
          </w:p>
        </w:tc>
        <w:tc>
          <w:tcPr>
            <w:tcW w:w="291" w:type="dxa"/>
            <w:gridSpan w:val="2"/>
            <w:tcBorders>
              <w:left w:val="single" w:sz="6" w:space="0" w:color="auto"/>
              <w:right w:val="single" w:sz="6" w:space="0" w:color="auto"/>
            </w:tcBorders>
          </w:tcPr>
          <w:p w14:paraId="496A78C6" w14:textId="77777777" w:rsidR="002A03E8" w:rsidRPr="002A03E8" w:rsidRDefault="002A03E8" w:rsidP="002A03E8">
            <w:pPr>
              <w:spacing w:after="0"/>
              <w:jc w:val="center"/>
              <w:rPr>
                <w:rFonts w:eastAsia="Times New Roman" w:cs="Arial"/>
                <w:b/>
                <w:sz w:val="16"/>
                <w:szCs w:val="20"/>
                <w:lang w:eastAsia="de-DE"/>
              </w:rPr>
            </w:pPr>
          </w:p>
        </w:tc>
      </w:tr>
      <w:tr w:rsidR="002A03E8" w:rsidRPr="002A03E8" w14:paraId="589E0C78" w14:textId="77777777" w:rsidTr="00D30BE3">
        <w:trPr>
          <w:cantSplit/>
        </w:trPr>
        <w:tc>
          <w:tcPr>
            <w:tcW w:w="284" w:type="dxa"/>
            <w:tcBorders>
              <w:left w:val="single" w:sz="6" w:space="0" w:color="auto"/>
            </w:tcBorders>
          </w:tcPr>
          <w:p w14:paraId="13B57BC5" w14:textId="77777777" w:rsidR="002A03E8" w:rsidRPr="002A03E8" w:rsidRDefault="002A03E8" w:rsidP="002A03E8">
            <w:pPr>
              <w:spacing w:after="0"/>
              <w:jc w:val="center"/>
              <w:rPr>
                <w:rFonts w:eastAsia="Times New Roman" w:cs="Arial"/>
                <w:sz w:val="20"/>
                <w:szCs w:val="20"/>
                <w:lang w:eastAsia="de-DE"/>
              </w:rPr>
            </w:pPr>
          </w:p>
        </w:tc>
        <w:tc>
          <w:tcPr>
            <w:tcW w:w="2897" w:type="dxa"/>
            <w:tcBorders>
              <w:top w:val="single" w:sz="6" w:space="0" w:color="auto"/>
              <w:left w:val="single" w:sz="6" w:space="0" w:color="auto"/>
              <w:right w:val="single" w:sz="6" w:space="0" w:color="auto"/>
            </w:tcBorders>
          </w:tcPr>
          <w:p w14:paraId="345A02B8"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Artikel</w:t>
            </w:r>
          </w:p>
        </w:tc>
        <w:tc>
          <w:tcPr>
            <w:tcW w:w="2055" w:type="dxa"/>
            <w:gridSpan w:val="3"/>
            <w:tcBorders>
              <w:top w:val="single" w:sz="6" w:space="0" w:color="auto"/>
              <w:left w:val="single" w:sz="6" w:space="0" w:color="auto"/>
              <w:right w:val="single" w:sz="6" w:space="0" w:color="auto"/>
            </w:tcBorders>
          </w:tcPr>
          <w:p w14:paraId="7C2711A0"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Artikel-Nr.</w:t>
            </w:r>
          </w:p>
        </w:tc>
        <w:tc>
          <w:tcPr>
            <w:tcW w:w="1145" w:type="dxa"/>
            <w:tcBorders>
              <w:top w:val="single" w:sz="6" w:space="0" w:color="auto"/>
              <w:left w:val="single" w:sz="6" w:space="0" w:color="auto"/>
              <w:right w:val="single" w:sz="6" w:space="0" w:color="auto"/>
            </w:tcBorders>
          </w:tcPr>
          <w:p w14:paraId="01DC1D97"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Einzelpreis</w:t>
            </w:r>
          </w:p>
          <w:p w14:paraId="7467E412"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€/0,3l</w:t>
            </w:r>
          </w:p>
        </w:tc>
        <w:tc>
          <w:tcPr>
            <w:tcW w:w="682" w:type="dxa"/>
            <w:gridSpan w:val="2"/>
            <w:tcBorders>
              <w:top w:val="single" w:sz="6" w:space="0" w:color="auto"/>
              <w:left w:val="single" w:sz="6" w:space="0" w:color="auto"/>
              <w:right w:val="single" w:sz="6" w:space="0" w:color="auto"/>
            </w:tcBorders>
          </w:tcPr>
          <w:p w14:paraId="50A58BEA"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Stück</w:t>
            </w:r>
          </w:p>
        </w:tc>
        <w:tc>
          <w:tcPr>
            <w:tcW w:w="2075" w:type="dxa"/>
            <w:tcBorders>
              <w:top w:val="single" w:sz="6" w:space="0" w:color="auto"/>
              <w:left w:val="single" w:sz="6" w:space="0" w:color="auto"/>
              <w:right w:val="single" w:sz="6" w:space="0" w:color="auto"/>
            </w:tcBorders>
          </w:tcPr>
          <w:p w14:paraId="79F566D9"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Gesamtpreis</w:t>
            </w:r>
          </w:p>
          <w:p w14:paraId="567780AD"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w:t>
            </w:r>
          </w:p>
        </w:tc>
        <w:tc>
          <w:tcPr>
            <w:tcW w:w="291" w:type="dxa"/>
            <w:gridSpan w:val="2"/>
            <w:tcBorders>
              <w:left w:val="single" w:sz="6" w:space="0" w:color="auto"/>
              <w:right w:val="single" w:sz="6" w:space="0" w:color="auto"/>
            </w:tcBorders>
          </w:tcPr>
          <w:p w14:paraId="419051C7" w14:textId="77777777" w:rsidR="002A03E8" w:rsidRPr="002A03E8" w:rsidRDefault="002A03E8" w:rsidP="002A03E8">
            <w:pPr>
              <w:spacing w:after="0"/>
              <w:jc w:val="center"/>
              <w:rPr>
                <w:rFonts w:eastAsia="Times New Roman" w:cs="Arial"/>
                <w:sz w:val="20"/>
                <w:szCs w:val="20"/>
                <w:lang w:eastAsia="de-DE"/>
              </w:rPr>
            </w:pPr>
          </w:p>
        </w:tc>
      </w:tr>
      <w:tr w:rsidR="002A03E8" w:rsidRPr="002A03E8" w14:paraId="542B8EF9" w14:textId="77777777" w:rsidTr="00D30BE3">
        <w:trPr>
          <w:cantSplit/>
        </w:trPr>
        <w:tc>
          <w:tcPr>
            <w:tcW w:w="284" w:type="dxa"/>
            <w:tcBorders>
              <w:left w:val="single" w:sz="6" w:space="0" w:color="auto"/>
            </w:tcBorders>
          </w:tcPr>
          <w:p w14:paraId="425134E1" w14:textId="77777777" w:rsidR="002A03E8" w:rsidRPr="002A03E8" w:rsidRDefault="002A03E8"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6" w:space="0" w:color="auto"/>
              <w:right w:val="single" w:sz="6" w:space="0" w:color="auto"/>
            </w:tcBorders>
            <w:vAlign w:val="center"/>
          </w:tcPr>
          <w:p w14:paraId="40667B0C" w14:textId="77777777" w:rsidR="002A03E8" w:rsidRPr="002A03E8" w:rsidRDefault="002A03E8" w:rsidP="00FC7DDD">
            <w:pPr>
              <w:spacing w:before="0" w:after="0"/>
              <w:ind w:left="113"/>
              <w:rPr>
                <w:rFonts w:eastAsia="Times New Roman" w:cs="Arial"/>
                <w:sz w:val="24"/>
                <w:szCs w:val="20"/>
                <w:lang w:eastAsia="de-DE"/>
              </w:rPr>
            </w:pPr>
            <w:r w:rsidRPr="002A03E8">
              <w:rPr>
                <w:rFonts w:eastAsia="Times New Roman" w:cs="Arial"/>
                <w:sz w:val="24"/>
                <w:szCs w:val="20"/>
                <w:lang w:eastAsia="de-DE"/>
              </w:rPr>
              <w:t>Bio-Bier „</w:t>
            </w:r>
            <w:proofErr w:type="spellStart"/>
            <w:r w:rsidRPr="002A03E8">
              <w:rPr>
                <w:rFonts w:eastAsia="Times New Roman" w:cs="Arial"/>
                <w:sz w:val="24"/>
                <w:szCs w:val="20"/>
                <w:lang w:eastAsia="de-DE"/>
              </w:rPr>
              <w:t>Bionier</w:t>
            </w:r>
            <w:proofErr w:type="spellEnd"/>
            <w:r w:rsidRPr="002A03E8">
              <w:rPr>
                <w:rFonts w:eastAsia="Times New Roman" w:cs="Arial"/>
                <w:sz w:val="24"/>
                <w:szCs w:val="20"/>
                <w:lang w:eastAsia="de-DE"/>
              </w:rPr>
              <w:t>“</w:t>
            </w:r>
          </w:p>
        </w:tc>
        <w:tc>
          <w:tcPr>
            <w:tcW w:w="2055" w:type="dxa"/>
            <w:gridSpan w:val="3"/>
            <w:tcBorders>
              <w:top w:val="single" w:sz="6" w:space="0" w:color="auto"/>
              <w:left w:val="single" w:sz="6" w:space="0" w:color="auto"/>
              <w:bottom w:val="single" w:sz="6" w:space="0" w:color="auto"/>
              <w:right w:val="single" w:sz="6" w:space="0" w:color="auto"/>
            </w:tcBorders>
            <w:vAlign w:val="center"/>
          </w:tcPr>
          <w:p w14:paraId="368B56FF"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EB-r-45</w:t>
            </w:r>
          </w:p>
        </w:tc>
        <w:tc>
          <w:tcPr>
            <w:tcW w:w="1145" w:type="dxa"/>
            <w:tcBorders>
              <w:top w:val="single" w:sz="6" w:space="0" w:color="auto"/>
              <w:left w:val="single" w:sz="6" w:space="0" w:color="auto"/>
              <w:bottom w:val="single" w:sz="6" w:space="0" w:color="auto"/>
              <w:right w:val="single" w:sz="6" w:space="0" w:color="auto"/>
            </w:tcBorders>
            <w:vAlign w:val="center"/>
          </w:tcPr>
          <w:p w14:paraId="1A955419"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1,50€</w:t>
            </w:r>
          </w:p>
        </w:tc>
        <w:tc>
          <w:tcPr>
            <w:tcW w:w="682" w:type="dxa"/>
            <w:gridSpan w:val="2"/>
            <w:tcBorders>
              <w:top w:val="single" w:sz="6" w:space="0" w:color="auto"/>
              <w:left w:val="single" w:sz="6" w:space="0" w:color="auto"/>
              <w:bottom w:val="single" w:sz="6" w:space="0" w:color="auto"/>
              <w:right w:val="single" w:sz="6" w:space="0" w:color="auto"/>
            </w:tcBorders>
            <w:vAlign w:val="center"/>
          </w:tcPr>
          <w:p w14:paraId="6DC8064A" w14:textId="77777777" w:rsidR="002A03E8" w:rsidRPr="002A03E8" w:rsidRDefault="002A03E8" w:rsidP="00FC7DDD">
            <w:pPr>
              <w:spacing w:before="0" w:after="0"/>
              <w:jc w:val="center"/>
              <w:rPr>
                <w:rFonts w:eastAsia="Times New Roman" w:cs="Arial"/>
                <w:sz w:val="24"/>
                <w:szCs w:val="20"/>
                <w:lang w:eastAsia="de-DE"/>
              </w:rPr>
            </w:pPr>
            <w:r w:rsidRPr="002A03E8">
              <w:rPr>
                <w:rFonts w:eastAsia="Times New Roman" w:cs="Arial"/>
                <w:sz w:val="24"/>
                <w:szCs w:val="20"/>
                <w:lang w:eastAsia="de-DE"/>
              </w:rPr>
              <w:t>200</w:t>
            </w:r>
          </w:p>
        </w:tc>
        <w:tc>
          <w:tcPr>
            <w:tcW w:w="2075" w:type="dxa"/>
            <w:tcBorders>
              <w:top w:val="single" w:sz="6" w:space="0" w:color="auto"/>
              <w:left w:val="single" w:sz="6" w:space="0" w:color="auto"/>
              <w:bottom w:val="single" w:sz="6" w:space="0" w:color="auto"/>
              <w:right w:val="single" w:sz="6" w:space="0" w:color="auto"/>
            </w:tcBorders>
            <w:vAlign w:val="center"/>
          </w:tcPr>
          <w:p w14:paraId="2DA64277" w14:textId="77777777" w:rsidR="002A03E8" w:rsidRPr="002A03E8" w:rsidRDefault="002A03E8" w:rsidP="00FC7DDD">
            <w:pPr>
              <w:spacing w:before="0" w:after="0"/>
              <w:ind w:right="567"/>
              <w:jc w:val="center"/>
              <w:rPr>
                <w:rFonts w:eastAsia="Times New Roman" w:cs="Arial"/>
                <w:sz w:val="24"/>
                <w:szCs w:val="20"/>
                <w:lang w:eastAsia="de-DE"/>
              </w:rPr>
            </w:pPr>
            <w:r w:rsidRPr="002A03E8">
              <w:rPr>
                <w:rFonts w:eastAsia="Times New Roman" w:cs="Arial"/>
                <w:sz w:val="24"/>
                <w:szCs w:val="20"/>
                <w:lang w:eastAsia="de-DE"/>
              </w:rPr>
              <w:t>300,00</w:t>
            </w:r>
          </w:p>
        </w:tc>
        <w:tc>
          <w:tcPr>
            <w:tcW w:w="291" w:type="dxa"/>
            <w:gridSpan w:val="2"/>
            <w:tcBorders>
              <w:left w:val="single" w:sz="6" w:space="0" w:color="auto"/>
              <w:right w:val="single" w:sz="6" w:space="0" w:color="auto"/>
            </w:tcBorders>
          </w:tcPr>
          <w:p w14:paraId="5E509330" w14:textId="77777777" w:rsidR="002A03E8" w:rsidRPr="002A03E8" w:rsidRDefault="002A03E8" w:rsidP="002A03E8">
            <w:pPr>
              <w:spacing w:after="0"/>
              <w:ind w:right="567"/>
              <w:jc w:val="right"/>
              <w:rPr>
                <w:rFonts w:eastAsia="Times New Roman" w:cs="Arial"/>
                <w:sz w:val="24"/>
                <w:szCs w:val="20"/>
                <w:lang w:eastAsia="de-DE"/>
              </w:rPr>
            </w:pPr>
          </w:p>
        </w:tc>
      </w:tr>
      <w:tr w:rsidR="002A03E8" w:rsidRPr="002A03E8" w14:paraId="378068E9" w14:textId="77777777" w:rsidTr="00D30BE3">
        <w:trPr>
          <w:cantSplit/>
          <w:trHeight w:val="585"/>
        </w:trPr>
        <w:tc>
          <w:tcPr>
            <w:tcW w:w="284" w:type="dxa"/>
            <w:tcBorders>
              <w:left w:val="single" w:sz="6" w:space="0" w:color="auto"/>
            </w:tcBorders>
          </w:tcPr>
          <w:p w14:paraId="2618CDEF" w14:textId="77777777" w:rsidR="002A03E8" w:rsidRPr="002A03E8" w:rsidRDefault="002A03E8" w:rsidP="002A03E8">
            <w:pPr>
              <w:spacing w:after="0"/>
              <w:rPr>
                <w:rFonts w:eastAsia="Times New Roman" w:cs="Arial"/>
                <w:sz w:val="24"/>
                <w:szCs w:val="20"/>
                <w:lang w:eastAsia="de-DE"/>
              </w:rPr>
            </w:pPr>
          </w:p>
        </w:tc>
        <w:tc>
          <w:tcPr>
            <w:tcW w:w="2897" w:type="dxa"/>
          </w:tcPr>
          <w:p w14:paraId="51C961FD" w14:textId="77777777" w:rsidR="002A03E8" w:rsidRPr="002A03E8" w:rsidRDefault="002A03E8" w:rsidP="00FC7DDD">
            <w:pPr>
              <w:spacing w:after="0"/>
              <w:rPr>
                <w:rFonts w:eastAsia="Times New Roman" w:cs="Arial"/>
                <w:sz w:val="24"/>
                <w:szCs w:val="20"/>
                <w:lang w:eastAsia="de-DE"/>
              </w:rPr>
            </w:pPr>
          </w:p>
        </w:tc>
        <w:tc>
          <w:tcPr>
            <w:tcW w:w="2055" w:type="dxa"/>
            <w:gridSpan w:val="3"/>
          </w:tcPr>
          <w:p w14:paraId="35C0FDE7" w14:textId="77777777" w:rsidR="002A03E8" w:rsidRPr="002A03E8" w:rsidRDefault="002A03E8" w:rsidP="002A03E8">
            <w:pPr>
              <w:spacing w:after="0"/>
              <w:jc w:val="center"/>
              <w:rPr>
                <w:rFonts w:eastAsia="Times New Roman" w:cs="Arial"/>
                <w:sz w:val="24"/>
                <w:szCs w:val="20"/>
                <w:lang w:eastAsia="de-DE"/>
              </w:rPr>
            </w:pPr>
          </w:p>
        </w:tc>
        <w:tc>
          <w:tcPr>
            <w:tcW w:w="1145" w:type="dxa"/>
          </w:tcPr>
          <w:p w14:paraId="47D95C56" w14:textId="77777777" w:rsidR="002A03E8" w:rsidRPr="002A03E8" w:rsidRDefault="002A03E8" w:rsidP="002A03E8">
            <w:pPr>
              <w:spacing w:after="0"/>
              <w:jc w:val="center"/>
              <w:rPr>
                <w:rFonts w:eastAsia="Times New Roman" w:cs="Arial"/>
                <w:sz w:val="24"/>
                <w:szCs w:val="20"/>
                <w:lang w:eastAsia="de-DE"/>
              </w:rPr>
            </w:pPr>
          </w:p>
        </w:tc>
        <w:tc>
          <w:tcPr>
            <w:tcW w:w="682" w:type="dxa"/>
            <w:gridSpan w:val="2"/>
          </w:tcPr>
          <w:p w14:paraId="78B82BC7" w14:textId="77777777" w:rsidR="002A03E8" w:rsidRPr="002A03E8" w:rsidRDefault="002A03E8" w:rsidP="002A03E8">
            <w:pPr>
              <w:spacing w:after="0"/>
              <w:rPr>
                <w:rFonts w:eastAsia="Times New Roman" w:cs="Arial"/>
                <w:sz w:val="24"/>
                <w:szCs w:val="20"/>
                <w:lang w:eastAsia="de-DE"/>
              </w:rPr>
            </w:pPr>
          </w:p>
        </w:tc>
        <w:tc>
          <w:tcPr>
            <w:tcW w:w="2075" w:type="dxa"/>
            <w:tcBorders>
              <w:top w:val="single" w:sz="12" w:space="0" w:color="auto"/>
              <w:left w:val="single" w:sz="12" w:space="0" w:color="auto"/>
              <w:bottom w:val="single" w:sz="12" w:space="0" w:color="auto"/>
              <w:right w:val="single" w:sz="12" w:space="0" w:color="auto"/>
            </w:tcBorders>
          </w:tcPr>
          <w:p w14:paraId="55D13BBB" w14:textId="214682DC" w:rsidR="002A03E8" w:rsidRPr="00FC7DDD" w:rsidRDefault="002A03E8" w:rsidP="00FC7DDD">
            <w:pPr>
              <w:pStyle w:val="5-Flietext"/>
              <w:spacing w:before="0" w:after="0" w:line="276" w:lineRule="auto"/>
              <w:jc w:val="center"/>
              <w:rPr>
                <w:sz w:val="36"/>
                <w:lang w:eastAsia="de-DE"/>
              </w:rPr>
            </w:pPr>
            <w:r w:rsidRPr="002A03E8">
              <w:rPr>
                <w:sz w:val="36"/>
                <w:lang w:eastAsia="de-DE"/>
              </w:rPr>
              <w:t>300,00</w:t>
            </w:r>
          </w:p>
        </w:tc>
        <w:tc>
          <w:tcPr>
            <w:tcW w:w="291" w:type="dxa"/>
            <w:gridSpan w:val="2"/>
            <w:tcBorders>
              <w:left w:val="nil"/>
              <w:right w:val="single" w:sz="6" w:space="0" w:color="auto"/>
            </w:tcBorders>
          </w:tcPr>
          <w:p w14:paraId="60EE780D" w14:textId="77777777" w:rsidR="002A03E8" w:rsidRPr="002A03E8" w:rsidRDefault="002A03E8" w:rsidP="002A03E8">
            <w:pPr>
              <w:spacing w:after="0"/>
              <w:ind w:right="567"/>
              <w:jc w:val="right"/>
              <w:rPr>
                <w:rFonts w:eastAsia="Times New Roman" w:cs="Arial"/>
                <w:b/>
                <w:sz w:val="24"/>
                <w:szCs w:val="20"/>
                <w:lang w:eastAsia="de-DE"/>
              </w:rPr>
            </w:pPr>
          </w:p>
        </w:tc>
      </w:tr>
      <w:tr w:rsidR="002A03E8" w:rsidRPr="002A03E8" w14:paraId="730D23A9" w14:textId="77777777" w:rsidTr="00D30BE3">
        <w:trPr>
          <w:cantSplit/>
        </w:trPr>
        <w:tc>
          <w:tcPr>
            <w:tcW w:w="3402" w:type="dxa"/>
            <w:gridSpan w:val="3"/>
            <w:tcBorders>
              <w:left w:val="single" w:sz="6" w:space="0" w:color="auto"/>
            </w:tcBorders>
          </w:tcPr>
          <w:p w14:paraId="5445727C" w14:textId="77777777" w:rsidR="002A03E8" w:rsidRPr="002A03E8" w:rsidRDefault="002A03E8" w:rsidP="002A03E8">
            <w:pPr>
              <w:spacing w:after="0"/>
              <w:rPr>
                <w:rFonts w:eastAsia="Times New Roman" w:cs="Arial"/>
                <w:sz w:val="20"/>
                <w:szCs w:val="20"/>
                <w:lang w:eastAsia="de-DE"/>
              </w:rPr>
            </w:pPr>
          </w:p>
        </w:tc>
        <w:tc>
          <w:tcPr>
            <w:tcW w:w="3189" w:type="dxa"/>
            <w:gridSpan w:val="4"/>
            <w:tcBorders>
              <w:left w:val="nil"/>
            </w:tcBorders>
          </w:tcPr>
          <w:p w14:paraId="0745CF99" w14:textId="77777777" w:rsidR="002A03E8" w:rsidRPr="002A03E8" w:rsidRDefault="002A03E8" w:rsidP="002A03E8">
            <w:pPr>
              <w:spacing w:after="0"/>
              <w:ind w:right="567"/>
              <w:jc w:val="right"/>
              <w:rPr>
                <w:rFonts w:eastAsia="Times New Roman" w:cs="Arial"/>
                <w:sz w:val="20"/>
                <w:szCs w:val="20"/>
                <w:lang w:eastAsia="de-DE"/>
              </w:rPr>
            </w:pPr>
          </w:p>
        </w:tc>
        <w:tc>
          <w:tcPr>
            <w:tcW w:w="2838" w:type="dxa"/>
            <w:gridSpan w:val="4"/>
            <w:tcBorders>
              <w:right w:val="single" w:sz="6" w:space="0" w:color="auto"/>
            </w:tcBorders>
          </w:tcPr>
          <w:p w14:paraId="1C39DE2D" w14:textId="77777777" w:rsidR="002A03E8" w:rsidRPr="002A03E8" w:rsidRDefault="002A03E8" w:rsidP="002A03E8">
            <w:pPr>
              <w:spacing w:after="0"/>
              <w:rPr>
                <w:rFonts w:eastAsia="Times New Roman" w:cs="Arial"/>
                <w:sz w:val="20"/>
                <w:szCs w:val="20"/>
                <w:lang w:eastAsia="de-DE"/>
              </w:rPr>
            </w:pPr>
          </w:p>
        </w:tc>
      </w:tr>
      <w:tr w:rsidR="002A03E8" w:rsidRPr="002A03E8" w14:paraId="34147C0D" w14:textId="77777777" w:rsidTr="00D30BE3">
        <w:trPr>
          <w:cantSplit/>
        </w:trPr>
        <w:tc>
          <w:tcPr>
            <w:tcW w:w="284" w:type="dxa"/>
            <w:tcBorders>
              <w:left w:val="single" w:sz="6" w:space="0" w:color="auto"/>
            </w:tcBorders>
          </w:tcPr>
          <w:p w14:paraId="5A1DF6E4" w14:textId="77777777" w:rsidR="002A03E8" w:rsidRPr="002A03E8" w:rsidRDefault="002A03E8" w:rsidP="002A03E8">
            <w:pPr>
              <w:spacing w:after="0"/>
              <w:rPr>
                <w:rFonts w:eastAsia="Times New Roman" w:cs="Arial"/>
                <w:sz w:val="24"/>
                <w:szCs w:val="20"/>
                <w:lang w:eastAsia="de-DE"/>
              </w:rPr>
            </w:pPr>
          </w:p>
        </w:tc>
        <w:tc>
          <w:tcPr>
            <w:tcW w:w="8854" w:type="dxa"/>
            <w:gridSpan w:val="8"/>
            <w:tcBorders>
              <w:top w:val="single" w:sz="6" w:space="0" w:color="auto"/>
            </w:tcBorders>
          </w:tcPr>
          <w:p w14:paraId="15BF9344" w14:textId="7AF56250" w:rsidR="002A03E8" w:rsidRPr="00FC7DDD" w:rsidRDefault="002A03E8" w:rsidP="002A03E8">
            <w:pPr>
              <w:spacing w:after="0"/>
              <w:jc w:val="center"/>
              <w:rPr>
                <w:rFonts w:eastAsia="Times New Roman" w:cs="Arial"/>
                <w:sz w:val="18"/>
                <w:szCs w:val="20"/>
                <w:lang w:eastAsia="de-DE"/>
              </w:rPr>
            </w:pPr>
            <w:r w:rsidRPr="00FC7DDD">
              <w:rPr>
                <w:rFonts w:eastAsia="Times New Roman" w:cs="Arial"/>
                <w:sz w:val="18"/>
                <w:szCs w:val="20"/>
                <w:lang w:eastAsia="de-DE"/>
              </w:rPr>
              <w:t>Betrag fällig am 24. Dezember.</w:t>
            </w:r>
            <w:r w:rsidR="00FC7DDD">
              <w:rPr>
                <w:rFonts w:eastAsia="Times New Roman" w:cs="Arial"/>
                <w:sz w:val="18"/>
                <w:szCs w:val="20"/>
                <w:lang w:eastAsia="de-DE"/>
              </w:rPr>
              <w:t xml:space="preserve"> </w:t>
            </w:r>
            <w:r w:rsidRPr="00FC7DDD">
              <w:rPr>
                <w:rFonts w:eastAsia="Times New Roman" w:cs="Arial"/>
                <w:sz w:val="18"/>
                <w:szCs w:val="20"/>
                <w:lang w:eastAsia="de-DE"/>
              </w:rPr>
              <w:t>Bei Bezahlung bis zum 4. November gewähren wir 2 % Skonto.</w:t>
            </w:r>
          </w:p>
          <w:p w14:paraId="7181428F" w14:textId="77777777" w:rsidR="002A03E8" w:rsidRPr="00FC7DDD" w:rsidRDefault="002A03E8" w:rsidP="002A03E8">
            <w:pPr>
              <w:spacing w:after="0"/>
              <w:jc w:val="center"/>
              <w:rPr>
                <w:rFonts w:eastAsia="Times New Roman" w:cs="Arial"/>
                <w:sz w:val="18"/>
                <w:szCs w:val="20"/>
                <w:lang w:eastAsia="de-DE"/>
              </w:rPr>
            </w:pPr>
            <w:r w:rsidRPr="00FC7DDD">
              <w:rPr>
                <w:rFonts w:eastAsia="Times New Roman" w:cs="Arial"/>
                <w:sz w:val="18"/>
                <w:szCs w:val="20"/>
                <w:lang w:eastAsia="de-DE"/>
              </w:rPr>
              <w:t>Die gelieferte Ware bleibt bis zur vollständigen Bezahlung unser Eigentum.</w:t>
            </w:r>
          </w:p>
          <w:p w14:paraId="06E36442" w14:textId="77777777" w:rsidR="002A03E8" w:rsidRPr="00FC7DDD" w:rsidRDefault="002A03E8" w:rsidP="002A03E8">
            <w:pPr>
              <w:spacing w:after="0"/>
              <w:ind w:right="567"/>
              <w:jc w:val="center"/>
              <w:rPr>
                <w:rFonts w:eastAsia="Times New Roman" w:cs="Arial"/>
                <w:sz w:val="18"/>
                <w:szCs w:val="20"/>
                <w:lang w:eastAsia="de-DE"/>
              </w:rPr>
            </w:pPr>
          </w:p>
        </w:tc>
        <w:tc>
          <w:tcPr>
            <w:tcW w:w="291" w:type="dxa"/>
            <w:gridSpan w:val="2"/>
            <w:tcBorders>
              <w:left w:val="nil"/>
              <w:right w:val="single" w:sz="6" w:space="0" w:color="auto"/>
            </w:tcBorders>
          </w:tcPr>
          <w:p w14:paraId="5C89F8A3" w14:textId="77777777" w:rsidR="002A03E8" w:rsidRPr="002A03E8" w:rsidRDefault="002A03E8" w:rsidP="002A03E8">
            <w:pPr>
              <w:spacing w:after="0"/>
              <w:jc w:val="center"/>
              <w:rPr>
                <w:rFonts w:eastAsia="Times New Roman" w:cs="Arial"/>
                <w:sz w:val="24"/>
                <w:szCs w:val="20"/>
                <w:lang w:eastAsia="de-DE"/>
              </w:rPr>
            </w:pPr>
          </w:p>
        </w:tc>
      </w:tr>
      <w:tr w:rsidR="002A03E8" w:rsidRPr="002A03E8" w14:paraId="69B02C63" w14:textId="77777777" w:rsidTr="00F56398">
        <w:trPr>
          <w:cantSplit/>
        </w:trPr>
        <w:tc>
          <w:tcPr>
            <w:tcW w:w="284" w:type="dxa"/>
            <w:tcBorders>
              <w:left w:val="single" w:sz="6" w:space="0" w:color="auto"/>
              <w:bottom w:val="single" w:sz="4" w:space="0" w:color="auto"/>
            </w:tcBorders>
          </w:tcPr>
          <w:p w14:paraId="10E7DBB6" w14:textId="77777777" w:rsidR="002A03E8" w:rsidRPr="002A03E8" w:rsidRDefault="002A03E8" w:rsidP="002A03E8">
            <w:pPr>
              <w:spacing w:after="0"/>
              <w:rPr>
                <w:rFonts w:eastAsia="Times New Roman" w:cs="Arial"/>
                <w:sz w:val="24"/>
                <w:szCs w:val="20"/>
                <w:lang w:eastAsia="de-DE"/>
              </w:rPr>
            </w:pPr>
          </w:p>
        </w:tc>
        <w:tc>
          <w:tcPr>
            <w:tcW w:w="8854" w:type="dxa"/>
            <w:gridSpan w:val="8"/>
            <w:tcBorders>
              <w:top w:val="single" w:sz="6" w:space="0" w:color="auto"/>
              <w:bottom w:val="single" w:sz="4" w:space="0" w:color="auto"/>
            </w:tcBorders>
          </w:tcPr>
          <w:p w14:paraId="151A1EEF" w14:textId="1D84027A" w:rsidR="002A03E8" w:rsidRPr="00FC7DDD" w:rsidRDefault="002A03E8" w:rsidP="00732FB7">
            <w:pPr>
              <w:spacing w:after="0"/>
              <w:jc w:val="center"/>
              <w:rPr>
                <w:rFonts w:eastAsia="Times New Roman" w:cs="Arial"/>
                <w:sz w:val="18"/>
                <w:szCs w:val="20"/>
                <w:lang w:eastAsia="de-DE"/>
              </w:rPr>
            </w:pPr>
            <w:r w:rsidRPr="00FC7DDD">
              <w:rPr>
                <w:rFonts w:eastAsia="Times New Roman" w:cs="Arial"/>
                <w:sz w:val="18"/>
                <w:szCs w:val="20"/>
                <w:lang w:eastAsia="de-DE"/>
              </w:rPr>
              <w:t>Bankverbind</w:t>
            </w:r>
            <w:r w:rsidR="005E3BEE">
              <w:rPr>
                <w:rFonts w:eastAsia="Times New Roman" w:cs="Arial"/>
                <w:sz w:val="18"/>
                <w:szCs w:val="20"/>
                <w:lang w:eastAsia="de-DE"/>
              </w:rPr>
              <w:t xml:space="preserve">ung: Konto-Nr.: 58734 </w:t>
            </w:r>
            <w:r w:rsidR="007B5727">
              <w:rPr>
                <w:rFonts w:eastAsia="Times New Roman" w:cs="Arial"/>
                <w:sz w:val="18"/>
                <w:szCs w:val="20"/>
                <w:lang w:eastAsia="de-DE"/>
              </w:rPr>
              <w:t>Spar</w:t>
            </w:r>
            <w:r w:rsidRPr="00FC7DDD">
              <w:rPr>
                <w:rFonts w:eastAsia="Times New Roman" w:cs="Arial"/>
                <w:sz w:val="18"/>
                <w:szCs w:val="20"/>
                <w:lang w:eastAsia="de-DE"/>
              </w:rPr>
              <w:t xml:space="preserve">kasse </w:t>
            </w:r>
            <w:proofErr w:type="spellStart"/>
            <w:r w:rsidRPr="00FC7DDD">
              <w:rPr>
                <w:rFonts w:eastAsia="Times New Roman" w:cs="Arial"/>
                <w:sz w:val="18"/>
                <w:szCs w:val="20"/>
                <w:lang w:eastAsia="de-DE"/>
              </w:rPr>
              <w:t>Hefenstein</w:t>
            </w:r>
            <w:proofErr w:type="spellEnd"/>
            <w:r w:rsidRPr="00FC7DDD">
              <w:rPr>
                <w:rFonts w:eastAsia="Times New Roman" w:cs="Arial"/>
                <w:sz w:val="18"/>
                <w:szCs w:val="20"/>
                <w:lang w:eastAsia="de-DE"/>
              </w:rPr>
              <w:t xml:space="preserve"> BLZ 790 550 00</w:t>
            </w:r>
          </w:p>
        </w:tc>
        <w:tc>
          <w:tcPr>
            <w:tcW w:w="291" w:type="dxa"/>
            <w:gridSpan w:val="2"/>
            <w:tcBorders>
              <w:left w:val="nil"/>
              <w:bottom w:val="single" w:sz="4" w:space="0" w:color="auto"/>
              <w:right w:val="single" w:sz="6" w:space="0" w:color="auto"/>
            </w:tcBorders>
          </w:tcPr>
          <w:p w14:paraId="262161C3" w14:textId="77777777" w:rsidR="002A03E8" w:rsidRPr="002A03E8" w:rsidRDefault="002A03E8" w:rsidP="002A03E8">
            <w:pPr>
              <w:spacing w:after="0"/>
              <w:jc w:val="center"/>
              <w:rPr>
                <w:rFonts w:eastAsia="Times New Roman" w:cs="Arial"/>
                <w:sz w:val="24"/>
                <w:szCs w:val="20"/>
                <w:lang w:eastAsia="de-DE"/>
              </w:rPr>
            </w:pPr>
          </w:p>
        </w:tc>
      </w:tr>
    </w:tbl>
    <w:p w14:paraId="20CD0933" w14:textId="77777777" w:rsidR="002A03E8" w:rsidRDefault="002A03E8" w:rsidP="002A03E8">
      <w:pPr>
        <w:rPr>
          <w:rFonts w:cs="Arial"/>
        </w:rPr>
        <w:sectPr w:rsidR="002A03E8" w:rsidSect="00DD392A">
          <w:pgSz w:w="11900" w:h="16840"/>
          <w:pgMar w:top="0" w:right="1417" w:bottom="1134" w:left="1417" w:header="1701" w:footer="1134" w:gutter="0"/>
          <w:cols w:space="708"/>
          <w:docGrid w:linePitch="360"/>
        </w:sectPr>
      </w:pPr>
    </w:p>
    <w:p w14:paraId="43E4CF2F" w14:textId="55C505BA" w:rsidR="002A03E8" w:rsidRPr="005D3E47" w:rsidRDefault="002A03E8" w:rsidP="005866C3">
      <w:pPr>
        <w:pStyle w:val="-Arbeitsblatt"/>
        <w:jc w:val="left"/>
      </w:pPr>
      <w:r w:rsidRPr="005D3E47">
        <w:t>Ausgangsrechnung II</w:t>
      </w:r>
      <w:r w:rsidR="00732FB7">
        <w:br/>
      </w:r>
    </w:p>
    <w:tbl>
      <w:tblPr>
        <w:tblW w:w="9360" w:type="dxa"/>
        <w:tblLayout w:type="fixed"/>
        <w:tblCellMar>
          <w:left w:w="71" w:type="dxa"/>
          <w:right w:w="71" w:type="dxa"/>
        </w:tblCellMar>
        <w:tblLook w:val="0000" w:firstRow="0" w:lastRow="0" w:firstColumn="0" w:lastColumn="0" w:noHBand="0" w:noVBand="0"/>
      </w:tblPr>
      <w:tblGrid>
        <w:gridCol w:w="284"/>
        <w:gridCol w:w="2897"/>
        <w:gridCol w:w="221"/>
        <w:gridCol w:w="1418"/>
        <w:gridCol w:w="62"/>
        <w:gridCol w:w="1145"/>
        <w:gridCol w:w="210"/>
        <w:gridCol w:w="472"/>
        <w:gridCol w:w="2075"/>
        <w:gridCol w:w="284"/>
        <w:gridCol w:w="7"/>
        <w:gridCol w:w="285"/>
      </w:tblGrid>
      <w:tr w:rsidR="00D30BE3" w:rsidRPr="002A03E8" w14:paraId="33CC8A60" w14:textId="251B0E91" w:rsidTr="00D30BE3">
        <w:trPr>
          <w:cantSplit/>
        </w:trPr>
        <w:tc>
          <w:tcPr>
            <w:tcW w:w="9075" w:type="dxa"/>
            <w:gridSpan w:val="11"/>
            <w:tcBorders>
              <w:top w:val="single" w:sz="4" w:space="0" w:color="auto"/>
              <w:left w:val="single" w:sz="6" w:space="0" w:color="auto"/>
              <w:right w:val="single" w:sz="6" w:space="0" w:color="auto"/>
            </w:tcBorders>
          </w:tcPr>
          <w:p w14:paraId="22A1A524" w14:textId="77777777" w:rsidR="00D30BE3" w:rsidRPr="00D30BE3" w:rsidRDefault="00D30BE3" w:rsidP="00D30BE3">
            <w:pPr>
              <w:spacing w:after="0"/>
              <w:jc w:val="center"/>
              <w:rPr>
                <w:rFonts w:eastAsia="Times New Roman" w:cs="Arial"/>
                <w:b/>
                <w:sz w:val="24"/>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0BE3">
              <w:rPr>
                <w:noProof/>
                <w:sz w:val="24"/>
                <w:lang w:eastAsia="de-DE"/>
              </w:rPr>
              <w:drawing>
                <wp:anchor distT="0" distB="0" distL="114300" distR="114300" simplePos="0" relativeHeight="251655168" behindDoc="0" locked="0" layoutInCell="1" allowOverlap="1" wp14:anchorId="2E491B9D" wp14:editId="6FF2DC3D">
                  <wp:simplePos x="0" y="0"/>
                  <wp:positionH relativeFrom="column">
                    <wp:posOffset>3886200</wp:posOffset>
                  </wp:positionH>
                  <wp:positionV relativeFrom="paragraph">
                    <wp:posOffset>53340</wp:posOffset>
                  </wp:positionV>
                  <wp:extent cx="1713865" cy="1195705"/>
                  <wp:effectExtent l="0" t="0" r="0" b="0"/>
                  <wp:wrapSquare wrapText="bothSides"/>
                  <wp:docPr id="40"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8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BE3">
              <w:rPr>
                <w:rFonts w:eastAsia="Times New Roman" w:cs="Arial"/>
                <w:b/>
                <w:sz w:val="28"/>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Brauerei </w:t>
            </w:r>
            <w:proofErr w:type="spellStart"/>
            <w:r w:rsidRPr="00D30BE3">
              <w:rPr>
                <w:rFonts w:eastAsia="Times New Roman" w:cs="Arial"/>
                <w:b/>
                <w:sz w:val="5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Wahrtins</w:t>
            </w:r>
            <w:proofErr w:type="spellEnd"/>
            <w:r>
              <w:rPr>
                <w:rFonts w:eastAsia="Times New Roman" w:cs="Arial"/>
                <w:b/>
                <w:sz w:val="52"/>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D30BE3">
              <w:rPr>
                <w:rFonts w:eastAsia="Times New Roman" w:cs="Arial"/>
                <w:b/>
                <w:sz w:val="36"/>
                <w:szCs w:val="20"/>
                <w:lang w:eastAsia="de-D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GmbH</w:t>
            </w:r>
          </w:p>
          <w:p w14:paraId="57AA1AA1" w14:textId="77777777" w:rsidR="00D30BE3" w:rsidRPr="002A03E8" w:rsidRDefault="00D30BE3" w:rsidP="00D30BE3">
            <w:pPr>
              <w:spacing w:after="0"/>
              <w:jc w:val="center"/>
              <w:rPr>
                <w:rFonts w:eastAsia="Times New Roman" w:cs="Arial"/>
                <w:sz w:val="24"/>
                <w:szCs w:val="20"/>
                <w:lang w:eastAsia="de-DE"/>
              </w:rPr>
            </w:pPr>
          </w:p>
        </w:tc>
        <w:tc>
          <w:tcPr>
            <w:tcW w:w="285" w:type="dxa"/>
          </w:tcPr>
          <w:p w14:paraId="1A0A9277" w14:textId="77777777" w:rsidR="00D30BE3" w:rsidRPr="002A03E8" w:rsidRDefault="00D30BE3">
            <w:pPr>
              <w:spacing w:before="0" w:after="0"/>
            </w:pPr>
          </w:p>
        </w:tc>
      </w:tr>
      <w:tr w:rsidR="00D30BE3" w:rsidRPr="002A03E8" w14:paraId="3E2A5F13" w14:textId="77777777" w:rsidTr="00D30BE3">
        <w:trPr>
          <w:gridAfter w:val="1"/>
          <w:wAfter w:w="285" w:type="dxa"/>
          <w:cantSplit/>
        </w:trPr>
        <w:tc>
          <w:tcPr>
            <w:tcW w:w="4820" w:type="dxa"/>
            <w:gridSpan w:val="4"/>
            <w:tcBorders>
              <w:left w:val="single" w:sz="6" w:space="0" w:color="auto"/>
            </w:tcBorders>
          </w:tcPr>
          <w:p w14:paraId="07C03A70" w14:textId="77777777" w:rsidR="00D30BE3" w:rsidRDefault="00D30BE3" w:rsidP="002A03E8">
            <w:pPr>
              <w:spacing w:after="0"/>
              <w:ind w:left="284"/>
              <w:rPr>
                <w:rFonts w:eastAsia="Times New Roman" w:cs="Arial"/>
                <w:sz w:val="16"/>
                <w:szCs w:val="20"/>
                <w:lang w:eastAsia="de-DE"/>
              </w:rPr>
            </w:pPr>
          </w:p>
          <w:p w14:paraId="7CFBDD89" w14:textId="018F37C4" w:rsidR="00D30BE3" w:rsidRPr="002A03E8" w:rsidRDefault="00D30BE3" w:rsidP="00D30BE3">
            <w:pPr>
              <w:spacing w:after="0"/>
              <w:ind w:left="284"/>
              <w:rPr>
                <w:rFonts w:eastAsia="Times New Roman" w:cs="Arial"/>
                <w:sz w:val="28"/>
                <w:szCs w:val="20"/>
                <w:lang w:eastAsia="de-DE"/>
              </w:rPr>
            </w:pPr>
            <w:r w:rsidRPr="002A03E8">
              <w:rPr>
                <w:rFonts w:eastAsia="Times New Roman" w:cs="Arial"/>
                <w:sz w:val="28"/>
                <w:szCs w:val="20"/>
                <w:lang w:eastAsia="de-DE"/>
              </w:rPr>
              <w:t>Bioladen Schmidt e. K.</w:t>
            </w:r>
          </w:p>
          <w:p w14:paraId="656EC043" w14:textId="77777777" w:rsidR="00D30BE3" w:rsidRPr="002A03E8" w:rsidRDefault="00D30BE3" w:rsidP="00D30BE3">
            <w:pPr>
              <w:spacing w:after="0"/>
              <w:ind w:left="284"/>
              <w:rPr>
                <w:rFonts w:eastAsia="Times New Roman" w:cs="Arial"/>
                <w:sz w:val="28"/>
                <w:szCs w:val="20"/>
                <w:lang w:eastAsia="de-DE"/>
              </w:rPr>
            </w:pPr>
            <w:r w:rsidRPr="002A03E8">
              <w:rPr>
                <w:rFonts w:eastAsia="Times New Roman" w:cs="Arial"/>
                <w:sz w:val="28"/>
                <w:szCs w:val="20"/>
                <w:lang w:eastAsia="de-DE"/>
              </w:rPr>
              <w:t xml:space="preserve">Postfach 17722 </w:t>
            </w:r>
          </w:p>
          <w:p w14:paraId="2B5CAEE8" w14:textId="64D2AEF7" w:rsidR="00D30BE3" w:rsidRPr="002A03E8" w:rsidRDefault="00D30BE3" w:rsidP="00D30BE3">
            <w:pPr>
              <w:spacing w:after="0"/>
              <w:ind w:left="284"/>
              <w:rPr>
                <w:rFonts w:eastAsia="Times New Roman" w:cs="Arial"/>
                <w:sz w:val="24"/>
                <w:szCs w:val="20"/>
                <w:lang w:eastAsia="de-DE"/>
              </w:rPr>
            </w:pPr>
            <w:r w:rsidRPr="002A03E8">
              <w:rPr>
                <w:rFonts w:eastAsia="Times New Roman" w:cs="Arial"/>
                <w:sz w:val="28"/>
                <w:szCs w:val="20"/>
                <w:lang w:eastAsia="de-DE"/>
              </w:rPr>
              <w:t>87600 Kaufbeuren</w:t>
            </w:r>
          </w:p>
        </w:tc>
        <w:tc>
          <w:tcPr>
            <w:tcW w:w="4255" w:type="dxa"/>
            <w:gridSpan w:val="7"/>
            <w:tcBorders>
              <w:right w:val="single" w:sz="6" w:space="0" w:color="auto"/>
            </w:tcBorders>
          </w:tcPr>
          <w:p w14:paraId="1DAEB8EC" w14:textId="77777777" w:rsidR="00D30BE3" w:rsidRPr="002A03E8" w:rsidRDefault="00D30BE3" w:rsidP="002A03E8">
            <w:pPr>
              <w:spacing w:after="0"/>
              <w:rPr>
                <w:rFonts w:eastAsia="Times New Roman" w:cs="Arial"/>
                <w:sz w:val="24"/>
                <w:szCs w:val="20"/>
                <w:lang w:eastAsia="de-DE"/>
              </w:rPr>
            </w:pPr>
          </w:p>
          <w:p w14:paraId="59FBD539"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Brauerei </w:t>
            </w:r>
            <w:proofErr w:type="spellStart"/>
            <w:r w:rsidRPr="00FC7DDD">
              <w:rPr>
                <w:rFonts w:eastAsia="Times New Roman" w:cs="Arial"/>
                <w:sz w:val="20"/>
                <w:szCs w:val="20"/>
                <w:lang w:eastAsia="de-DE"/>
              </w:rPr>
              <w:t>Wahrtins</w:t>
            </w:r>
            <w:proofErr w:type="spellEnd"/>
            <w:r w:rsidRPr="00FC7DDD">
              <w:rPr>
                <w:rFonts w:eastAsia="Times New Roman" w:cs="Arial"/>
                <w:sz w:val="20"/>
                <w:szCs w:val="20"/>
                <w:lang w:eastAsia="de-DE"/>
              </w:rPr>
              <w:t xml:space="preserve"> GmbH</w:t>
            </w:r>
          </w:p>
          <w:p w14:paraId="2D2FCE9D"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Bahnhofsstr. 1</w:t>
            </w:r>
          </w:p>
          <w:p w14:paraId="1E162DE3"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45678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p>
          <w:p w14:paraId="53EB1091"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 xml:space="preserve">Amtsgericht </w:t>
            </w: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HRA 2244</w:t>
            </w:r>
          </w:p>
          <w:p w14:paraId="7BE75FDE" w14:textId="77777777" w:rsidR="00D30BE3" w:rsidRPr="00FC7DDD" w:rsidRDefault="00D30BE3" w:rsidP="00D30BE3">
            <w:pPr>
              <w:spacing w:after="0"/>
              <w:rPr>
                <w:rFonts w:eastAsia="Times New Roman" w:cs="Arial"/>
                <w:sz w:val="20"/>
                <w:szCs w:val="20"/>
                <w:lang w:eastAsia="de-DE"/>
              </w:rPr>
            </w:pPr>
            <w:proofErr w:type="spellStart"/>
            <w:r w:rsidRPr="00FC7DDD">
              <w:rPr>
                <w:rFonts w:eastAsia="Times New Roman" w:cs="Arial"/>
                <w:sz w:val="20"/>
                <w:szCs w:val="20"/>
                <w:lang w:eastAsia="de-DE"/>
              </w:rPr>
              <w:t>USt-IdNr</w:t>
            </w:r>
            <w:proofErr w:type="spellEnd"/>
            <w:r w:rsidRPr="00FC7DDD">
              <w:rPr>
                <w:rFonts w:eastAsia="Times New Roman" w:cs="Arial"/>
                <w:sz w:val="20"/>
                <w:szCs w:val="20"/>
                <w:lang w:eastAsia="de-DE"/>
              </w:rPr>
              <w:t>.: DE124457891</w:t>
            </w:r>
          </w:p>
          <w:p w14:paraId="7655B5A4"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t>Steuernummer: 340/26786</w:t>
            </w:r>
          </w:p>
          <w:p w14:paraId="5126474B"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sym w:font="Wingdings 2" w:char="F027"/>
            </w:r>
            <w:r w:rsidRPr="00FC7DDD">
              <w:rPr>
                <w:rFonts w:eastAsia="Times New Roman" w:cs="Arial"/>
                <w:sz w:val="20"/>
                <w:szCs w:val="20"/>
                <w:lang w:eastAsia="de-DE"/>
              </w:rPr>
              <w:t xml:space="preserve"> 08241 5872</w:t>
            </w:r>
            <w:r>
              <w:rPr>
                <w:rFonts w:eastAsia="Times New Roman" w:cs="Arial"/>
                <w:sz w:val="20"/>
                <w:szCs w:val="20"/>
                <w:lang w:eastAsia="de-DE"/>
              </w:rPr>
              <w:t xml:space="preserve">  </w:t>
            </w:r>
            <w:r w:rsidRPr="00FC7DDD">
              <w:rPr>
                <w:rFonts w:eastAsia="Times New Roman" w:cs="Arial"/>
                <w:sz w:val="20"/>
                <w:szCs w:val="20"/>
                <w:lang w:eastAsia="de-DE"/>
              </w:rPr>
              <w:sym w:font="Wingdings 2" w:char="F037"/>
            </w:r>
            <w:r w:rsidRPr="00FC7DDD">
              <w:rPr>
                <w:rFonts w:eastAsia="Times New Roman" w:cs="Arial"/>
                <w:sz w:val="20"/>
                <w:szCs w:val="20"/>
                <w:lang w:eastAsia="de-DE"/>
              </w:rPr>
              <w:t xml:space="preserve">  08241 5843</w:t>
            </w:r>
          </w:p>
          <w:p w14:paraId="4489E5AF" w14:textId="77777777" w:rsidR="00D30BE3" w:rsidRPr="00FC7DDD" w:rsidRDefault="00D30BE3" w:rsidP="00D30BE3">
            <w:pPr>
              <w:spacing w:after="0"/>
              <w:rPr>
                <w:rFonts w:eastAsia="Times New Roman" w:cs="Arial"/>
                <w:sz w:val="20"/>
                <w:szCs w:val="20"/>
                <w:lang w:eastAsia="de-DE"/>
              </w:rPr>
            </w:pPr>
            <w:r w:rsidRPr="00FC7DDD">
              <w:rPr>
                <w:rFonts w:eastAsia="Times New Roman" w:cs="Arial"/>
                <w:sz w:val="20"/>
                <w:szCs w:val="20"/>
                <w:lang w:eastAsia="de-DE"/>
              </w:rPr>
              <w:sym w:font="Wingdings" w:char="F03A"/>
            </w:r>
            <w:r w:rsidRPr="00FC7DDD">
              <w:rPr>
                <w:rFonts w:eastAsia="Times New Roman" w:cs="Arial"/>
                <w:sz w:val="20"/>
                <w:szCs w:val="20"/>
                <w:lang w:eastAsia="de-DE"/>
              </w:rPr>
              <w:t xml:space="preserve">  http://www.bionier.de</w:t>
            </w:r>
          </w:p>
          <w:p w14:paraId="793D3174" w14:textId="77777777" w:rsidR="00D30BE3" w:rsidRPr="00FC7DDD" w:rsidRDefault="00D30BE3" w:rsidP="00D30BE3">
            <w:pPr>
              <w:spacing w:after="0"/>
              <w:rPr>
                <w:rFonts w:eastAsia="Times New Roman" w:cs="Arial"/>
                <w:sz w:val="20"/>
                <w:szCs w:val="20"/>
                <w:lang w:eastAsia="de-DE"/>
              </w:rPr>
            </w:pPr>
          </w:p>
          <w:p w14:paraId="3B9F28E6" w14:textId="77777777" w:rsidR="00D30BE3" w:rsidRPr="00FC7DDD" w:rsidRDefault="00D30BE3" w:rsidP="00D30BE3">
            <w:pPr>
              <w:spacing w:after="0"/>
              <w:rPr>
                <w:rFonts w:eastAsia="Times New Roman" w:cs="Arial"/>
                <w:sz w:val="20"/>
                <w:szCs w:val="20"/>
                <w:lang w:eastAsia="de-DE"/>
              </w:rPr>
            </w:pPr>
            <w:proofErr w:type="spellStart"/>
            <w:r w:rsidRPr="00FC7DDD">
              <w:rPr>
                <w:rFonts w:eastAsia="Times New Roman" w:cs="Arial"/>
                <w:sz w:val="20"/>
                <w:szCs w:val="20"/>
                <w:lang w:eastAsia="de-DE"/>
              </w:rPr>
              <w:t>Hefenstein</w:t>
            </w:r>
            <w:proofErr w:type="spellEnd"/>
            <w:r w:rsidRPr="00FC7DDD">
              <w:rPr>
                <w:rFonts w:eastAsia="Times New Roman" w:cs="Arial"/>
                <w:sz w:val="20"/>
                <w:szCs w:val="20"/>
                <w:lang w:eastAsia="de-DE"/>
              </w:rPr>
              <w:t xml:space="preserve">, </w:t>
            </w:r>
            <w:r w:rsidRPr="00FC7DDD">
              <w:rPr>
                <w:rFonts w:eastAsia="Times New Roman" w:cs="Arial"/>
                <w:sz w:val="20"/>
                <w:szCs w:val="20"/>
                <w:lang w:eastAsia="de-DE"/>
              </w:rPr>
              <w:fldChar w:fldCharType="begin"/>
            </w:r>
            <w:r w:rsidRPr="00FC7DDD">
              <w:rPr>
                <w:rFonts w:eastAsia="Times New Roman" w:cs="Arial"/>
                <w:sz w:val="20"/>
                <w:szCs w:val="20"/>
                <w:lang w:eastAsia="de-DE"/>
              </w:rPr>
              <w:instrText xml:space="preserve"> TIME \@ "dd.MM.yyyy" </w:instrText>
            </w:r>
            <w:r w:rsidRPr="00FC7DDD">
              <w:rPr>
                <w:rFonts w:eastAsia="Times New Roman" w:cs="Arial"/>
                <w:sz w:val="20"/>
                <w:szCs w:val="20"/>
                <w:lang w:eastAsia="de-DE"/>
              </w:rPr>
              <w:fldChar w:fldCharType="separate"/>
            </w:r>
            <w:r w:rsidR="00DD52D1">
              <w:rPr>
                <w:rFonts w:eastAsia="Times New Roman" w:cs="Arial"/>
                <w:noProof/>
                <w:sz w:val="20"/>
                <w:szCs w:val="20"/>
                <w:lang w:eastAsia="de-DE"/>
              </w:rPr>
              <w:t>25.10.2017</w:t>
            </w:r>
            <w:r w:rsidRPr="00FC7DDD">
              <w:rPr>
                <w:rFonts w:eastAsia="Times New Roman" w:cs="Arial"/>
                <w:sz w:val="20"/>
                <w:szCs w:val="20"/>
                <w:lang w:eastAsia="de-DE"/>
              </w:rPr>
              <w:fldChar w:fldCharType="end"/>
            </w:r>
          </w:p>
          <w:p w14:paraId="1813798A" w14:textId="77777777" w:rsidR="00D30BE3" w:rsidRPr="002A03E8" w:rsidRDefault="00D30BE3" w:rsidP="002A03E8">
            <w:pPr>
              <w:spacing w:after="0"/>
              <w:rPr>
                <w:rFonts w:eastAsia="Times New Roman" w:cs="Arial"/>
                <w:sz w:val="24"/>
                <w:szCs w:val="20"/>
                <w:lang w:eastAsia="de-DE"/>
              </w:rPr>
            </w:pPr>
          </w:p>
        </w:tc>
      </w:tr>
      <w:tr w:rsidR="00D30BE3" w:rsidRPr="002A03E8" w14:paraId="1842987F" w14:textId="77777777" w:rsidTr="00D30BE3">
        <w:trPr>
          <w:gridAfter w:val="2"/>
          <w:wAfter w:w="292" w:type="dxa"/>
          <w:cantSplit/>
        </w:trPr>
        <w:tc>
          <w:tcPr>
            <w:tcW w:w="284" w:type="dxa"/>
            <w:tcBorders>
              <w:left w:val="single" w:sz="6" w:space="0" w:color="auto"/>
            </w:tcBorders>
          </w:tcPr>
          <w:p w14:paraId="7A8E41BA" w14:textId="77777777" w:rsidR="00D30BE3" w:rsidRPr="002A03E8" w:rsidRDefault="00D30BE3" w:rsidP="002A03E8">
            <w:pPr>
              <w:spacing w:after="0"/>
              <w:jc w:val="center"/>
              <w:rPr>
                <w:rFonts w:eastAsia="Times New Roman" w:cs="Arial"/>
                <w:sz w:val="24"/>
                <w:szCs w:val="20"/>
                <w:lang w:eastAsia="de-DE"/>
              </w:rPr>
            </w:pPr>
          </w:p>
        </w:tc>
        <w:tc>
          <w:tcPr>
            <w:tcW w:w="8500" w:type="dxa"/>
            <w:gridSpan w:val="8"/>
            <w:tcBorders>
              <w:top w:val="single" w:sz="6" w:space="0" w:color="auto"/>
              <w:left w:val="single" w:sz="6" w:space="0" w:color="auto"/>
              <w:right w:val="single" w:sz="6" w:space="0" w:color="auto"/>
            </w:tcBorders>
          </w:tcPr>
          <w:p w14:paraId="3E7C7701"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 xml:space="preserve">Für die Lieferung vom </w:t>
            </w:r>
            <w:r w:rsidRPr="002A03E8">
              <w:rPr>
                <w:rFonts w:eastAsia="Times New Roman" w:cs="Arial"/>
                <w:b/>
                <w:sz w:val="20"/>
                <w:szCs w:val="20"/>
                <w:lang w:eastAsia="de-DE"/>
              </w:rPr>
              <w:t>23. Oktober</w:t>
            </w:r>
            <w:r w:rsidRPr="002A03E8">
              <w:rPr>
                <w:rFonts w:eastAsia="Times New Roman" w:cs="Arial"/>
                <w:sz w:val="20"/>
                <w:szCs w:val="20"/>
                <w:lang w:eastAsia="de-DE"/>
              </w:rPr>
              <w:t xml:space="preserve"> erlauben wir uns Ihnen zu berechnen:</w:t>
            </w:r>
          </w:p>
        </w:tc>
        <w:tc>
          <w:tcPr>
            <w:tcW w:w="284" w:type="dxa"/>
            <w:tcBorders>
              <w:left w:val="single" w:sz="6" w:space="0" w:color="auto"/>
              <w:right w:val="single" w:sz="6" w:space="0" w:color="auto"/>
            </w:tcBorders>
          </w:tcPr>
          <w:p w14:paraId="47EE33B6" w14:textId="77777777" w:rsidR="00D30BE3" w:rsidRPr="002A03E8" w:rsidRDefault="00D30BE3" w:rsidP="002A03E8">
            <w:pPr>
              <w:spacing w:after="0"/>
              <w:jc w:val="center"/>
              <w:rPr>
                <w:rFonts w:eastAsia="Times New Roman" w:cs="Arial"/>
                <w:b/>
                <w:sz w:val="16"/>
                <w:szCs w:val="20"/>
                <w:lang w:eastAsia="de-DE"/>
              </w:rPr>
            </w:pPr>
          </w:p>
        </w:tc>
      </w:tr>
      <w:tr w:rsidR="00D30BE3" w:rsidRPr="002A03E8" w14:paraId="5C02BFF3" w14:textId="77777777" w:rsidTr="00D30BE3">
        <w:trPr>
          <w:gridAfter w:val="2"/>
          <w:wAfter w:w="292" w:type="dxa"/>
          <w:cantSplit/>
        </w:trPr>
        <w:tc>
          <w:tcPr>
            <w:tcW w:w="284" w:type="dxa"/>
            <w:tcBorders>
              <w:left w:val="single" w:sz="6" w:space="0" w:color="auto"/>
            </w:tcBorders>
          </w:tcPr>
          <w:p w14:paraId="4DE10FA3" w14:textId="77777777" w:rsidR="00D30BE3" w:rsidRPr="002A03E8" w:rsidRDefault="00D30BE3" w:rsidP="002A03E8">
            <w:pPr>
              <w:spacing w:after="0"/>
              <w:jc w:val="center"/>
              <w:rPr>
                <w:rFonts w:eastAsia="Times New Roman" w:cs="Arial"/>
                <w:sz w:val="20"/>
                <w:szCs w:val="20"/>
                <w:lang w:eastAsia="de-DE"/>
              </w:rPr>
            </w:pPr>
          </w:p>
        </w:tc>
        <w:tc>
          <w:tcPr>
            <w:tcW w:w="2897" w:type="dxa"/>
            <w:tcBorders>
              <w:top w:val="single" w:sz="6" w:space="0" w:color="auto"/>
              <w:left w:val="single" w:sz="6" w:space="0" w:color="auto"/>
              <w:right w:val="single" w:sz="6" w:space="0" w:color="auto"/>
            </w:tcBorders>
          </w:tcPr>
          <w:p w14:paraId="4E21AF57"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Artikel</w:t>
            </w:r>
          </w:p>
        </w:tc>
        <w:tc>
          <w:tcPr>
            <w:tcW w:w="1701" w:type="dxa"/>
            <w:gridSpan w:val="3"/>
            <w:tcBorders>
              <w:top w:val="single" w:sz="6" w:space="0" w:color="auto"/>
              <w:left w:val="single" w:sz="6" w:space="0" w:color="auto"/>
              <w:right w:val="single" w:sz="6" w:space="0" w:color="auto"/>
            </w:tcBorders>
          </w:tcPr>
          <w:p w14:paraId="7D506F3F"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Artikel-Nr.</w:t>
            </w:r>
          </w:p>
        </w:tc>
        <w:tc>
          <w:tcPr>
            <w:tcW w:w="1145" w:type="dxa"/>
            <w:tcBorders>
              <w:top w:val="single" w:sz="6" w:space="0" w:color="auto"/>
              <w:left w:val="single" w:sz="6" w:space="0" w:color="auto"/>
              <w:right w:val="single" w:sz="6" w:space="0" w:color="auto"/>
            </w:tcBorders>
          </w:tcPr>
          <w:p w14:paraId="11C8D181"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Einzelpreis</w:t>
            </w:r>
          </w:p>
          <w:p w14:paraId="601A0107"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€/0,3l</w:t>
            </w:r>
          </w:p>
        </w:tc>
        <w:tc>
          <w:tcPr>
            <w:tcW w:w="682" w:type="dxa"/>
            <w:gridSpan w:val="2"/>
            <w:tcBorders>
              <w:top w:val="single" w:sz="6" w:space="0" w:color="auto"/>
              <w:left w:val="single" w:sz="6" w:space="0" w:color="auto"/>
              <w:right w:val="single" w:sz="6" w:space="0" w:color="auto"/>
            </w:tcBorders>
          </w:tcPr>
          <w:p w14:paraId="60A6481A"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Stück</w:t>
            </w:r>
          </w:p>
        </w:tc>
        <w:tc>
          <w:tcPr>
            <w:tcW w:w="2075" w:type="dxa"/>
            <w:tcBorders>
              <w:top w:val="single" w:sz="6" w:space="0" w:color="auto"/>
              <w:left w:val="single" w:sz="6" w:space="0" w:color="auto"/>
              <w:right w:val="single" w:sz="6" w:space="0" w:color="auto"/>
            </w:tcBorders>
          </w:tcPr>
          <w:p w14:paraId="6628F020"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Gesamtpreis</w:t>
            </w:r>
          </w:p>
          <w:p w14:paraId="4B90DDEE" w14:textId="77777777" w:rsidR="00D30BE3" w:rsidRPr="002A03E8" w:rsidRDefault="00D30BE3" w:rsidP="002A03E8">
            <w:pPr>
              <w:spacing w:after="0"/>
              <w:jc w:val="center"/>
              <w:rPr>
                <w:rFonts w:eastAsia="Times New Roman" w:cs="Arial"/>
                <w:sz w:val="20"/>
                <w:szCs w:val="20"/>
                <w:lang w:eastAsia="de-DE"/>
              </w:rPr>
            </w:pPr>
            <w:r w:rsidRPr="002A03E8">
              <w:rPr>
                <w:rFonts w:eastAsia="Times New Roman" w:cs="Arial"/>
                <w:sz w:val="20"/>
                <w:szCs w:val="20"/>
                <w:lang w:eastAsia="de-DE"/>
              </w:rPr>
              <w:t>€</w:t>
            </w:r>
          </w:p>
        </w:tc>
        <w:tc>
          <w:tcPr>
            <w:tcW w:w="284" w:type="dxa"/>
            <w:tcBorders>
              <w:left w:val="single" w:sz="6" w:space="0" w:color="auto"/>
              <w:right w:val="single" w:sz="6" w:space="0" w:color="auto"/>
            </w:tcBorders>
          </w:tcPr>
          <w:p w14:paraId="0F9ED94B" w14:textId="77777777" w:rsidR="00D30BE3" w:rsidRPr="002A03E8" w:rsidRDefault="00D30BE3" w:rsidP="002A03E8">
            <w:pPr>
              <w:spacing w:after="0"/>
              <w:jc w:val="center"/>
              <w:rPr>
                <w:rFonts w:eastAsia="Times New Roman" w:cs="Arial"/>
                <w:sz w:val="20"/>
                <w:szCs w:val="20"/>
                <w:lang w:eastAsia="de-DE"/>
              </w:rPr>
            </w:pPr>
          </w:p>
        </w:tc>
      </w:tr>
      <w:tr w:rsidR="00D30BE3" w:rsidRPr="002A03E8" w14:paraId="7995B7BE" w14:textId="77777777" w:rsidTr="00D30BE3">
        <w:trPr>
          <w:gridAfter w:val="2"/>
          <w:wAfter w:w="292" w:type="dxa"/>
          <w:cantSplit/>
        </w:trPr>
        <w:tc>
          <w:tcPr>
            <w:tcW w:w="284" w:type="dxa"/>
            <w:tcBorders>
              <w:left w:val="single" w:sz="6" w:space="0" w:color="auto"/>
            </w:tcBorders>
          </w:tcPr>
          <w:p w14:paraId="708AC5D6" w14:textId="77777777" w:rsidR="00D30BE3" w:rsidRPr="002A03E8" w:rsidRDefault="00D30BE3"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6" w:space="0" w:color="auto"/>
              <w:right w:val="single" w:sz="6" w:space="0" w:color="auto"/>
            </w:tcBorders>
            <w:vAlign w:val="center"/>
          </w:tcPr>
          <w:p w14:paraId="16D4868D" w14:textId="77777777" w:rsidR="00D30BE3" w:rsidRPr="002A03E8" w:rsidRDefault="00D30BE3" w:rsidP="00D30BE3">
            <w:pPr>
              <w:spacing w:after="0"/>
              <w:ind w:left="113"/>
              <w:rPr>
                <w:rFonts w:eastAsia="Times New Roman" w:cs="Arial"/>
                <w:sz w:val="24"/>
                <w:szCs w:val="20"/>
                <w:lang w:eastAsia="de-DE"/>
              </w:rPr>
            </w:pPr>
            <w:r w:rsidRPr="002A03E8">
              <w:rPr>
                <w:rFonts w:eastAsia="Times New Roman" w:cs="Arial"/>
                <w:sz w:val="24"/>
                <w:szCs w:val="20"/>
                <w:lang w:eastAsia="de-DE"/>
              </w:rPr>
              <w:t>Bio-Bier „</w:t>
            </w:r>
            <w:proofErr w:type="spellStart"/>
            <w:r w:rsidRPr="002A03E8">
              <w:rPr>
                <w:rFonts w:eastAsia="Times New Roman" w:cs="Arial"/>
                <w:sz w:val="24"/>
                <w:szCs w:val="20"/>
                <w:lang w:eastAsia="de-DE"/>
              </w:rPr>
              <w:t>Bionier</w:t>
            </w:r>
            <w:proofErr w:type="spellEnd"/>
            <w:r w:rsidRPr="002A03E8">
              <w:rPr>
                <w:rFonts w:eastAsia="Times New Roman" w:cs="Arial"/>
                <w:sz w:val="24"/>
                <w:szCs w:val="20"/>
                <w:lang w:eastAsia="de-DE"/>
              </w:rPr>
              <w:t>“</w:t>
            </w:r>
          </w:p>
        </w:tc>
        <w:tc>
          <w:tcPr>
            <w:tcW w:w="1701" w:type="dxa"/>
            <w:gridSpan w:val="3"/>
            <w:tcBorders>
              <w:top w:val="single" w:sz="6" w:space="0" w:color="auto"/>
              <w:left w:val="single" w:sz="6" w:space="0" w:color="auto"/>
              <w:bottom w:val="single" w:sz="6" w:space="0" w:color="auto"/>
              <w:right w:val="single" w:sz="6" w:space="0" w:color="auto"/>
            </w:tcBorders>
            <w:vAlign w:val="center"/>
          </w:tcPr>
          <w:p w14:paraId="723A8099"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EB-r-43</w:t>
            </w:r>
          </w:p>
        </w:tc>
        <w:tc>
          <w:tcPr>
            <w:tcW w:w="1145" w:type="dxa"/>
            <w:tcBorders>
              <w:top w:val="single" w:sz="6" w:space="0" w:color="auto"/>
              <w:left w:val="single" w:sz="6" w:space="0" w:color="auto"/>
              <w:bottom w:val="single" w:sz="6" w:space="0" w:color="auto"/>
              <w:right w:val="single" w:sz="6" w:space="0" w:color="auto"/>
            </w:tcBorders>
            <w:vAlign w:val="center"/>
          </w:tcPr>
          <w:p w14:paraId="49646252"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1,50€</w:t>
            </w:r>
          </w:p>
        </w:tc>
        <w:tc>
          <w:tcPr>
            <w:tcW w:w="682" w:type="dxa"/>
            <w:gridSpan w:val="2"/>
            <w:tcBorders>
              <w:top w:val="single" w:sz="6" w:space="0" w:color="auto"/>
              <w:left w:val="single" w:sz="6" w:space="0" w:color="auto"/>
              <w:bottom w:val="single" w:sz="6" w:space="0" w:color="auto"/>
              <w:right w:val="single" w:sz="6" w:space="0" w:color="auto"/>
            </w:tcBorders>
            <w:vAlign w:val="center"/>
          </w:tcPr>
          <w:p w14:paraId="2B1CBDA1" w14:textId="77777777" w:rsidR="00D30BE3" w:rsidRPr="002A03E8" w:rsidRDefault="00D30BE3" w:rsidP="00D30BE3">
            <w:pPr>
              <w:spacing w:after="0"/>
              <w:jc w:val="center"/>
              <w:rPr>
                <w:rFonts w:eastAsia="Times New Roman" w:cs="Arial"/>
                <w:sz w:val="24"/>
                <w:szCs w:val="20"/>
                <w:lang w:eastAsia="de-DE"/>
              </w:rPr>
            </w:pPr>
            <w:r w:rsidRPr="002A03E8">
              <w:rPr>
                <w:rFonts w:eastAsia="Times New Roman" w:cs="Arial"/>
                <w:sz w:val="24"/>
                <w:szCs w:val="20"/>
                <w:lang w:eastAsia="de-DE"/>
              </w:rPr>
              <w:t>120</w:t>
            </w:r>
          </w:p>
        </w:tc>
        <w:tc>
          <w:tcPr>
            <w:tcW w:w="2075" w:type="dxa"/>
            <w:tcBorders>
              <w:top w:val="single" w:sz="6" w:space="0" w:color="auto"/>
              <w:left w:val="single" w:sz="6" w:space="0" w:color="auto"/>
              <w:bottom w:val="single" w:sz="6" w:space="0" w:color="auto"/>
              <w:right w:val="single" w:sz="6" w:space="0" w:color="auto"/>
            </w:tcBorders>
            <w:vAlign w:val="center"/>
          </w:tcPr>
          <w:p w14:paraId="08A39B2A" w14:textId="77777777" w:rsidR="00D30BE3" w:rsidRPr="002A03E8" w:rsidRDefault="00D30BE3" w:rsidP="00D30BE3">
            <w:pPr>
              <w:spacing w:after="0"/>
              <w:ind w:right="567"/>
              <w:jc w:val="right"/>
              <w:rPr>
                <w:rFonts w:eastAsia="Times New Roman" w:cs="Arial"/>
                <w:sz w:val="24"/>
                <w:szCs w:val="20"/>
                <w:lang w:eastAsia="de-DE"/>
              </w:rPr>
            </w:pPr>
            <w:r w:rsidRPr="002A03E8">
              <w:rPr>
                <w:rFonts w:eastAsia="Times New Roman" w:cs="Arial"/>
                <w:sz w:val="24"/>
                <w:szCs w:val="20"/>
                <w:lang w:eastAsia="de-DE"/>
              </w:rPr>
              <w:t>180,00</w:t>
            </w:r>
          </w:p>
        </w:tc>
        <w:tc>
          <w:tcPr>
            <w:tcW w:w="284" w:type="dxa"/>
            <w:tcBorders>
              <w:left w:val="single" w:sz="6" w:space="0" w:color="auto"/>
              <w:right w:val="single" w:sz="6" w:space="0" w:color="auto"/>
            </w:tcBorders>
          </w:tcPr>
          <w:p w14:paraId="07844D4A" w14:textId="77777777" w:rsidR="00D30BE3" w:rsidRPr="002A03E8" w:rsidRDefault="00D30BE3" w:rsidP="002A03E8">
            <w:pPr>
              <w:spacing w:after="0"/>
              <w:ind w:right="567"/>
              <w:jc w:val="right"/>
              <w:rPr>
                <w:rFonts w:eastAsia="Times New Roman" w:cs="Arial"/>
                <w:sz w:val="24"/>
                <w:szCs w:val="20"/>
                <w:lang w:eastAsia="de-DE"/>
              </w:rPr>
            </w:pPr>
          </w:p>
        </w:tc>
      </w:tr>
      <w:tr w:rsidR="00D30BE3" w:rsidRPr="002A03E8" w14:paraId="544821AE" w14:textId="77777777" w:rsidTr="00D30BE3">
        <w:trPr>
          <w:gridAfter w:val="2"/>
          <w:wAfter w:w="292" w:type="dxa"/>
          <w:cantSplit/>
        </w:trPr>
        <w:tc>
          <w:tcPr>
            <w:tcW w:w="284" w:type="dxa"/>
            <w:tcBorders>
              <w:left w:val="single" w:sz="6" w:space="0" w:color="auto"/>
            </w:tcBorders>
          </w:tcPr>
          <w:p w14:paraId="7FB6E623" w14:textId="77777777" w:rsidR="00D30BE3" w:rsidRPr="002A03E8" w:rsidRDefault="00D30BE3" w:rsidP="002A03E8">
            <w:pPr>
              <w:spacing w:after="0"/>
              <w:rPr>
                <w:rFonts w:eastAsia="Times New Roman" w:cs="Arial"/>
                <w:sz w:val="24"/>
                <w:szCs w:val="20"/>
                <w:lang w:eastAsia="de-DE"/>
              </w:rPr>
            </w:pPr>
          </w:p>
        </w:tc>
        <w:tc>
          <w:tcPr>
            <w:tcW w:w="2897" w:type="dxa"/>
            <w:tcBorders>
              <w:top w:val="single" w:sz="6" w:space="0" w:color="auto"/>
              <w:left w:val="single" w:sz="6" w:space="0" w:color="auto"/>
              <w:bottom w:val="single" w:sz="4" w:space="0" w:color="auto"/>
              <w:right w:val="single" w:sz="6" w:space="0" w:color="auto"/>
            </w:tcBorders>
            <w:vAlign w:val="center"/>
          </w:tcPr>
          <w:p w14:paraId="26A7BF22" w14:textId="77777777" w:rsidR="00D30BE3" w:rsidRPr="002A03E8" w:rsidRDefault="00D30BE3" w:rsidP="00D30BE3">
            <w:pPr>
              <w:spacing w:after="0"/>
              <w:ind w:left="113"/>
              <w:rPr>
                <w:rFonts w:eastAsia="Times New Roman" w:cs="Arial"/>
                <w:sz w:val="24"/>
                <w:szCs w:val="20"/>
                <w:lang w:eastAsia="de-DE"/>
              </w:rPr>
            </w:pPr>
            <w:r w:rsidRPr="002A03E8">
              <w:rPr>
                <w:rFonts w:eastAsia="Times New Roman" w:cs="Arial"/>
                <w:sz w:val="24"/>
                <w:szCs w:val="20"/>
                <w:lang w:eastAsia="de-DE"/>
              </w:rPr>
              <w:t>Frachtkosten</w:t>
            </w:r>
          </w:p>
        </w:tc>
        <w:tc>
          <w:tcPr>
            <w:tcW w:w="1701" w:type="dxa"/>
            <w:gridSpan w:val="3"/>
            <w:tcBorders>
              <w:top w:val="single" w:sz="6" w:space="0" w:color="auto"/>
              <w:left w:val="single" w:sz="6" w:space="0" w:color="auto"/>
              <w:bottom w:val="single" w:sz="4" w:space="0" w:color="auto"/>
              <w:right w:val="single" w:sz="6" w:space="0" w:color="auto"/>
            </w:tcBorders>
            <w:vAlign w:val="center"/>
          </w:tcPr>
          <w:p w14:paraId="0C5C3CEB" w14:textId="77777777" w:rsidR="00D30BE3" w:rsidRPr="002A03E8" w:rsidRDefault="00D30BE3" w:rsidP="00D30BE3">
            <w:pPr>
              <w:spacing w:after="0"/>
              <w:jc w:val="center"/>
              <w:rPr>
                <w:rFonts w:eastAsia="Times New Roman" w:cs="Arial"/>
                <w:sz w:val="24"/>
                <w:szCs w:val="20"/>
                <w:lang w:eastAsia="de-DE"/>
              </w:rPr>
            </w:pPr>
          </w:p>
        </w:tc>
        <w:tc>
          <w:tcPr>
            <w:tcW w:w="1145" w:type="dxa"/>
            <w:tcBorders>
              <w:top w:val="single" w:sz="6" w:space="0" w:color="auto"/>
              <w:left w:val="single" w:sz="6" w:space="0" w:color="auto"/>
              <w:bottom w:val="single" w:sz="4" w:space="0" w:color="auto"/>
              <w:right w:val="single" w:sz="6" w:space="0" w:color="auto"/>
            </w:tcBorders>
            <w:vAlign w:val="center"/>
          </w:tcPr>
          <w:p w14:paraId="4999B460" w14:textId="77777777" w:rsidR="00D30BE3" w:rsidRPr="002A03E8" w:rsidRDefault="00D30BE3" w:rsidP="00D30BE3">
            <w:pPr>
              <w:spacing w:after="0"/>
              <w:jc w:val="center"/>
              <w:rPr>
                <w:rFonts w:eastAsia="Times New Roman" w:cs="Arial"/>
                <w:sz w:val="24"/>
                <w:szCs w:val="20"/>
                <w:lang w:eastAsia="de-DE"/>
              </w:rPr>
            </w:pPr>
          </w:p>
        </w:tc>
        <w:tc>
          <w:tcPr>
            <w:tcW w:w="682" w:type="dxa"/>
            <w:gridSpan w:val="2"/>
            <w:tcBorders>
              <w:top w:val="single" w:sz="6" w:space="0" w:color="auto"/>
              <w:left w:val="single" w:sz="6" w:space="0" w:color="auto"/>
              <w:bottom w:val="single" w:sz="4" w:space="0" w:color="auto"/>
              <w:right w:val="single" w:sz="6" w:space="0" w:color="auto"/>
            </w:tcBorders>
            <w:vAlign w:val="center"/>
          </w:tcPr>
          <w:p w14:paraId="28A998C6" w14:textId="77777777" w:rsidR="00D30BE3" w:rsidRPr="002A03E8" w:rsidRDefault="00D30BE3" w:rsidP="00D30BE3">
            <w:pPr>
              <w:spacing w:after="0"/>
              <w:jc w:val="center"/>
              <w:rPr>
                <w:rFonts w:eastAsia="Times New Roman" w:cs="Arial"/>
                <w:sz w:val="24"/>
                <w:szCs w:val="20"/>
                <w:lang w:eastAsia="de-DE"/>
              </w:rPr>
            </w:pPr>
          </w:p>
        </w:tc>
        <w:tc>
          <w:tcPr>
            <w:tcW w:w="2075" w:type="dxa"/>
            <w:tcBorders>
              <w:top w:val="single" w:sz="6" w:space="0" w:color="auto"/>
              <w:left w:val="single" w:sz="6" w:space="0" w:color="auto"/>
              <w:bottom w:val="single" w:sz="4" w:space="0" w:color="auto"/>
              <w:right w:val="single" w:sz="6" w:space="0" w:color="auto"/>
            </w:tcBorders>
            <w:vAlign w:val="center"/>
          </w:tcPr>
          <w:p w14:paraId="0D56ABDD" w14:textId="77777777" w:rsidR="00D30BE3" w:rsidRPr="002A03E8" w:rsidRDefault="00D30BE3" w:rsidP="00D30BE3">
            <w:pPr>
              <w:spacing w:after="0"/>
              <w:ind w:right="567"/>
              <w:jc w:val="right"/>
              <w:rPr>
                <w:rFonts w:eastAsia="Times New Roman" w:cs="Arial"/>
                <w:sz w:val="24"/>
                <w:szCs w:val="20"/>
                <w:lang w:eastAsia="de-DE"/>
              </w:rPr>
            </w:pPr>
            <w:r w:rsidRPr="002A03E8">
              <w:rPr>
                <w:rFonts w:eastAsia="Times New Roman" w:cs="Arial"/>
                <w:sz w:val="24"/>
                <w:szCs w:val="20"/>
                <w:lang w:eastAsia="de-DE"/>
              </w:rPr>
              <w:t>20,00</w:t>
            </w:r>
          </w:p>
        </w:tc>
        <w:tc>
          <w:tcPr>
            <w:tcW w:w="284" w:type="dxa"/>
            <w:tcBorders>
              <w:left w:val="single" w:sz="6" w:space="0" w:color="auto"/>
              <w:right w:val="single" w:sz="6" w:space="0" w:color="auto"/>
            </w:tcBorders>
          </w:tcPr>
          <w:p w14:paraId="510BFF25" w14:textId="77777777" w:rsidR="00D30BE3" w:rsidRPr="002A03E8" w:rsidRDefault="00D30BE3" w:rsidP="002A03E8">
            <w:pPr>
              <w:spacing w:after="0"/>
              <w:ind w:right="567"/>
              <w:jc w:val="right"/>
              <w:rPr>
                <w:rFonts w:eastAsia="Times New Roman" w:cs="Arial"/>
                <w:sz w:val="24"/>
                <w:szCs w:val="20"/>
                <w:lang w:eastAsia="de-DE"/>
              </w:rPr>
            </w:pPr>
          </w:p>
        </w:tc>
      </w:tr>
      <w:tr w:rsidR="00D30BE3" w:rsidRPr="002A03E8" w14:paraId="71744C4F" w14:textId="77777777" w:rsidTr="00D30BE3">
        <w:trPr>
          <w:gridAfter w:val="2"/>
          <w:wAfter w:w="292" w:type="dxa"/>
          <w:cantSplit/>
          <w:trHeight w:val="681"/>
        </w:trPr>
        <w:tc>
          <w:tcPr>
            <w:tcW w:w="284" w:type="dxa"/>
            <w:tcBorders>
              <w:left w:val="single" w:sz="6" w:space="0" w:color="auto"/>
            </w:tcBorders>
          </w:tcPr>
          <w:p w14:paraId="6E40F7FC" w14:textId="77777777" w:rsidR="00D30BE3" w:rsidRPr="002A03E8" w:rsidRDefault="00D30BE3" w:rsidP="002A03E8">
            <w:pPr>
              <w:spacing w:after="0"/>
              <w:rPr>
                <w:rFonts w:eastAsia="Times New Roman" w:cs="Arial"/>
                <w:sz w:val="24"/>
                <w:szCs w:val="20"/>
                <w:lang w:eastAsia="de-DE"/>
              </w:rPr>
            </w:pPr>
          </w:p>
        </w:tc>
        <w:tc>
          <w:tcPr>
            <w:tcW w:w="2897" w:type="dxa"/>
            <w:tcBorders>
              <w:top w:val="single" w:sz="4" w:space="0" w:color="auto"/>
            </w:tcBorders>
          </w:tcPr>
          <w:p w14:paraId="1E753B92" w14:textId="77777777" w:rsidR="00D30BE3" w:rsidRPr="002A03E8" w:rsidRDefault="00D30BE3" w:rsidP="002A03E8">
            <w:pPr>
              <w:spacing w:after="0"/>
              <w:jc w:val="center"/>
              <w:rPr>
                <w:rFonts w:eastAsia="Times New Roman" w:cs="Arial"/>
                <w:sz w:val="24"/>
                <w:szCs w:val="20"/>
                <w:lang w:eastAsia="de-DE"/>
              </w:rPr>
            </w:pPr>
          </w:p>
        </w:tc>
        <w:tc>
          <w:tcPr>
            <w:tcW w:w="1701" w:type="dxa"/>
            <w:gridSpan w:val="3"/>
            <w:tcBorders>
              <w:top w:val="single" w:sz="4" w:space="0" w:color="auto"/>
            </w:tcBorders>
          </w:tcPr>
          <w:p w14:paraId="127B18F3" w14:textId="77777777" w:rsidR="00D30BE3" w:rsidRPr="002A03E8" w:rsidRDefault="00D30BE3" w:rsidP="002A03E8">
            <w:pPr>
              <w:spacing w:after="0"/>
              <w:jc w:val="center"/>
              <w:rPr>
                <w:rFonts w:eastAsia="Times New Roman" w:cs="Arial"/>
                <w:sz w:val="24"/>
                <w:szCs w:val="20"/>
                <w:lang w:eastAsia="de-DE"/>
              </w:rPr>
            </w:pPr>
          </w:p>
        </w:tc>
        <w:tc>
          <w:tcPr>
            <w:tcW w:w="1145" w:type="dxa"/>
            <w:tcBorders>
              <w:top w:val="single" w:sz="4" w:space="0" w:color="auto"/>
            </w:tcBorders>
          </w:tcPr>
          <w:p w14:paraId="1778CBA4" w14:textId="77777777" w:rsidR="00D30BE3" w:rsidRPr="002A03E8" w:rsidRDefault="00D30BE3" w:rsidP="002A03E8">
            <w:pPr>
              <w:spacing w:after="0"/>
              <w:jc w:val="center"/>
              <w:rPr>
                <w:rFonts w:eastAsia="Times New Roman" w:cs="Arial"/>
                <w:sz w:val="24"/>
                <w:szCs w:val="20"/>
                <w:lang w:eastAsia="de-DE"/>
              </w:rPr>
            </w:pPr>
          </w:p>
        </w:tc>
        <w:tc>
          <w:tcPr>
            <w:tcW w:w="682" w:type="dxa"/>
            <w:gridSpan w:val="2"/>
            <w:tcBorders>
              <w:top w:val="single" w:sz="4" w:space="0" w:color="auto"/>
            </w:tcBorders>
          </w:tcPr>
          <w:p w14:paraId="1029103F" w14:textId="77777777" w:rsidR="00D30BE3" w:rsidRPr="002A03E8" w:rsidRDefault="00D30BE3" w:rsidP="002A03E8">
            <w:pPr>
              <w:spacing w:after="0"/>
              <w:rPr>
                <w:rFonts w:eastAsia="Times New Roman" w:cs="Arial"/>
                <w:sz w:val="24"/>
                <w:szCs w:val="20"/>
                <w:lang w:eastAsia="de-DE"/>
              </w:rPr>
            </w:pPr>
          </w:p>
        </w:tc>
        <w:tc>
          <w:tcPr>
            <w:tcW w:w="2075" w:type="dxa"/>
            <w:tcBorders>
              <w:top w:val="single" w:sz="4" w:space="0" w:color="auto"/>
              <w:left w:val="single" w:sz="12" w:space="0" w:color="auto"/>
              <w:bottom w:val="single" w:sz="12" w:space="0" w:color="auto"/>
              <w:right w:val="single" w:sz="12" w:space="0" w:color="auto"/>
            </w:tcBorders>
          </w:tcPr>
          <w:p w14:paraId="2F5CE4FF" w14:textId="77777777" w:rsidR="00D30BE3" w:rsidRPr="002A03E8" w:rsidRDefault="00D30BE3" w:rsidP="002A03E8">
            <w:pPr>
              <w:spacing w:after="0"/>
              <w:jc w:val="center"/>
              <w:rPr>
                <w:rFonts w:eastAsia="Times New Roman" w:cs="Arial"/>
                <w:b/>
                <w:sz w:val="36"/>
                <w:szCs w:val="20"/>
                <w:lang w:eastAsia="de-DE"/>
              </w:rPr>
            </w:pPr>
            <w:r w:rsidRPr="002A03E8">
              <w:rPr>
                <w:rFonts w:eastAsia="Times New Roman" w:cs="Arial"/>
                <w:b/>
                <w:sz w:val="36"/>
                <w:szCs w:val="20"/>
                <w:lang w:eastAsia="de-DE"/>
              </w:rPr>
              <w:t>200,00</w:t>
            </w:r>
          </w:p>
        </w:tc>
        <w:tc>
          <w:tcPr>
            <w:tcW w:w="284" w:type="dxa"/>
            <w:tcBorders>
              <w:left w:val="nil"/>
              <w:right w:val="single" w:sz="6" w:space="0" w:color="auto"/>
            </w:tcBorders>
          </w:tcPr>
          <w:p w14:paraId="19C9E574" w14:textId="77777777" w:rsidR="00D30BE3" w:rsidRPr="002A03E8" w:rsidRDefault="00D30BE3" w:rsidP="002A03E8">
            <w:pPr>
              <w:spacing w:after="0"/>
              <w:ind w:right="567"/>
              <w:jc w:val="right"/>
              <w:rPr>
                <w:rFonts w:eastAsia="Times New Roman" w:cs="Arial"/>
                <w:b/>
                <w:sz w:val="24"/>
                <w:szCs w:val="20"/>
                <w:lang w:eastAsia="de-DE"/>
              </w:rPr>
            </w:pPr>
          </w:p>
        </w:tc>
      </w:tr>
      <w:tr w:rsidR="00D30BE3" w:rsidRPr="002A03E8" w14:paraId="4FB84B84" w14:textId="77777777" w:rsidTr="00D30BE3">
        <w:trPr>
          <w:gridAfter w:val="1"/>
          <w:wAfter w:w="285" w:type="dxa"/>
          <w:cantSplit/>
        </w:trPr>
        <w:tc>
          <w:tcPr>
            <w:tcW w:w="3402" w:type="dxa"/>
            <w:gridSpan w:val="3"/>
            <w:tcBorders>
              <w:left w:val="single" w:sz="6" w:space="0" w:color="auto"/>
            </w:tcBorders>
          </w:tcPr>
          <w:p w14:paraId="15A0633F" w14:textId="77777777" w:rsidR="00D30BE3" w:rsidRPr="002A03E8" w:rsidRDefault="00D30BE3" w:rsidP="002A03E8">
            <w:pPr>
              <w:spacing w:after="0"/>
              <w:rPr>
                <w:rFonts w:eastAsia="Times New Roman" w:cs="Arial"/>
                <w:sz w:val="20"/>
                <w:szCs w:val="20"/>
                <w:lang w:eastAsia="de-DE"/>
              </w:rPr>
            </w:pPr>
          </w:p>
        </w:tc>
        <w:tc>
          <w:tcPr>
            <w:tcW w:w="2835" w:type="dxa"/>
            <w:gridSpan w:val="4"/>
            <w:tcBorders>
              <w:left w:val="nil"/>
            </w:tcBorders>
          </w:tcPr>
          <w:p w14:paraId="450C14C5" w14:textId="77777777" w:rsidR="00D30BE3" w:rsidRPr="002A03E8" w:rsidRDefault="00D30BE3" w:rsidP="002A03E8">
            <w:pPr>
              <w:spacing w:after="0"/>
              <w:ind w:right="567"/>
              <w:jc w:val="right"/>
              <w:rPr>
                <w:rFonts w:eastAsia="Times New Roman" w:cs="Arial"/>
                <w:sz w:val="20"/>
                <w:szCs w:val="20"/>
                <w:lang w:eastAsia="de-DE"/>
              </w:rPr>
            </w:pPr>
          </w:p>
        </w:tc>
        <w:tc>
          <w:tcPr>
            <w:tcW w:w="2838" w:type="dxa"/>
            <w:gridSpan w:val="4"/>
            <w:tcBorders>
              <w:right w:val="single" w:sz="6" w:space="0" w:color="auto"/>
            </w:tcBorders>
          </w:tcPr>
          <w:p w14:paraId="7B859BD6" w14:textId="77777777" w:rsidR="00D30BE3" w:rsidRPr="002A03E8" w:rsidRDefault="00D30BE3" w:rsidP="002A03E8">
            <w:pPr>
              <w:spacing w:after="0"/>
              <w:rPr>
                <w:rFonts w:eastAsia="Times New Roman" w:cs="Arial"/>
                <w:sz w:val="20"/>
                <w:szCs w:val="20"/>
                <w:lang w:eastAsia="de-DE"/>
              </w:rPr>
            </w:pPr>
          </w:p>
        </w:tc>
      </w:tr>
      <w:tr w:rsidR="00D30BE3" w:rsidRPr="002A03E8" w14:paraId="3ECD7FC5" w14:textId="77777777" w:rsidTr="00D30BE3">
        <w:trPr>
          <w:gridAfter w:val="2"/>
          <w:wAfter w:w="292" w:type="dxa"/>
          <w:cantSplit/>
        </w:trPr>
        <w:tc>
          <w:tcPr>
            <w:tcW w:w="284" w:type="dxa"/>
            <w:tcBorders>
              <w:left w:val="single" w:sz="6" w:space="0" w:color="auto"/>
            </w:tcBorders>
          </w:tcPr>
          <w:p w14:paraId="6C35DAA5" w14:textId="77777777" w:rsidR="00D30BE3" w:rsidRPr="002A03E8" w:rsidRDefault="00D30BE3" w:rsidP="002A03E8">
            <w:pPr>
              <w:spacing w:after="0"/>
              <w:rPr>
                <w:rFonts w:eastAsia="Times New Roman" w:cs="Arial"/>
                <w:sz w:val="24"/>
                <w:szCs w:val="20"/>
                <w:lang w:eastAsia="de-DE"/>
              </w:rPr>
            </w:pPr>
          </w:p>
        </w:tc>
        <w:tc>
          <w:tcPr>
            <w:tcW w:w="8500" w:type="dxa"/>
            <w:gridSpan w:val="8"/>
            <w:tcBorders>
              <w:top w:val="single" w:sz="6" w:space="0" w:color="auto"/>
            </w:tcBorders>
          </w:tcPr>
          <w:p w14:paraId="6D9A13E5" w14:textId="77777777" w:rsidR="00732FB7" w:rsidRPr="00FC7DDD" w:rsidRDefault="00732FB7" w:rsidP="00732FB7">
            <w:pPr>
              <w:spacing w:after="0"/>
              <w:jc w:val="center"/>
              <w:rPr>
                <w:rFonts w:eastAsia="Times New Roman" w:cs="Arial"/>
                <w:sz w:val="18"/>
                <w:szCs w:val="20"/>
                <w:lang w:eastAsia="de-DE"/>
              </w:rPr>
            </w:pPr>
            <w:r w:rsidRPr="00FC7DDD">
              <w:rPr>
                <w:rFonts w:eastAsia="Times New Roman" w:cs="Arial"/>
                <w:sz w:val="18"/>
                <w:szCs w:val="20"/>
                <w:lang w:eastAsia="de-DE"/>
              </w:rPr>
              <w:t>Betrag fällig am 24. Dezember.</w:t>
            </w:r>
            <w:r>
              <w:rPr>
                <w:rFonts w:eastAsia="Times New Roman" w:cs="Arial"/>
                <w:sz w:val="18"/>
                <w:szCs w:val="20"/>
                <w:lang w:eastAsia="de-DE"/>
              </w:rPr>
              <w:t xml:space="preserve"> </w:t>
            </w:r>
            <w:r w:rsidRPr="00FC7DDD">
              <w:rPr>
                <w:rFonts w:eastAsia="Times New Roman" w:cs="Arial"/>
                <w:sz w:val="18"/>
                <w:szCs w:val="20"/>
                <w:lang w:eastAsia="de-DE"/>
              </w:rPr>
              <w:t>Bei Bezahlung bis zum 4. November gewähren wir 2 % Skonto.</w:t>
            </w:r>
          </w:p>
          <w:p w14:paraId="4AFA22D0" w14:textId="77777777" w:rsidR="00732FB7" w:rsidRPr="00FC7DDD" w:rsidRDefault="00732FB7" w:rsidP="00732FB7">
            <w:pPr>
              <w:spacing w:after="0"/>
              <w:jc w:val="center"/>
              <w:rPr>
                <w:rFonts w:eastAsia="Times New Roman" w:cs="Arial"/>
                <w:sz w:val="18"/>
                <w:szCs w:val="20"/>
                <w:lang w:eastAsia="de-DE"/>
              </w:rPr>
            </w:pPr>
            <w:r w:rsidRPr="00FC7DDD">
              <w:rPr>
                <w:rFonts w:eastAsia="Times New Roman" w:cs="Arial"/>
                <w:sz w:val="18"/>
                <w:szCs w:val="20"/>
                <w:lang w:eastAsia="de-DE"/>
              </w:rPr>
              <w:t>Die gelieferte Ware bleibt bis zur vollständigen Bezahlung unser Eigentum.</w:t>
            </w:r>
          </w:p>
          <w:p w14:paraId="4090765A" w14:textId="77777777" w:rsidR="00D30BE3" w:rsidRPr="002A03E8" w:rsidRDefault="00D30BE3" w:rsidP="002A03E8">
            <w:pPr>
              <w:spacing w:after="0"/>
              <w:ind w:right="567"/>
              <w:jc w:val="center"/>
              <w:rPr>
                <w:rFonts w:eastAsia="Times New Roman" w:cs="Arial"/>
                <w:sz w:val="24"/>
                <w:szCs w:val="20"/>
                <w:lang w:eastAsia="de-DE"/>
              </w:rPr>
            </w:pPr>
          </w:p>
        </w:tc>
        <w:tc>
          <w:tcPr>
            <w:tcW w:w="284" w:type="dxa"/>
            <w:tcBorders>
              <w:left w:val="nil"/>
              <w:right w:val="single" w:sz="6" w:space="0" w:color="auto"/>
            </w:tcBorders>
          </w:tcPr>
          <w:p w14:paraId="01193331" w14:textId="77777777" w:rsidR="00D30BE3" w:rsidRPr="002A03E8" w:rsidRDefault="00D30BE3" w:rsidP="002A03E8">
            <w:pPr>
              <w:spacing w:after="0"/>
              <w:jc w:val="center"/>
              <w:rPr>
                <w:rFonts w:eastAsia="Times New Roman" w:cs="Arial"/>
                <w:sz w:val="24"/>
                <w:szCs w:val="20"/>
                <w:lang w:eastAsia="de-DE"/>
              </w:rPr>
            </w:pPr>
          </w:p>
        </w:tc>
      </w:tr>
      <w:tr w:rsidR="00732FB7" w:rsidRPr="002A03E8" w14:paraId="200AA2B1" w14:textId="77777777" w:rsidTr="00F56398">
        <w:trPr>
          <w:gridAfter w:val="2"/>
          <w:wAfter w:w="292" w:type="dxa"/>
          <w:cantSplit/>
          <w:trHeight w:val="518"/>
        </w:trPr>
        <w:tc>
          <w:tcPr>
            <w:tcW w:w="284" w:type="dxa"/>
            <w:tcBorders>
              <w:left w:val="single" w:sz="6" w:space="0" w:color="auto"/>
              <w:bottom w:val="single" w:sz="4" w:space="0" w:color="auto"/>
            </w:tcBorders>
          </w:tcPr>
          <w:p w14:paraId="6CAB7F68" w14:textId="77777777" w:rsidR="00732FB7" w:rsidRPr="002A03E8" w:rsidRDefault="00732FB7" w:rsidP="002A03E8">
            <w:pPr>
              <w:spacing w:after="0"/>
              <w:rPr>
                <w:rFonts w:eastAsia="Times New Roman" w:cs="Arial"/>
                <w:sz w:val="24"/>
                <w:szCs w:val="20"/>
                <w:lang w:eastAsia="de-DE"/>
              </w:rPr>
            </w:pPr>
          </w:p>
        </w:tc>
        <w:tc>
          <w:tcPr>
            <w:tcW w:w="8500" w:type="dxa"/>
            <w:gridSpan w:val="8"/>
            <w:tcBorders>
              <w:top w:val="single" w:sz="6" w:space="0" w:color="auto"/>
              <w:bottom w:val="single" w:sz="4" w:space="0" w:color="auto"/>
            </w:tcBorders>
          </w:tcPr>
          <w:p w14:paraId="334BA8AA" w14:textId="30551332" w:rsidR="00732FB7" w:rsidRPr="002A03E8" w:rsidRDefault="00732FB7" w:rsidP="002A03E8">
            <w:pPr>
              <w:spacing w:after="0"/>
              <w:jc w:val="center"/>
              <w:rPr>
                <w:rFonts w:eastAsia="Times New Roman" w:cs="Arial"/>
                <w:sz w:val="24"/>
                <w:szCs w:val="20"/>
                <w:lang w:eastAsia="de-DE"/>
              </w:rPr>
            </w:pPr>
            <w:r w:rsidRPr="00FC7DDD">
              <w:rPr>
                <w:rFonts w:eastAsia="Times New Roman" w:cs="Arial"/>
                <w:sz w:val="18"/>
                <w:szCs w:val="20"/>
                <w:lang w:eastAsia="de-DE"/>
              </w:rPr>
              <w:t>Bankv</w:t>
            </w:r>
            <w:r w:rsidR="005E3BEE">
              <w:rPr>
                <w:rFonts w:eastAsia="Times New Roman" w:cs="Arial"/>
                <w:sz w:val="18"/>
                <w:szCs w:val="20"/>
                <w:lang w:eastAsia="de-DE"/>
              </w:rPr>
              <w:t xml:space="preserve">erbindung: Konto-Nr.: 58734 </w:t>
            </w:r>
            <w:r w:rsidR="007B5727">
              <w:rPr>
                <w:rFonts w:eastAsia="Times New Roman" w:cs="Arial"/>
                <w:sz w:val="18"/>
                <w:szCs w:val="20"/>
                <w:lang w:eastAsia="de-DE"/>
              </w:rPr>
              <w:t>Spar</w:t>
            </w:r>
            <w:r w:rsidRPr="00FC7DDD">
              <w:rPr>
                <w:rFonts w:eastAsia="Times New Roman" w:cs="Arial"/>
                <w:sz w:val="18"/>
                <w:szCs w:val="20"/>
                <w:lang w:eastAsia="de-DE"/>
              </w:rPr>
              <w:t xml:space="preserve">kasse </w:t>
            </w:r>
            <w:proofErr w:type="spellStart"/>
            <w:r w:rsidRPr="00FC7DDD">
              <w:rPr>
                <w:rFonts w:eastAsia="Times New Roman" w:cs="Arial"/>
                <w:sz w:val="18"/>
                <w:szCs w:val="20"/>
                <w:lang w:eastAsia="de-DE"/>
              </w:rPr>
              <w:t>Hefenstein</w:t>
            </w:r>
            <w:proofErr w:type="spellEnd"/>
            <w:r w:rsidRPr="00FC7DDD">
              <w:rPr>
                <w:rFonts w:eastAsia="Times New Roman" w:cs="Arial"/>
                <w:sz w:val="18"/>
                <w:szCs w:val="20"/>
                <w:lang w:eastAsia="de-DE"/>
              </w:rPr>
              <w:t xml:space="preserve"> BLZ 790 550 00</w:t>
            </w:r>
          </w:p>
        </w:tc>
        <w:tc>
          <w:tcPr>
            <w:tcW w:w="284" w:type="dxa"/>
            <w:tcBorders>
              <w:left w:val="nil"/>
              <w:bottom w:val="single" w:sz="4" w:space="0" w:color="auto"/>
              <w:right w:val="single" w:sz="6" w:space="0" w:color="auto"/>
            </w:tcBorders>
          </w:tcPr>
          <w:p w14:paraId="78924FC1" w14:textId="77777777" w:rsidR="00732FB7" w:rsidRPr="002A03E8" w:rsidRDefault="00732FB7" w:rsidP="002A03E8">
            <w:pPr>
              <w:spacing w:after="0"/>
              <w:jc w:val="center"/>
              <w:rPr>
                <w:rFonts w:eastAsia="Times New Roman" w:cs="Arial"/>
                <w:sz w:val="24"/>
                <w:szCs w:val="20"/>
                <w:lang w:eastAsia="de-DE"/>
              </w:rPr>
            </w:pPr>
          </w:p>
        </w:tc>
      </w:tr>
    </w:tbl>
    <w:p w14:paraId="7872BF57" w14:textId="77777777" w:rsidR="0065781E" w:rsidRDefault="0065781E" w:rsidP="005866C3">
      <w:pPr>
        <w:pStyle w:val="-Arbeitsblatt"/>
        <w:jc w:val="left"/>
      </w:pPr>
    </w:p>
    <w:p w14:paraId="65235A00" w14:textId="77777777" w:rsidR="0065781E" w:rsidRDefault="0065781E" w:rsidP="005866C3">
      <w:pPr>
        <w:pStyle w:val="-Arbeitsblatt"/>
        <w:jc w:val="left"/>
      </w:pPr>
    </w:p>
    <w:p w14:paraId="248AC89F" w14:textId="058A9A1F" w:rsidR="00AC599A" w:rsidRPr="005D3E47" w:rsidRDefault="005D3E47" w:rsidP="005866C3">
      <w:pPr>
        <w:pStyle w:val="-Arbeitsblatt"/>
        <w:jc w:val="left"/>
      </w:pPr>
      <w:r>
        <w:t>E</w:t>
      </w:r>
      <w:r w:rsidR="002A03E8" w:rsidRPr="005D3E47">
        <w:t>ingangsrechnung I</w:t>
      </w:r>
    </w:p>
    <w:tbl>
      <w:tblPr>
        <w:tblW w:w="9935" w:type="dxa"/>
        <w:tblLayout w:type="fixed"/>
        <w:tblCellMar>
          <w:left w:w="71" w:type="dxa"/>
          <w:right w:w="71" w:type="dxa"/>
        </w:tblCellMar>
        <w:tblLook w:val="0000" w:firstRow="0" w:lastRow="0" w:firstColumn="0" w:lastColumn="0" w:noHBand="0" w:noVBand="0"/>
      </w:tblPr>
      <w:tblGrid>
        <w:gridCol w:w="282"/>
        <w:gridCol w:w="1578"/>
        <w:gridCol w:w="1451"/>
        <w:gridCol w:w="1832"/>
        <w:gridCol w:w="986"/>
        <w:gridCol w:w="1550"/>
        <w:gridCol w:w="1974"/>
        <w:gridCol w:w="282"/>
      </w:tblGrid>
      <w:tr w:rsidR="002A03E8" w:rsidRPr="002A03E8" w14:paraId="58DC2F9C" w14:textId="77777777" w:rsidTr="00E338DF">
        <w:trPr>
          <w:cantSplit/>
          <w:trHeight w:val="345"/>
        </w:trPr>
        <w:tc>
          <w:tcPr>
            <w:tcW w:w="282" w:type="dxa"/>
            <w:tcBorders>
              <w:top w:val="single" w:sz="6" w:space="0" w:color="auto"/>
              <w:left w:val="single" w:sz="6" w:space="0" w:color="auto"/>
            </w:tcBorders>
          </w:tcPr>
          <w:p w14:paraId="2F0C8793"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3029" w:type="dxa"/>
            <w:gridSpan w:val="2"/>
            <w:tcBorders>
              <w:top w:val="single" w:sz="6" w:space="0" w:color="auto"/>
              <w:bottom w:val="double" w:sz="6" w:space="0" w:color="auto"/>
            </w:tcBorders>
          </w:tcPr>
          <w:p w14:paraId="0EB9D132"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6341" w:type="dxa"/>
            <w:gridSpan w:val="4"/>
            <w:tcBorders>
              <w:top w:val="single" w:sz="6" w:space="0" w:color="auto"/>
              <w:bottom w:val="double" w:sz="6" w:space="0" w:color="auto"/>
            </w:tcBorders>
          </w:tcPr>
          <w:p w14:paraId="099B26E3" w14:textId="77777777" w:rsidR="002A03E8" w:rsidRPr="002A03E8" w:rsidRDefault="002A03E8" w:rsidP="002A03E8">
            <w:pPr>
              <w:spacing w:after="0"/>
              <w:jc w:val="center"/>
              <w:rPr>
                <w:rFonts w:ascii="Times New Roman" w:eastAsia="Times New Roman" w:hAnsi="Times New Roman"/>
                <w:sz w:val="20"/>
                <w:szCs w:val="20"/>
                <w:lang w:eastAsia="de-DE"/>
              </w:rPr>
            </w:pPr>
          </w:p>
        </w:tc>
        <w:tc>
          <w:tcPr>
            <w:tcW w:w="282" w:type="dxa"/>
            <w:tcBorders>
              <w:top w:val="single" w:sz="6" w:space="0" w:color="auto"/>
              <w:left w:val="nil"/>
              <w:right w:val="single" w:sz="6" w:space="0" w:color="auto"/>
            </w:tcBorders>
          </w:tcPr>
          <w:p w14:paraId="202F7D07" w14:textId="77777777" w:rsidR="002A03E8" w:rsidRPr="002A03E8" w:rsidRDefault="002A03E8" w:rsidP="002A03E8">
            <w:pPr>
              <w:spacing w:after="0"/>
              <w:jc w:val="center"/>
              <w:rPr>
                <w:rFonts w:ascii="Times New Roman" w:eastAsia="Times New Roman" w:hAnsi="Times New Roman"/>
                <w:sz w:val="20"/>
                <w:szCs w:val="20"/>
                <w:lang w:eastAsia="de-DE"/>
              </w:rPr>
            </w:pPr>
          </w:p>
        </w:tc>
      </w:tr>
      <w:tr w:rsidR="002A03E8" w:rsidRPr="002A03E8" w14:paraId="50C8C6C7" w14:textId="77777777" w:rsidTr="00E338DF">
        <w:trPr>
          <w:cantSplit/>
          <w:trHeight w:val="1456"/>
        </w:trPr>
        <w:tc>
          <w:tcPr>
            <w:tcW w:w="282" w:type="dxa"/>
            <w:tcBorders>
              <w:left w:val="single" w:sz="6" w:space="0" w:color="auto"/>
              <w:right w:val="double" w:sz="6" w:space="0" w:color="auto"/>
            </w:tcBorders>
          </w:tcPr>
          <w:p w14:paraId="121B6B1C" w14:textId="77777777" w:rsidR="0065781E" w:rsidRPr="002A03E8" w:rsidRDefault="0065781E" w:rsidP="0065781E">
            <w:pPr>
              <w:spacing w:after="0"/>
              <w:rPr>
                <w:rFonts w:ascii="Times New Roman" w:eastAsia="Times New Roman" w:hAnsi="Times New Roman"/>
                <w:sz w:val="56"/>
                <w:szCs w:val="20"/>
                <w:lang w:eastAsia="de-DE"/>
              </w:rPr>
            </w:pPr>
          </w:p>
        </w:tc>
        <w:tc>
          <w:tcPr>
            <w:tcW w:w="3029" w:type="dxa"/>
            <w:gridSpan w:val="2"/>
            <w:tcBorders>
              <w:top w:val="double" w:sz="6" w:space="0" w:color="auto"/>
              <w:left w:val="nil"/>
              <w:bottom w:val="double" w:sz="6" w:space="0" w:color="auto"/>
            </w:tcBorders>
          </w:tcPr>
          <w:p w14:paraId="40E8D92E" w14:textId="5EF8D947" w:rsidR="002A03E8" w:rsidRPr="000A7CDB" w:rsidRDefault="002A03E8" w:rsidP="002A03E8">
            <w:pPr>
              <w:spacing w:after="0"/>
              <w:jc w:val="center"/>
              <w:rPr>
                <w:rFonts w:ascii="Copperplate Gothic Bold" w:eastAsia="Times New Roman" w:hAnsi="Copperplate Gothic Bold" w:cs="Apple Chancery"/>
                <w:sz w:val="48"/>
                <w:szCs w:val="20"/>
                <w:lang w:eastAsia="de-DE"/>
              </w:rPr>
            </w:pPr>
            <w:r w:rsidRPr="002A03E8">
              <w:rPr>
                <w:rFonts w:eastAsia="Times New Roman"/>
                <w:sz w:val="48"/>
                <w:szCs w:val="20"/>
                <w:lang w:eastAsia="de-DE"/>
              </w:rPr>
              <w:t xml:space="preserve"> </w:t>
            </w:r>
            <w:r w:rsidRPr="000A7CDB">
              <w:rPr>
                <w:rFonts w:ascii="Copperplate Gothic Bold" w:eastAsia="Times New Roman" w:hAnsi="Copperplate Gothic Bold" w:cs="Apple Chancery"/>
                <w:sz w:val="48"/>
                <w:szCs w:val="20"/>
                <w:lang w:eastAsia="de-DE"/>
              </w:rPr>
              <w:t>Meier</w:t>
            </w:r>
            <w:r w:rsidR="000A7CDB">
              <w:rPr>
                <w:rFonts w:ascii="Copperplate Gothic Bold" w:eastAsia="Times New Roman" w:hAnsi="Copperplate Gothic Bold" w:cs="Apple Chancery"/>
                <w:sz w:val="48"/>
                <w:szCs w:val="20"/>
                <w:lang w:eastAsia="de-DE"/>
              </w:rPr>
              <w:t xml:space="preserve"> </w:t>
            </w:r>
            <w:proofErr w:type="spellStart"/>
            <w:r w:rsidRPr="000A7CDB">
              <w:rPr>
                <w:rFonts w:ascii="Copperplate Gothic Bold" w:eastAsia="Times New Roman" w:hAnsi="Copperplate Gothic Bold" w:cs="Apple Chancery"/>
                <w:sz w:val="48"/>
                <w:szCs w:val="20"/>
                <w:lang w:eastAsia="de-DE"/>
              </w:rPr>
              <w:t>e.K</w:t>
            </w:r>
            <w:proofErr w:type="spellEnd"/>
            <w:r w:rsidRPr="000A7CDB">
              <w:rPr>
                <w:rFonts w:ascii="Copperplate Gothic Bold" w:eastAsia="Times New Roman" w:hAnsi="Copperplate Gothic Bold" w:cs="Apple Chancery"/>
                <w:sz w:val="48"/>
                <w:szCs w:val="20"/>
                <w:lang w:eastAsia="de-DE"/>
              </w:rPr>
              <w:t>.</w:t>
            </w:r>
          </w:p>
          <w:p w14:paraId="3FE0828B" w14:textId="77777777" w:rsidR="002A03E8" w:rsidRPr="00732FB7" w:rsidRDefault="002A03E8" w:rsidP="002A03E8">
            <w:pPr>
              <w:spacing w:after="0"/>
              <w:jc w:val="center"/>
              <w:rPr>
                <w:rFonts w:eastAsia="Times New Roman"/>
                <w:sz w:val="24"/>
                <w:szCs w:val="20"/>
                <w:lang w:eastAsia="de-DE"/>
              </w:rPr>
            </w:pPr>
            <w:r w:rsidRPr="00732FB7">
              <w:rPr>
                <w:rFonts w:eastAsia="Times New Roman"/>
                <w:sz w:val="24"/>
                <w:szCs w:val="20"/>
                <w:lang w:eastAsia="de-DE"/>
              </w:rPr>
              <w:t>Neuer Weg 8</w:t>
            </w:r>
          </w:p>
          <w:p w14:paraId="58DA9A66" w14:textId="7C47A479" w:rsidR="002A03E8" w:rsidRPr="00732FB7" w:rsidRDefault="002A03E8" w:rsidP="00732FB7">
            <w:pPr>
              <w:spacing w:after="0"/>
              <w:jc w:val="center"/>
              <w:rPr>
                <w:rFonts w:eastAsia="Times New Roman"/>
                <w:sz w:val="24"/>
                <w:szCs w:val="20"/>
                <w:lang w:eastAsia="de-DE"/>
              </w:rPr>
            </w:pPr>
            <w:r w:rsidRPr="00732FB7">
              <w:rPr>
                <w:rFonts w:eastAsia="Times New Roman"/>
                <w:sz w:val="24"/>
                <w:szCs w:val="20"/>
                <w:lang w:eastAsia="de-DE"/>
              </w:rPr>
              <w:t>58302 München</w:t>
            </w:r>
          </w:p>
        </w:tc>
        <w:tc>
          <w:tcPr>
            <w:tcW w:w="6341" w:type="dxa"/>
            <w:gridSpan w:val="4"/>
            <w:tcBorders>
              <w:top w:val="double" w:sz="6" w:space="0" w:color="auto"/>
              <w:bottom w:val="double" w:sz="6" w:space="0" w:color="auto"/>
            </w:tcBorders>
          </w:tcPr>
          <w:p w14:paraId="55622753" w14:textId="6E61A32A" w:rsidR="002A03E8" w:rsidRPr="002A03E8" w:rsidRDefault="00732FB7" w:rsidP="002A03E8">
            <w:pPr>
              <w:spacing w:after="0"/>
              <w:jc w:val="center"/>
              <w:rPr>
                <w:rFonts w:ascii="Times New Roman" w:eastAsia="Times New Roman" w:hAnsi="Times New Roman"/>
                <w:sz w:val="20"/>
                <w:szCs w:val="20"/>
                <w:lang w:eastAsia="de-DE"/>
              </w:rPr>
            </w:pPr>
            <w:r>
              <w:rPr>
                <w:rFonts w:ascii="Helvetica" w:hAnsi="Helvetica" w:cs="Helvetica"/>
                <w:noProof/>
                <w:sz w:val="24"/>
                <w:szCs w:val="24"/>
                <w:lang w:eastAsia="de-DE"/>
              </w:rPr>
              <w:drawing>
                <wp:anchor distT="0" distB="0" distL="114300" distR="114300" simplePos="0" relativeHeight="251656192" behindDoc="0" locked="0" layoutInCell="1" allowOverlap="1" wp14:anchorId="631CFA66" wp14:editId="160851F9">
                  <wp:simplePos x="0" y="0"/>
                  <wp:positionH relativeFrom="column">
                    <wp:posOffset>816859</wp:posOffset>
                  </wp:positionH>
                  <wp:positionV relativeFrom="paragraph">
                    <wp:posOffset>40005</wp:posOffset>
                  </wp:positionV>
                  <wp:extent cx="2292985" cy="979757"/>
                  <wp:effectExtent l="0" t="0" r="0" b="0"/>
                  <wp:wrapNone/>
                  <wp:docPr id="4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2985" cy="9797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 w:type="dxa"/>
            <w:tcBorders>
              <w:left w:val="double" w:sz="6" w:space="0" w:color="auto"/>
              <w:right w:val="single" w:sz="6" w:space="0" w:color="auto"/>
            </w:tcBorders>
          </w:tcPr>
          <w:p w14:paraId="318B870D" w14:textId="77777777" w:rsidR="002A03E8" w:rsidRPr="002A03E8" w:rsidRDefault="002A03E8" w:rsidP="002A03E8">
            <w:pPr>
              <w:spacing w:after="0"/>
              <w:jc w:val="center"/>
              <w:rPr>
                <w:rFonts w:ascii="Times New Roman" w:eastAsia="Times New Roman" w:hAnsi="Times New Roman"/>
                <w:sz w:val="20"/>
                <w:szCs w:val="20"/>
                <w:lang w:eastAsia="de-DE"/>
              </w:rPr>
            </w:pPr>
          </w:p>
        </w:tc>
      </w:tr>
      <w:tr w:rsidR="002A03E8" w:rsidRPr="002A03E8" w14:paraId="44338386" w14:textId="77777777" w:rsidTr="00E338DF">
        <w:trPr>
          <w:trHeight w:val="2688"/>
        </w:trPr>
        <w:tc>
          <w:tcPr>
            <w:tcW w:w="282" w:type="dxa"/>
            <w:tcBorders>
              <w:left w:val="single" w:sz="6" w:space="0" w:color="auto"/>
            </w:tcBorders>
          </w:tcPr>
          <w:p w14:paraId="417E9DF4" w14:textId="77777777" w:rsidR="002A03E8" w:rsidRPr="002A03E8" w:rsidRDefault="002A03E8" w:rsidP="002A03E8">
            <w:pPr>
              <w:spacing w:after="0"/>
              <w:rPr>
                <w:rFonts w:ascii="Times New Roman" w:eastAsia="Times New Roman" w:hAnsi="Times New Roman"/>
                <w:sz w:val="28"/>
                <w:szCs w:val="20"/>
                <w:lang w:eastAsia="de-DE"/>
              </w:rPr>
            </w:pPr>
          </w:p>
        </w:tc>
        <w:tc>
          <w:tcPr>
            <w:tcW w:w="9371" w:type="dxa"/>
            <w:gridSpan w:val="6"/>
          </w:tcPr>
          <w:p w14:paraId="317E756E" w14:textId="77777777" w:rsidR="002A03E8" w:rsidRPr="002A03E8" w:rsidRDefault="002A03E8" w:rsidP="002A03E8">
            <w:pPr>
              <w:spacing w:after="0"/>
              <w:rPr>
                <w:rFonts w:ascii="Times New Roman" w:eastAsia="Times New Roman" w:hAnsi="Times New Roman"/>
                <w:sz w:val="28"/>
                <w:szCs w:val="20"/>
                <w:lang w:eastAsia="de-DE"/>
              </w:rPr>
            </w:pPr>
          </w:p>
          <w:p w14:paraId="5B6BC3FE" w14:textId="3A69AE01" w:rsidR="002A03E8" w:rsidRPr="002A03E8" w:rsidRDefault="002A03E8" w:rsidP="002A03E8">
            <w:pPr>
              <w:spacing w:after="0"/>
              <w:rPr>
                <w:rFonts w:eastAsia="Times New Roman"/>
                <w:sz w:val="24"/>
                <w:szCs w:val="20"/>
                <w:lang w:eastAsia="de-DE"/>
              </w:rPr>
            </w:pPr>
            <w:r w:rsidRPr="002A03E8">
              <w:rPr>
                <w:rFonts w:eastAsia="Times New Roman"/>
                <w:sz w:val="24"/>
                <w:szCs w:val="20"/>
                <w:lang w:eastAsia="de-DE"/>
              </w:rPr>
              <w:t xml:space="preserve">Brauerei </w:t>
            </w:r>
            <w:proofErr w:type="spellStart"/>
            <w:r w:rsidR="00EE3FFD">
              <w:rPr>
                <w:rFonts w:eastAsia="Times New Roman"/>
                <w:sz w:val="24"/>
                <w:szCs w:val="20"/>
                <w:lang w:eastAsia="de-DE"/>
              </w:rPr>
              <w:t>Wahrtins</w:t>
            </w:r>
            <w:proofErr w:type="spellEnd"/>
            <w:r w:rsidRPr="002A03E8">
              <w:rPr>
                <w:rFonts w:eastAsia="Times New Roman"/>
                <w:sz w:val="24"/>
                <w:szCs w:val="20"/>
                <w:lang w:eastAsia="de-DE"/>
              </w:rPr>
              <w:t xml:space="preserve"> GmbH</w:t>
            </w:r>
          </w:p>
          <w:p w14:paraId="504AC89B" w14:textId="77777777" w:rsidR="002A03E8" w:rsidRPr="002A03E8" w:rsidRDefault="002A03E8" w:rsidP="002A03E8">
            <w:pPr>
              <w:spacing w:after="0"/>
              <w:rPr>
                <w:rFonts w:eastAsia="Times New Roman"/>
                <w:sz w:val="24"/>
                <w:szCs w:val="20"/>
                <w:lang w:eastAsia="de-DE"/>
              </w:rPr>
            </w:pPr>
            <w:r w:rsidRPr="002A03E8">
              <w:rPr>
                <w:rFonts w:eastAsia="Times New Roman"/>
                <w:sz w:val="24"/>
                <w:szCs w:val="20"/>
                <w:lang w:eastAsia="de-DE"/>
              </w:rPr>
              <w:t>Bahnhofsstr. 1</w:t>
            </w:r>
          </w:p>
          <w:p w14:paraId="5FFEBA46" w14:textId="77777777" w:rsidR="002A03E8" w:rsidRPr="002A03E8" w:rsidRDefault="002A03E8" w:rsidP="002A03E8">
            <w:pPr>
              <w:spacing w:after="0"/>
              <w:rPr>
                <w:rFonts w:ascii="AvantGarde Bk BT" w:eastAsia="Times New Roman" w:hAnsi="AvantGarde Bk BT"/>
                <w:sz w:val="20"/>
                <w:szCs w:val="20"/>
                <w:lang w:eastAsia="de-DE"/>
              </w:rPr>
            </w:pPr>
            <w:r w:rsidRPr="002A03E8">
              <w:rPr>
                <w:rFonts w:eastAsia="Times New Roman"/>
                <w:sz w:val="24"/>
                <w:szCs w:val="20"/>
                <w:lang w:eastAsia="de-DE"/>
              </w:rPr>
              <w:t xml:space="preserve">49872 </w:t>
            </w:r>
            <w:proofErr w:type="spellStart"/>
            <w:r w:rsidRPr="002A03E8">
              <w:rPr>
                <w:rFonts w:eastAsia="Times New Roman"/>
                <w:sz w:val="24"/>
                <w:szCs w:val="20"/>
                <w:lang w:eastAsia="de-DE"/>
              </w:rPr>
              <w:t>Hefenstein</w:t>
            </w:r>
            <w:proofErr w:type="spellEnd"/>
          </w:p>
          <w:p w14:paraId="4A3CF2B6" w14:textId="77777777" w:rsidR="002A03E8" w:rsidRPr="002A03E8" w:rsidRDefault="002A03E8" w:rsidP="002A03E8">
            <w:pPr>
              <w:spacing w:after="0"/>
              <w:jc w:val="right"/>
              <w:rPr>
                <w:rFonts w:eastAsia="Times New Roman"/>
                <w:sz w:val="28"/>
                <w:szCs w:val="20"/>
                <w:lang w:eastAsia="de-DE"/>
              </w:rPr>
            </w:pPr>
            <w:r w:rsidRPr="002A03E8">
              <w:rPr>
                <w:rFonts w:eastAsia="Times New Roman"/>
                <w:sz w:val="20"/>
                <w:szCs w:val="20"/>
                <w:lang w:eastAsia="de-DE"/>
              </w:rPr>
              <w:t xml:space="preserve">München, </w:t>
            </w:r>
            <w:r w:rsidRPr="002A03E8">
              <w:rPr>
                <w:rFonts w:eastAsia="Times New Roman"/>
                <w:sz w:val="20"/>
                <w:szCs w:val="20"/>
                <w:lang w:eastAsia="de-DE"/>
              </w:rPr>
              <w:fldChar w:fldCharType="begin"/>
            </w:r>
            <w:r w:rsidRPr="002A03E8">
              <w:rPr>
                <w:rFonts w:eastAsia="Times New Roman"/>
                <w:sz w:val="20"/>
                <w:szCs w:val="20"/>
                <w:lang w:eastAsia="de-DE"/>
              </w:rPr>
              <w:instrText xml:space="preserve"> TIME \@ "dd.MM.yyyy" </w:instrText>
            </w:r>
            <w:r w:rsidRPr="002A03E8">
              <w:rPr>
                <w:rFonts w:eastAsia="Times New Roman"/>
                <w:sz w:val="20"/>
                <w:szCs w:val="20"/>
                <w:lang w:eastAsia="de-DE"/>
              </w:rPr>
              <w:fldChar w:fldCharType="separate"/>
            </w:r>
            <w:r w:rsidR="00DD52D1">
              <w:rPr>
                <w:rFonts w:eastAsia="Times New Roman"/>
                <w:noProof/>
                <w:sz w:val="20"/>
                <w:szCs w:val="20"/>
                <w:lang w:eastAsia="de-DE"/>
              </w:rPr>
              <w:t>25.10.2017</w:t>
            </w:r>
            <w:r w:rsidRPr="002A03E8">
              <w:rPr>
                <w:rFonts w:eastAsia="Times New Roman"/>
                <w:sz w:val="20"/>
                <w:szCs w:val="20"/>
                <w:lang w:eastAsia="de-DE"/>
              </w:rPr>
              <w:fldChar w:fldCharType="end"/>
            </w:r>
          </w:p>
          <w:p w14:paraId="1F37FD72" w14:textId="77777777" w:rsidR="002A03E8" w:rsidRPr="002A03E8" w:rsidRDefault="002A03E8" w:rsidP="002A03E8">
            <w:pPr>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_______________________________________________________________________________________</w:t>
            </w:r>
          </w:p>
          <w:p w14:paraId="4202C346" w14:textId="77777777" w:rsidR="002A03E8" w:rsidRPr="002A03E8" w:rsidRDefault="002A03E8" w:rsidP="002A03E8">
            <w:pPr>
              <w:spacing w:after="0"/>
              <w:rPr>
                <w:rFonts w:ascii="Times New Roman" w:eastAsia="Times New Roman" w:hAnsi="Times New Roman"/>
                <w:sz w:val="20"/>
                <w:szCs w:val="20"/>
                <w:lang w:eastAsia="de-DE"/>
              </w:rPr>
            </w:pPr>
          </w:p>
        </w:tc>
        <w:tc>
          <w:tcPr>
            <w:tcW w:w="282" w:type="dxa"/>
            <w:tcBorders>
              <w:right w:val="single" w:sz="6" w:space="0" w:color="auto"/>
            </w:tcBorders>
          </w:tcPr>
          <w:p w14:paraId="7F0A2B7E" w14:textId="77777777" w:rsidR="002A03E8" w:rsidRPr="002A03E8" w:rsidRDefault="002A03E8" w:rsidP="002A03E8">
            <w:pPr>
              <w:spacing w:after="0"/>
              <w:rPr>
                <w:rFonts w:ascii="Times New Roman" w:eastAsia="Times New Roman" w:hAnsi="Times New Roman"/>
                <w:sz w:val="28"/>
                <w:szCs w:val="20"/>
                <w:lang w:eastAsia="de-DE"/>
              </w:rPr>
            </w:pPr>
          </w:p>
        </w:tc>
      </w:tr>
      <w:tr w:rsidR="002A03E8" w:rsidRPr="002A03E8" w14:paraId="05B1167D" w14:textId="77777777" w:rsidTr="00E338DF">
        <w:trPr>
          <w:cantSplit/>
          <w:trHeight w:val="3499"/>
        </w:trPr>
        <w:tc>
          <w:tcPr>
            <w:tcW w:w="282" w:type="dxa"/>
            <w:tcBorders>
              <w:left w:val="single" w:sz="6" w:space="0" w:color="auto"/>
            </w:tcBorders>
          </w:tcPr>
          <w:p w14:paraId="0749842C"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5847" w:type="dxa"/>
            <w:gridSpan w:val="4"/>
          </w:tcPr>
          <w:p w14:paraId="2A605351" w14:textId="77777777" w:rsidR="002A03E8" w:rsidRPr="002A03E8" w:rsidRDefault="002A03E8" w:rsidP="002A03E8">
            <w:pPr>
              <w:spacing w:after="0"/>
              <w:rPr>
                <w:rFonts w:eastAsia="Times New Roman"/>
                <w:sz w:val="48"/>
                <w:szCs w:val="20"/>
                <w:lang w:eastAsia="de-DE"/>
              </w:rPr>
            </w:pPr>
            <w:r w:rsidRPr="002A03E8">
              <w:rPr>
                <w:rFonts w:eastAsia="Times New Roman"/>
                <w:sz w:val="40"/>
                <w:szCs w:val="20"/>
                <w:lang w:eastAsia="de-DE"/>
              </w:rPr>
              <w:t>Rechnung</w:t>
            </w:r>
          </w:p>
          <w:p w14:paraId="4C692144" w14:textId="77777777" w:rsidR="002A03E8" w:rsidRPr="002A03E8" w:rsidRDefault="002A03E8" w:rsidP="002A03E8">
            <w:pPr>
              <w:spacing w:after="0"/>
              <w:rPr>
                <w:rFonts w:ascii="Times New Roman" w:eastAsia="Times New Roman" w:hAnsi="Times New Roman"/>
                <w:sz w:val="16"/>
                <w:szCs w:val="20"/>
                <w:lang w:eastAsia="de-DE"/>
              </w:rPr>
            </w:pPr>
          </w:p>
          <w:p w14:paraId="782E1B8B" w14:textId="77777777" w:rsidR="002A03E8" w:rsidRPr="002A03E8" w:rsidRDefault="002A03E8" w:rsidP="002A03E8">
            <w:pPr>
              <w:spacing w:after="0"/>
              <w:rPr>
                <w:rFonts w:eastAsia="Times New Roman"/>
                <w:b/>
                <w:sz w:val="24"/>
                <w:szCs w:val="20"/>
                <w:lang w:eastAsia="de-DE"/>
              </w:rPr>
            </w:pPr>
            <w:r w:rsidRPr="002A03E8">
              <w:rPr>
                <w:rFonts w:eastAsia="Times New Roman"/>
                <w:b/>
                <w:sz w:val="24"/>
                <w:szCs w:val="20"/>
                <w:lang w:eastAsia="de-DE"/>
              </w:rPr>
              <w:t xml:space="preserve">für die Belieferung Ihres Geschäftes </w:t>
            </w:r>
          </w:p>
          <w:p w14:paraId="1BE3AEA4" w14:textId="77777777" w:rsidR="002A03E8" w:rsidRPr="002A03E8" w:rsidRDefault="002A03E8" w:rsidP="002A03E8">
            <w:pPr>
              <w:spacing w:after="0"/>
              <w:rPr>
                <w:rFonts w:ascii="Times New Roman" w:eastAsia="Times New Roman" w:hAnsi="Times New Roman"/>
                <w:sz w:val="24"/>
                <w:szCs w:val="20"/>
                <w:lang w:eastAsia="de-DE"/>
              </w:rPr>
            </w:pPr>
          </w:p>
          <w:p w14:paraId="08AF88E5"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Rechnungsnummer: 3124</w:t>
            </w:r>
          </w:p>
          <w:p w14:paraId="51237F53" w14:textId="77777777" w:rsidR="002A03E8" w:rsidRPr="002A03E8" w:rsidRDefault="002A03E8" w:rsidP="002A03E8">
            <w:pPr>
              <w:spacing w:after="0"/>
              <w:rPr>
                <w:rFonts w:ascii="Times New Roman" w:eastAsia="Times New Roman" w:hAnsi="Times New Roman"/>
                <w:sz w:val="28"/>
                <w:szCs w:val="20"/>
                <w:lang w:eastAsia="de-DE"/>
              </w:rPr>
            </w:pPr>
            <w:r w:rsidRPr="002A03E8">
              <w:rPr>
                <w:rFonts w:ascii="Times New Roman" w:eastAsia="Times New Roman" w:hAnsi="Times New Roman"/>
                <w:sz w:val="24"/>
                <w:szCs w:val="20"/>
                <w:lang w:eastAsia="de-DE"/>
              </w:rPr>
              <w:t>Kundennummer: 16685</w:t>
            </w:r>
          </w:p>
          <w:p w14:paraId="5EF11CE9" w14:textId="77777777" w:rsidR="002A03E8" w:rsidRPr="002A03E8" w:rsidRDefault="002A03E8" w:rsidP="002A03E8">
            <w:pPr>
              <w:spacing w:after="0"/>
              <w:rPr>
                <w:rFonts w:ascii="Times New Roman" w:eastAsia="Times New Roman" w:hAnsi="Times New Roman"/>
                <w:sz w:val="24"/>
                <w:szCs w:val="20"/>
                <w:lang w:eastAsia="de-DE"/>
              </w:rPr>
            </w:pPr>
          </w:p>
        </w:tc>
        <w:tc>
          <w:tcPr>
            <w:tcW w:w="3523" w:type="dxa"/>
            <w:gridSpan w:val="2"/>
          </w:tcPr>
          <w:p w14:paraId="62EEF56D" w14:textId="77777777" w:rsidR="002A03E8" w:rsidRPr="002A03E8" w:rsidRDefault="002A03E8" w:rsidP="002A03E8">
            <w:pPr>
              <w:tabs>
                <w:tab w:val="left" w:pos="5184"/>
              </w:tabs>
              <w:spacing w:after="0"/>
              <w:rPr>
                <w:rFonts w:ascii="Times New Roman" w:eastAsia="Times New Roman" w:hAnsi="Times New Roman"/>
                <w:b/>
                <w:sz w:val="20"/>
                <w:szCs w:val="20"/>
                <w:lang w:eastAsia="de-DE"/>
              </w:rPr>
            </w:pPr>
            <w:r w:rsidRPr="002A03E8">
              <w:rPr>
                <w:rFonts w:ascii="Times New Roman" w:eastAsia="Times New Roman" w:hAnsi="Times New Roman"/>
                <w:b/>
                <w:sz w:val="20"/>
                <w:szCs w:val="20"/>
                <w:lang w:eastAsia="de-DE"/>
              </w:rPr>
              <w:t xml:space="preserve">Meier </w:t>
            </w:r>
            <w:proofErr w:type="spellStart"/>
            <w:r w:rsidRPr="002A03E8">
              <w:rPr>
                <w:rFonts w:ascii="Times New Roman" w:eastAsia="Times New Roman" w:hAnsi="Times New Roman"/>
                <w:b/>
                <w:sz w:val="20"/>
                <w:szCs w:val="20"/>
                <w:lang w:eastAsia="de-DE"/>
              </w:rPr>
              <w:t>e.K</w:t>
            </w:r>
            <w:proofErr w:type="spellEnd"/>
            <w:r w:rsidRPr="002A03E8">
              <w:rPr>
                <w:rFonts w:ascii="Times New Roman" w:eastAsia="Times New Roman" w:hAnsi="Times New Roman"/>
                <w:b/>
                <w:sz w:val="20"/>
                <w:szCs w:val="20"/>
                <w:lang w:eastAsia="de-DE"/>
              </w:rPr>
              <w:t>.</w:t>
            </w:r>
          </w:p>
          <w:p w14:paraId="044A4E30" w14:textId="77777777" w:rsidR="002A03E8" w:rsidRPr="002A03E8" w:rsidRDefault="002A03E8" w:rsidP="002A03E8">
            <w:pPr>
              <w:tabs>
                <w:tab w:val="left" w:pos="5184"/>
              </w:tabs>
              <w:spacing w:after="0"/>
              <w:rPr>
                <w:rFonts w:ascii="Times New Roman" w:eastAsia="Times New Roman" w:hAnsi="Times New Roman"/>
                <w:b/>
                <w:sz w:val="20"/>
                <w:szCs w:val="20"/>
                <w:lang w:eastAsia="de-DE"/>
              </w:rPr>
            </w:pPr>
            <w:r w:rsidRPr="002A03E8">
              <w:rPr>
                <w:rFonts w:ascii="Times New Roman" w:eastAsia="Times New Roman" w:hAnsi="Times New Roman"/>
                <w:b/>
                <w:sz w:val="20"/>
                <w:szCs w:val="20"/>
                <w:lang w:eastAsia="de-DE"/>
              </w:rPr>
              <w:t>Lieferant für Brauereien</w:t>
            </w:r>
          </w:p>
          <w:p w14:paraId="50997B67" w14:textId="57F2D68C"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Postfach 17722</w:t>
            </w:r>
            <w:r w:rsidR="00732FB7">
              <w:rPr>
                <w:rFonts w:ascii="Times New Roman" w:eastAsia="Times New Roman" w:hAnsi="Times New Roman"/>
                <w:sz w:val="20"/>
                <w:szCs w:val="20"/>
                <w:lang w:eastAsia="de-DE"/>
              </w:rPr>
              <w:t xml:space="preserve">, </w:t>
            </w:r>
            <w:r w:rsidRPr="002A03E8">
              <w:rPr>
                <w:rFonts w:ascii="Times New Roman" w:eastAsia="Times New Roman" w:hAnsi="Times New Roman"/>
                <w:sz w:val="20"/>
                <w:szCs w:val="20"/>
                <w:lang w:eastAsia="de-DE"/>
              </w:rPr>
              <w:t>Neuer Weg 8</w:t>
            </w:r>
          </w:p>
          <w:p w14:paraId="2B200E4A"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58302 München</w:t>
            </w:r>
          </w:p>
          <w:p w14:paraId="07D0E7A1"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Telefon 08341 456668</w:t>
            </w:r>
          </w:p>
          <w:p w14:paraId="7452CE8C"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Telefax: 08341 576668</w:t>
            </w:r>
          </w:p>
          <w:p w14:paraId="27CAC081" w14:textId="77777777" w:rsidR="002A03E8" w:rsidRPr="002A03E8" w:rsidRDefault="002A03E8" w:rsidP="002A03E8">
            <w:pPr>
              <w:tabs>
                <w:tab w:val="left" w:pos="5184"/>
              </w:tabs>
              <w:spacing w:after="0"/>
              <w:rPr>
                <w:rFonts w:ascii="Times New Roman" w:eastAsia="Times New Roman" w:hAnsi="Times New Roman"/>
                <w:sz w:val="20"/>
                <w:szCs w:val="20"/>
                <w:lang w:eastAsia="de-DE"/>
              </w:rPr>
            </w:pPr>
            <w:r w:rsidRPr="002A03E8">
              <w:rPr>
                <w:rFonts w:ascii="Times New Roman" w:eastAsia="Times New Roman" w:hAnsi="Times New Roman"/>
                <w:sz w:val="20"/>
                <w:szCs w:val="20"/>
                <w:lang w:eastAsia="de-DE"/>
              </w:rPr>
              <w:t>Amtsgericht München HRA 1299</w:t>
            </w:r>
          </w:p>
          <w:p w14:paraId="2847E138" w14:textId="77777777" w:rsidR="002A03E8" w:rsidRPr="002A03E8" w:rsidRDefault="002A03E8" w:rsidP="002A03E8">
            <w:pPr>
              <w:spacing w:after="0"/>
              <w:rPr>
                <w:rFonts w:ascii="Times New Roman" w:eastAsia="Times New Roman" w:hAnsi="Times New Roman"/>
                <w:sz w:val="20"/>
                <w:szCs w:val="20"/>
                <w:lang w:eastAsia="de-DE"/>
              </w:rPr>
            </w:pPr>
            <w:proofErr w:type="spellStart"/>
            <w:r w:rsidRPr="002A03E8">
              <w:rPr>
                <w:rFonts w:ascii="Times New Roman" w:eastAsia="Times New Roman" w:hAnsi="Times New Roman"/>
                <w:sz w:val="20"/>
                <w:szCs w:val="20"/>
                <w:lang w:eastAsia="de-DE"/>
              </w:rPr>
              <w:t>USt-IdNr</w:t>
            </w:r>
            <w:proofErr w:type="spellEnd"/>
            <w:r w:rsidRPr="002A03E8">
              <w:rPr>
                <w:rFonts w:ascii="Times New Roman" w:eastAsia="Times New Roman" w:hAnsi="Times New Roman"/>
                <w:sz w:val="20"/>
                <w:szCs w:val="20"/>
                <w:lang w:eastAsia="de-DE"/>
              </w:rPr>
              <w:t>.: DE145559790</w:t>
            </w:r>
          </w:p>
          <w:p w14:paraId="6897D857" w14:textId="77777777" w:rsidR="002A03E8" w:rsidRPr="002A03E8" w:rsidRDefault="002A03E8" w:rsidP="002A03E8">
            <w:pPr>
              <w:spacing w:after="0"/>
              <w:rPr>
                <w:rFonts w:ascii="AvantGarde Bk BT" w:eastAsia="Times New Roman" w:hAnsi="AvantGarde Bk BT"/>
                <w:sz w:val="24"/>
                <w:szCs w:val="20"/>
                <w:lang w:eastAsia="de-DE"/>
              </w:rPr>
            </w:pPr>
            <w:r w:rsidRPr="002A03E8">
              <w:rPr>
                <w:rFonts w:ascii="Times New Roman" w:eastAsia="Times New Roman" w:hAnsi="Times New Roman"/>
                <w:sz w:val="20"/>
                <w:szCs w:val="20"/>
                <w:lang w:eastAsia="de-DE"/>
              </w:rPr>
              <w:t>Steuernummer: 343/56722</w:t>
            </w:r>
          </w:p>
          <w:p w14:paraId="2EC5209F" w14:textId="77777777" w:rsidR="002A03E8" w:rsidRPr="002A03E8" w:rsidRDefault="002A03E8" w:rsidP="002A03E8">
            <w:pPr>
              <w:spacing w:after="0"/>
              <w:rPr>
                <w:rFonts w:ascii="Times New Roman" w:eastAsia="Times New Roman" w:hAnsi="Times New Roman"/>
                <w:sz w:val="20"/>
                <w:szCs w:val="20"/>
                <w:lang w:eastAsia="de-DE"/>
              </w:rPr>
            </w:pPr>
          </w:p>
        </w:tc>
        <w:tc>
          <w:tcPr>
            <w:tcW w:w="282" w:type="dxa"/>
            <w:tcBorders>
              <w:left w:val="nil"/>
              <w:right w:val="single" w:sz="6" w:space="0" w:color="auto"/>
            </w:tcBorders>
          </w:tcPr>
          <w:p w14:paraId="5B812D3B"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732FB7" w:rsidRPr="002A03E8" w14:paraId="25D8567F" w14:textId="77777777" w:rsidTr="00E338DF">
        <w:trPr>
          <w:cantSplit/>
          <w:trHeight w:val="584"/>
        </w:trPr>
        <w:tc>
          <w:tcPr>
            <w:tcW w:w="282" w:type="dxa"/>
            <w:tcBorders>
              <w:left w:val="single" w:sz="6" w:space="0" w:color="auto"/>
              <w:right w:val="single" w:sz="6" w:space="0" w:color="auto"/>
            </w:tcBorders>
          </w:tcPr>
          <w:p w14:paraId="75B87C05"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tcBorders>
              <w:top w:val="single" w:sz="6" w:space="0" w:color="auto"/>
              <w:left w:val="single" w:sz="6" w:space="0" w:color="auto"/>
              <w:right w:val="single" w:sz="6" w:space="0" w:color="auto"/>
            </w:tcBorders>
          </w:tcPr>
          <w:p w14:paraId="417AB803" w14:textId="77777777" w:rsidR="002A03E8" w:rsidRPr="002A03E8" w:rsidRDefault="002A03E8" w:rsidP="002A03E8">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Ausgangsort</w:t>
            </w:r>
          </w:p>
        </w:tc>
        <w:tc>
          <w:tcPr>
            <w:tcW w:w="3283" w:type="dxa"/>
            <w:gridSpan w:val="2"/>
            <w:tcBorders>
              <w:top w:val="single" w:sz="6" w:space="0" w:color="auto"/>
              <w:left w:val="single" w:sz="6" w:space="0" w:color="auto"/>
              <w:right w:val="single" w:sz="6" w:space="0" w:color="auto"/>
            </w:tcBorders>
          </w:tcPr>
          <w:p w14:paraId="1BF23005" w14:textId="77777777" w:rsidR="002A03E8" w:rsidRPr="002A03E8" w:rsidRDefault="002A03E8" w:rsidP="002A03E8">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Zielort</w:t>
            </w:r>
          </w:p>
        </w:tc>
        <w:tc>
          <w:tcPr>
            <w:tcW w:w="2536" w:type="dxa"/>
            <w:gridSpan w:val="2"/>
            <w:tcBorders>
              <w:top w:val="single" w:sz="6" w:space="0" w:color="auto"/>
              <w:left w:val="single" w:sz="6" w:space="0" w:color="auto"/>
              <w:right w:val="single" w:sz="6" w:space="0" w:color="auto"/>
            </w:tcBorders>
          </w:tcPr>
          <w:p w14:paraId="007E7990" w14:textId="0F83D28A" w:rsidR="002A03E8" w:rsidRPr="002A03E8" w:rsidRDefault="002A03E8" w:rsidP="00732FB7">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Gegenstand</w:t>
            </w:r>
          </w:p>
        </w:tc>
        <w:tc>
          <w:tcPr>
            <w:tcW w:w="1973" w:type="dxa"/>
            <w:tcBorders>
              <w:top w:val="single" w:sz="6" w:space="0" w:color="auto"/>
              <w:left w:val="single" w:sz="6" w:space="0" w:color="auto"/>
              <w:right w:val="single" w:sz="6" w:space="0" w:color="auto"/>
            </w:tcBorders>
          </w:tcPr>
          <w:p w14:paraId="179CB99E" w14:textId="66E58DF5" w:rsidR="002A03E8" w:rsidRPr="002A03E8" w:rsidRDefault="002A03E8" w:rsidP="00732FB7">
            <w:pPr>
              <w:spacing w:after="0"/>
              <w:jc w:val="center"/>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Gesamtpreis</w:t>
            </w:r>
            <w:r w:rsidR="00732FB7">
              <w:rPr>
                <w:rFonts w:ascii="Times New Roman" w:eastAsia="Times New Roman" w:hAnsi="Times New Roman"/>
                <w:sz w:val="24"/>
                <w:szCs w:val="20"/>
                <w:lang w:eastAsia="de-DE"/>
              </w:rPr>
              <w:t xml:space="preserve"> in </w:t>
            </w:r>
            <w:r w:rsidRPr="002A03E8">
              <w:rPr>
                <w:rFonts w:ascii="Times New Roman" w:eastAsia="Times New Roman" w:hAnsi="Times New Roman"/>
                <w:sz w:val="24"/>
                <w:szCs w:val="20"/>
                <w:lang w:eastAsia="de-DE"/>
              </w:rPr>
              <w:t>€</w:t>
            </w:r>
          </w:p>
        </w:tc>
        <w:tc>
          <w:tcPr>
            <w:tcW w:w="282" w:type="dxa"/>
            <w:tcBorders>
              <w:left w:val="single" w:sz="6" w:space="0" w:color="auto"/>
              <w:right w:val="single" w:sz="6" w:space="0" w:color="auto"/>
            </w:tcBorders>
          </w:tcPr>
          <w:p w14:paraId="7289A6FE"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732FB7" w:rsidRPr="002A03E8" w14:paraId="255F2E9F" w14:textId="77777777" w:rsidTr="00E338DF">
        <w:trPr>
          <w:cantSplit/>
          <w:trHeight w:val="390"/>
        </w:trPr>
        <w:tc>
          <w:tcPr>
            <w:tcW w:w="282" w:type="dxa"/>
            <w:tcBorders>
              <w:left w:val="single" w:sz="6" w:space="0" w:color="auto"/>
              <w:right w:val="single" w:sz="6" w:space="0" w:color="auto"/>
            </w:tcBorders>
          </w:tcPr>
          <w:p w14:paraId="777B1DE0"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tcBorders>
              <w:top w:val="single" w:sz="6" w:space="0" w:color="auto"/>
              <w:left w:val="single" w:sz="6" w:space="0" w:color="auto"/>
              <w:right w:val="single" w:sz="6" w:space="0" w:color="auto"/>
            </w:tcBorders>
          </w:tcPr>
          <w:p w14:paraId="39EEA560" w14:textId="55CD7124" w:rsidR="002A03E8" w:rsidRPr="002A03E8" w:rsidRDefault="002A03E8"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München</w:t>
            </w:r>
          </w:p>
        </w:tc>
        <w:tc>
          <w:tcPr>
            <w:tcW w:w="3283" w:type="dxa"/>
            <w:gridSpan w:val="2"/>
            <w:tcBorders>
              <w:top w:val="single" w:sz="6" w:space="0" w:color="auto"/>
              <w:left w:val="single" w:sz="6" w:space="0" w:color="auto"/>
              <w:right w:val="single" w:sz="6" w:space="0" w:color="auto"/>
            </w:tcBorders>
          </w:tcPr>
          <w:p w14:paraId="44EC4540" w14:textId="457A605F" w:rsidR="002A03E8" w:rsidRPr="002A03E8" w:rsidRDefault="002A03E8" w:rsidP="005E3BEE">
            <w:pPr>
              <w:spacing w:after="0"/>
              <w:rPr>
                <w:rFonts w:ascii="Times New Roman" w:eastAsia="Times New Roman" w:hAnsi="Times New Roman"/>
                <w:sz w:val="24"/>
                <w:szCs w:val="20"/>
                <w:lang w:eastAsia="de-DE"/>
              </w:rPr>
            </w:pPr>
            <w:proofErr w:type="spellStart"/>
            <w:r w:rsidRPr="002A03E8">
              <w:rPr>
                <w:rFonts w:ascii="Times New Roman" w:eastAsia="Times New Roman" w:hAnsi="Times New Roman"/>
                <w:sz w:val="24"/>
                <w:szCs w:val="20"/>
                <w:lang w:eastAsia="de-DE"/>
              </w:rPr>
              <w:t>Hefenstein</w:t>
            </w:r>
            <w:proofErr w:type="spellEnd"/>
          </w:p>
        </w:tc>
        <w:tc>
          <w:tcPr>
            <w:tcW w:w="2536" w:type="dxa"/>
            <w:gridSpan w:val="2"/>
            <w:tcBorders>
              <w:top w:val="single" w:sz="6" w:space="0" w:color="auto"/>
              <w:left w:val="single" w:sz="6" w:space="0" w:color="auto"/>
              <w:right w:val="single" w:sz="6" w:space="0" w:color="auto"/>
            </w:tcBorders>
          </w:tcPr>
          <w:p w14:paraId="18627ACA" w14:textId="150D4458" w:rsidR="002A03E8" w:rsidRPr="00732FB7" w:rsidRDefault="002A03E8" w:rsidP="00732FB7">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Rohstoffe Bier</w:t>
            </w:r>
          </w:p>
        </w:tc>
        <w:tc>
          <w:tcPr>
            <w:tcW w:w="1973" w:type="dxa"/>
            <w:tcBorders>
              <w:top w:val="single" w:sz="6" w:space="0" w:color="auto"/>
              <w:left w:val="single" w:sz="6" w:space="0" w:color="auto"/>
              <w:right w:val="single" w:sz="6" w:space="0" w:color="auto"/>
            </w:tcBorders>
          </w:tcPr>
          <w:p w14:paraId="4CB2F213" w14:textId="77777777"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2960,00</w:t>
            </w:r>
          </w:p>
        </w:tc>
        <w:tc>
          <w:tcPr>
            <w:tcW w:w="282" w:type="dxa"/>
            <w:tcBorders>
              <w:left w:val="single" w:sz="6" w:space="0" w:color="auto"/>
              <w:right w:val="single" w:sz="6" w:space="0" w:color="auto"/>
            </w:tcBorders>
          </w:tcPr>
          <w:p w14:paraId="07FD8EE2"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732FB7" w:rsidRPr="002A03E8" w14:paraId="55B69751" w14:textId="77777777" w:rsidTr="00E338DF">
        <w:trPr>
          <w:cantSplit/>
          <w:trHeight w:val="501"/>
        </w:trPr>
        <w:tc>
          <w:tcPr>
            <w:tcW w:w="282" w:type="dxa"/>
            <w:tcBorders>
              <w:left w:val="single" w:sz="6" w:space="0" w:color="auto"/>
              <w:right w:val="single" w:sz="6" w:space="0" w:color="auto"/>
            </w:tcBorders>
          </w:tcPr>
          <w:p w14:paraId="4F8C5E48"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vMerge w:val="restart"/>
            <w:tcBorders>
              <w:left w:val="single" w:sz="6" w:space="0" w:color="auto"/>
              <w:right w:val="single" w:sz="6" w:space="0" w:color="auto"/>
            </w:tcBorders>
          </w:tcPr>
          <w:p w14:paraId="5709C5CC" w14:textId="1C647EED" w:rsidR="002A03E8" w:rsidRPr="002A03E8" w:rsidRDefault="00732FB7"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 xml:space="preserve">Meier </w:t>
            </w:r>
            <w:proofErr w:type="spellStart"/>
            <w:r w:rsidRPr="002A03E8">
              <w:rPr>
                <w:rFonts w:ascii="Times New Roman" w:eastAsia="Times New Roman" w:hAnsi="Times New Roman"/>
                <w:sz w:val="24"/>
                <w:szCs w:val="20"/>
                <w:lang w:eastAsia="de-DE"/>
              </w:rPr>
              <w:t>e.K</w:t>
            </w:r>
            <w:proofErr w:type="spellEnd"/>
            <w:r w:rsidRPr="002A03E8">
              <w:rPr>
                <w:rFonts w:ascii="Times New Roman" w:eastAsia="Times New Roman" w:hAnsi="Times New Roman"/>
                <w:sz w:val="24"/>
                <w:szCs w:val="20"/>
                <w:lang w:eastAsia="de-DE"/>
              </w:rPr>
              <w:t>.</w:t>
            </w:r>
          </w:p>
        </w:tc>
        <w:tc>
          <w:tcPr>
            <w:tcW w:w="3283" w:type="dxa"/>
            <w:gridSpan w:val="2"/>
            <w:tcBorders>
              <w:left w:val="single" w:sz="6" w:space="0" w:color="auto"/>
              <w:right w:val="single" w:sz="6" w:space="0" w:color="auto"/>
            </w:tcBorders>
          </w:tcPr>
          <w:p w14:paraId="2CF6148D" w14:textId="06505043" w:rsidR="002A03E8" w:rsidRPr="002A03E8" w:rsidRDefault="00732FB7" w:rsidP="005E3BEE">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 xml:space="preserve">Brauerei </w:t>
            </w:r>
            <w:proofErr w:type="spellStart"/>
            <w:r>
              <w:rPr>
                <w:rFonts w:ascii="Times New Roman" w:eastAsia="Times New Roman" w:hAnsi="Times New Roman"/>
                <w:sz w:val="24"/>
                <w:szCs w:val="20"/>
                <w:lang w:eastAsia="de-DE"/>
              </w:rPr>
              <w:t>Wahrtins</w:t>
            </w:r>
            <w:proofErr w:type="spellEnd"/>
            <w:r w:rsidRPr="002A03E8">
              <w:rPr>
                <w:rFonts w:ascii="Times New Roman" w:eastAsia="Times New Roman" w:hAnsi="Times New Roman"/>
                <w:sz w:val="24"/>
                <w:szCs w:val="20"/>
                <w:lang w:eastAsia="de-DE"/>
              </w:rPr>
              <w:t xml:space="preserve"> GmbH</w:t>
            </w:r>
          </w:p>
        </w:tc>
        <w:tc>
          <w:tcPr>
            <w:tcW w:w="2536" w:type="dxa"/>
            <w:gridSpan w:val="2"/>
            <w:tcBorders>
              <w:left w:val="single" w:sz="6" w:space="0" w:color="auto"/>
              <w:bottom w:val="single" w:sz="6" w:space="0" w:color="auto"/>
              <w:right w:val="single" w:sz="6" w:space="0" w:color="auto"/>
            </w:tcBorders>
          </w:tcPr>
          <w:p w14:paraId="777F3F35"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zuzüglich Abladen</w:t>
            </w:r>
          </w:p>
        </w:tc>
        <w:tc>
          <w:tcPr>
            <w:tcW w:w="1973" w:type="dxa"/>
            <w:tcBorders>
              <w:left w:val="single" w:sz="6" w:space="0" w:color="auto"/>
              <w:bottom w:val="single" w:sz="6" w:space="0" w:color="auto"/>
              <w:right w:val="single" w:sz="6" w:space="0" w:color="auto"/>
            </w:tcBorders>
          </w:tcPr>
          <w:p w14:paraId="67A8DA39" w14:textId="77777777"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40,00</w:t>
            </w:r>
          </w:p>
        </w:tc>
        <w:tc>
          <w:tcPr>
            <w:tcW w:w="282" w:type="dxa"/>
            <w:tcBorders>
              <w:left w:val="single" w:sz="6" w:space="0" w:color="auto"/>
              <w:right w:val="single" w:sz="6" w:space="0" w:color="auto"/>
            </w:tcBorders>
          </w:tcPr>
          <w:p w14:paraId="53C8B437"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732FB7" w:rsidRPr="002A03E8" w14:paraId="5BE35AB0" w14:textId="77777777" w:rsidTr="00E338DF">
        <w:trPr>
          <w:cantSplit/>
          <w:trHeight w:val="390"/>
        </w:trPr>
        <w:tc>
          <w:tcPr>
            <w:tcW w:w="282" w:type="dxa"/>
            <w:tcBorders>
              <w:left w:val="single" w:sz="6" w:space="0" w:color="auto"/>
              <w:right w:val="single" w:sz="6" w:space="0" w:color="auto"/>
            </w:tcBorders>
          </w:tcPr>
          <w:p w14:paraId="58D7E97F"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1578" w:type="dxa"/>
            <w:vMerge/>
            <w:tcBorders>
              <w:left w:val="single" w:sz="6" w:space="0" w:color="auto"/>
              <w:bottom w:val="single" w:sz="6" w:space="0" w:color="auto"/>
              <w:right w:val="single" w:sz="6" w:space="0" w:color="auto"/>
            </w:tcBorders>
          </w:tcPr>
          <w:p w14:paraId="6E259CA1"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3283" w:type="dxa"/>
            <w:gridSpan w:val="2"/>
            <w:tcBorders>
              <w:left w:val="single" w:sz="6" w:space="0" w:color="auto"/>
              <w:bottom w:val="single" w:sz="6" w:space="0" w:color="auto"/>
              <w:right w:val="single" w:sz="6" w:space="0" w:color="auto"/>
            </w:tcBorders>
          </w:tcPr>
          <w:p w14:paraId="33F6B11E"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2536" w:type="dxa"/>
            <w:gridSpan w:val="2"/>
            <w:tcBorders>
              <w:left w:val="single" w:sz="6" w:space="0" w:color="auto"/>
              <w:bottom w:val="single" w:sz="6" w:space="0" w:color="auto"/>
              <w:right w:val="single" w:sz="6" w:space="0" w:color="auto"/>
            </w:tcBorders>
          </w:tcPr>
          <w:p w14:paraId="19F5A3A4" w14:textId="77777777" w:rsidR="002A03E8" w:rsidRPr="002A03E8" w:rsidRDefault="002A03E8" w:rsidP="002A03E8">
            <w:pPr>
              <w:spacing w:after="0"/>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t>Wert brutto</w:t>
            </w:r>
          </w:p>
        </w:tc>
        <w:tc>
          <w:tcPr>
            <w:tcW w:w="1973" w:type="dxa"/>
            <w:tcBorders>
              <w:left w:val="single" w:sz="6" w:space="0" w:color="auto"/>
              <w:bottom w:val="single" w:sz="6" w:space="0" w:color="auto"/>
              <w:right w:val="single" w:sz="6" w:space="0" w:color="auto"/>
            </w:tcBorders>
          </w:tcPr>
          <w:p w14:paraId="7F9398F3" w14:textId="77777777" w:rsidR="002A03E8" w:rsidRPr="002A03E8" w:rsidRDefault="002A03E8" w:rsidP="002A03E8">
            <w:pPr>
              <w:spacing w:after="0"/>
              <w:jc w:val="right"/>
              <w:rPr>
                <w:rFonts w:ascii="Times New Roman" w:eastAsia="Times New Roman" w:hAnsi="Times New Roman"/>
                <w:sz w:val="24"/>
                <w:szCs w:val="20"/>
                <w:lang w:eastAsia="de-DE"/>
              </w:rPr>
            </w:pPr>
            <w:r w:rsidRPr="002A03E8">
              <w:rPr>
                <w:rFonts w:ascii="Times New Roman" w:eastAsia="Times New Roman" w:hAnsi="Times New Roman"/>
                <w:sz w:val="24"/>
                <w:szCs w:val="20"/>
                <w:lang w:eastAsia="de-DE"/>
              </w:rPr>
              <w:fldChar w:fldCharType="begin"/>
            </w:r>
            <w:r w:rsidRPr="002A03E8">
              <w:rPr>
                <w:rFonts w:ascii="Times New Roman" w:eastAsia="Times New Roman" w:hAnsi="Times New Roman"/>
                <w:sz w:val="24"/>
                <w:szCs w:val="20"/>
                <w:lang w:eastAsia="de-DE"/>
              </w:rPr>
              <w:instrText xml:space="preserve"> =e6+e7 \# "#.##0,00" </w:instrText>
            </w:r>
            <w:r w:rsidRPr="002A03E8">
              <w:rPr>
                <w:rFonts w:ascii="Times New Roman" w:eastAsia="Times New Roman" w:hAnsi="Times New Roman"/>
                <w:sz w:val="24"/>
                <w:szCs w:val="20"/>
                <w:lang w:eastAsia="de-DE"/>
              </w:rPr>
              <w:fldChar w:fldCharType="separate"/>
            </w:r>
            <w:r w:rsidR="000A372D">
              <w:rPr>
                <w:rFonts w:ascii="Times New Roman" w:eastAsia="Times New Roman" w:hAnsi="Times New Roman"/>
                <w:noProof/>
                <w:sz w:val="24"/>
                <w:szCs w:val="20"/>
                <w:lang w:eastAsia="de-DE"/>
              </w:rPr>
              <w:t>3.000,00</w:t>
            </w:r>
            <w:r w:rsidRPr="002A03E8">
              <w:rPr>
                <w:rFonts w:ascii="Times New Roman" w:eastAsia="Times New Roman" w:hAnsi="Times New Roman"/>
                <w:sz w:val="24"/>
                <w:szCs w:val="20"/>
                <w:lang w:eastAsia="de-DE"/>
              </w:rPr>
              <w:fldChar w:fldCharType="end"/>
            </w:r>
          </w:p>
        </w:tc>
        <w:tc>
          <w:tcPr>
            <w:tcW w:w="282" w:type="dxa"/>
            <w:tcBorders>
              <w:left w:val="single" w:sz="6" w:space="0" w:color="auto"/>
              <w:right w:val="single" w:sz="6" w:space="0" w:color="auto"/>
            </w:tcBorders>
          </w:tcPr>
          <w:p w14:paraId="5C5FA254" w14:textId="77777777" w:rsidR="002A03E8" w:rsidRPr="002A03E8" w:rsidRDefault="002A03E8" w:rsidP="002A03E8">
            <w:pPr>
              <w:spacing w:after="0"/>
              <w:jc w:val="right"/>
              <w:rPr>
                <w:rFonts w:ascii="Times New Roman" w:eastAsia="Times New Roman" w:hAnsi="Times New Roman"/>
                <w:sz w:val="24"/>
                <w:szCs w:val="20"/>
                <w:lang w:eastAsia="de-DE"/>
              </w:rPr>
            </w:pPr>
          </w:p>
        </w:tc>
      </w:tr>
      <w:tr w:rsidR="002A03E8" w:rsidRPr="002A03E8" w14:paraId="39F93D83" w14:textId="77777777" w:rsidTr="00E338DF">
        <w:trPr>
          <w:trHeight w:val="630"/>
        </w:trPr>
        <w:tc>
          <w:tcPr>
            <w:tcW w:w="282" w:type="dxa"/>
            <w:tcBorders>
              <w:left w:val="single" w:sz="6" w:space="0" w:color="auto"/>
            </w:tcBorders>
          </w:tcPr>
          <w:p w14:paraId="3C1AFA8A" w14:textId="77777777" w:rsidR="002A03E8" w:rsidRPr="00732FB7" w:rsidRDefault="002A03E8" w:rsidP="002A03E8">
            <w:pPr>
              <w:spacing w:after="0"/>
              <w:jc w:val="center"/>
              <w:rPr>
                <w:rFonts w:eastAsia="Times New Roman" w:cs="Arial"/>
                <w:sz w:val="18"/>
                <w:szCs w:val="20"/>
                <w:lang w:eastAsia="de-DE"/>
              </w:rPr>
            </w:pPr>
          </w:p>
        </w:tc>
        <w:tc>
          <w:tcPr>
            <w:tcW w:w="9371" w:type="dxa"/>
            <w:gridSpan w:val="6"/>
            <w:tcBorders>
              <w:top w:val="single" w:sz="6" w:space="0" w:color="auto"/>
              <w:bottom w:val="single" w:sz="6" w:space="0" w:color="auto"/>
            </w:tcBorders>
          </w:tcPr>
          <w:p w14:paraId="25575899" w14:textId="77612F81" w:rsidR="002A03E8" w:rsidRPr="00732FB7" w:rsidRDefault="002A03E8" w:rsidP="00732FB7">
            <w:pPr>
              <w:pStyle w:val="5-Flietext"/>
              <w:jc w:val="center"/>
              <w:rPr>
                <w:rFonts w:eastAsia="Times New Roman" w:cs="Arial"/>
                <w:sz w:val="18"/>
                <w:szCs w:val="20"/>
                <w:lang w:eastAsia="de-DE"/>
              </w:rPr>
            </w:pPr>
            <w:r w:rsidRPr="00732FB7">
              <w:rPr>
                <w:rFonts w:eastAsia="Times New Roman" w:cs="Arial"/>
                <w:sz w:val="18"/>
                <w:szCs w:val="20"/>
                <w:lang w:eastAsia="de-DE"/>
              </w:rPr>
              <w:t>Bankverbindung:</w:t>
            </w:r>
            <w:r w:rsidR="00732FB7">
              <w:rPr>
                <w:rFonts w:eastAsia="Times New Roman" w:cs="Arial"/>
                <w:sz w:val="18"/>
                <w:szCs w:val="20"/>
                <w:lang w:eastAsia="de-DE"/>
              </w:rPr>
              <w:t xml:space="preserve"> </w:t>
            </w:r>
            <w:r w:rsidRPr="00732FB7">
              <w:rPr>
                <w:rFonts w:eastAsia="Times New Roman" w:cs="Arial"/>
                <w:sz w:val="18"/>
                <w:szCs w:val="20"/>
                <w:lang w:eastAsia="de-DE"/>
              </w:rPr>
              <w:t>Handelsbank Kaufbeuren - (BLZ 705 567 00) Kto. Nr. 866 788</w:t>
            </w:r>
          </w:p>
        </w:tc>
        <w:tc>
          <w:tcPr>
            <w:tcW w:w="282" w:type="dxa"/>
            <w:tcBorders>
              <w:left w:val="nil"/>
              <w:right w:val="single" w:sz="6" w:space="0" w:color="auto"/>
            </w:tcBorders>
          </w:tcPr>
          <w:p w14:paraId="22EEB096" w14:textId="77777777" w:rsidR="002A03E8" w:rsidRPr="002A03E8" w:rsidRDefault="002A03E8" w:rsidP="002A03E8">
            <w:pPr>
              <w:spacing w:after="0"/>
              <w:jc w:val="center"/>
              <w:rPr>
                <w:rFonts w:ascii="Times New Roman" w:eastAsia="Times New Roman" w:hAnsi="Times New Roman"/>
                <w:sz w:val="24"/>
                <w:szCs w:val="20"/>
                <w:lang w:eastAsia="de-DE"/>
              </w:rPr>
            </w:pPr>
          </w:p>
        </w:tc>
      </w:tr>
      <w:tr w:rsidR="002A03E8" w:rsidRPr="002A03E8" w14:paraId="18FDC648" w14:textId="77777777" w:rsidTr="00E338DF">
        <w:trPr>
          <w:trHeight w:val="1226"/>
        </w:trPr>
        <w:tc>
          <w:tcPr>
            <w:tcW w:w="282" w:type="dxa"/>
            <w:tcBorders>
              <w:left w:val="single" w:sz="6" w:space="0" w:color="auto"/>
              <w:bottom w:val="single" w:sz="4" w:space="0" w:color="auto"/>
            </w:tcBorders>
          </w:tcPr>
          <w:p w14:paraId="29B9AE52" w14:textId="77777777" w:rsidR="002A03E8" w:rsidRPr="002A03E8" w:rsidRDefault="002A03E8" w:rsidP="002A03E8">
            <w:pPr>
              <w:spacing w:after="0"/>
              <w:jc w:val="center"/>
              <w:rPr>
                <w:rFonts w:ascii="Times New Roman" w:eastAsia="Times New Roman" w:hAnsi="Times New Roman"/>
                <w:sz w:val="24"/>
                <w:szCs w:val="20"/>
                <w:lang w:eastAsia="de-DE"/>
              </w:rPr>
            </w:pPr>
          </w:p>
        </w:tc>
        <w:tc>
          <w:tcPr>
            <w:tcW w:w="9371" w:type="dxa"/>
            <w:gridSpan w:val="6"/>
            <w:tcBorders>
              <w:top w:val="single" w:sz="6" w:space="0" w:color="auto"/>
              <w:bottom w:val="single" w:sz="4" w:space="0" w:color="auto"/>
            </w:tcBorders>
          </w:tcPr>
          <w:p w14:paraId="1146BC84" w14:textId="7AC1C9A1" w:rsidR="002A03E8" w:rsidRPr="00732FB7" w:rsidRDefault="002A03E8" w:rsidP="00732FB7">
            <w:pPr>
              <w:tabs>
                <w:tab w:val="left" w:pos="5115"/>
              </w:tabs>
              <w:spacing w:after="0"/>
              <w:jc w:val="center"/>
              <w:rPr>
                <w:rFonts w:eastAsia="Times New Roman" w:cs="Arial"/>
                <w:sz w:val="18"/>
                <w:szCs w:val="20"/>
                <w:lang w:eastAsia="de-DE"/>
              </w:rPr>
            </w:pPr>
            <w:r w:rsidRPr="00732FB7">
              <w:rPr>
                <w:rFonts w:eastAsia="Times New Roman" w:cs="Arial"/>
                <w:sz w:val="18"/>
                <w:szCs w:val="20"/>
                <w:lang w:eastAsia="de-DE"/>
              </w:rPr>
              <w:t>Betrag fällig am 12. Juli</w:t>
            </w:r>
            <w:r w:rsidR="00732FB7">
              <w:rPr>
                <w:rFonts w:eastAsia="Times New Roman" w:cs="Arial"/>
                <w:sz w:val="18"/>
                <w:szCs w:val="20"/>
                <w:lang w:eastAsia="de-DE"/>
              </w:rPr>
              <w:t xml:space="preserve">. </w:t>
            </w:r>
            <w:r w:rsidRPr="00732FB7">
              <w:rPr>
                <w:rFonts w:eastAsia="Times New Roman" w:cs="Arial"/>
                <w:sz w:val="18"/>
                <w:szCs w:val="20"/>
                <w:lang w:eastAsia="de-DE"/>
              </w:rPr>
              <w:t>Bei Bezahlung bis zum 22. Mai gewähren wir 2 % Skonto.</w:t>
            </w:r>
          </w:p>
          <w:p w14:paraId="61BADB35" w14:textId="77777777" w:rsidR="002A03E8" w:rsidRPr="00732FB7" w:rsidRDefault="002A03E8" w:rsidP="002A03E8">
            <w:pPr>
              <w:spacing w:after="0"/>
              <w:jc w:val="center"/>
              <w:rPr>
                <w:rFonts w:eastAsia="Times New Roman" w:cs="Arial"/>
                <w:sz w:val="18"/>
                <w:szCs w:val="20"/>
                <w:lang w:eastAsia="de-DE"/>
              </w:rPr>
            </w:pPr>
            <w:r w:rsidRPr="00732FB7">
              <w:rPr>
                <w:rFonts w:eastAsia="Times New Roman" w:cs="Arial"/>
                <w:sz w:val="18"/>
                <w:szCs w:val="20"/>
                <w:lang w:eastAsia="de-DE"/>
              </w:rPr>
              <w:t>Die gelieferte Ware bleibt bis zur vollständigen Bezahlung unser Eigentum.</w:t>
            </w:r>
          </w:p>
          <w:p w14:paraId="5878767D" w14:textId="77777777" w:rsidR="002A03E8" w:rsidRPr="00732FB7" w:rsidRDefault="002A03E8" w:rsidP="002A03E8">
            <w:pPr>
              <w:spacing w:after="0"/>
              <w:rPr>
                <w:rFonts w:eastAsia="Times New Roman" w:cs="Arial"/>
                <w:sz w:val="18"/>
                <w:szCs w:val="20"/>
                <w:lang w:eastAsia="de-DE"/>
              </w:rPr>
            </w:pPr>
          </w:p>
        </w:tc>
        <w:tc>
          <w:tcPr>
            <w:tcW w:w="282" w:type="dxa"/>
            <w:tcBorders>
              <w:left w:val="nil"/>
              <w:bottom w:val="single" w:sz="4" w:space="0" w:color="auto"/>
              <w:right w:val="single" w:sz="6" w:space="0" w:color="auto"/>
            </w:tcBorders>
          </w:tcPr>
          <w:p w14:paraId="20668B61" w14:textId="77777777" w:rsidR="002A03E8" w:rsidRPr="002A03E8" w:rsidRDefault="002A03E8" w:rsidP="002A03E8">
            <w:pPr>
              <w:spacing w:after="0"/>
              <w:jc w:val="center"/>
              <w:rPr>
                <w:rFonts w:ascii="Times New Roman" w:eastAsia="Times New Roman" w:hAnsi="Times New Roman"/>
                <w:sz w:val="24"/>
                <w:szCs w:val="20"/>
                <w:lang w:eastAsia="de-DE"/>
              </w:rPr>
            </w:pPr>
          </w:p>
        </w:tc>
      </w:tr>
    </w:tbl>
    <w:p w14:paraId="7E301958" w14:textId="77777777" w:rsidR="002A03E8" w:rsidRDefault="002A03E8" w:rsidP="002A03E8">
      <w:pPr>
        <w:spacing w:after="0"/>
        <w:rPr>
          <w:rFonts w:ascii="Times New Roman" w:eastAsia="Times New Roman" w:hAnsi="Times New Roman"/>
          <w:sz w:val="24"/>
          <w:szCs w:val="20"/>
          <w:lang w:eastAsia="de-DE"/>
        </w:rPr>
        <w:sectPr w:rsidR="002A03E8" w:rsidSect="00DD392A">
          <w:pgSz w:w="11900" w:h="16840"/>
          <w:pgMar w:top="0" w:right="1417" w:bottom="1134" w:left="1417" w:header="1701" w:footer="1134" w:gutter="0"/>
          <w:cols w:space="708"/>
          <w:docGrid w:linePitch="360"/>
        </w:sectPr>
      </w:pPr>
    </w:p>
    <w:p w14:paraId="16493B49" w14:textId="242EA6CA" w:rsidR="002A03E8" w:rsidRPr="005866C3" w:rsidRDefault="002A03E8" w:rsidP="005866C3">
      <w:pPr>
        <w:pStyle w:val="-Arbeitsblatt"/>
      </w:pPr>
      <w:r w:rsidRPr="005D3E47">
        <w:t xml:space="preserve">Eingangsrechnung II </w:t>
      </w:r>
    </w:p>
    <w:tbl>
      <w:tblPr>
        <w:tblW w:w="9212" w:type="dxa"/>
        <w:tblInd w:w="-1" w:type="dxa"/>
        <w:tblLayout w:type="fixed"/>
        <w:tblCellMar>
          <w:left w:w="70" w:type="dxa"/>
          <w:right w:w="70" w:type="dxa"/>
        </w:tblCellMar>
        <w:tblLook w:val="0000" w:firstRow="0" w:lastRow="0" w:firstColumn="0" w:lastColumn="0" w:noHBand="0" w:noVBand="0"/>
      </w:tblPr>
      <w:tblGrid>
        <w:gridCol w:w="354"/>
        <w:gridCol w:w="425"/>
        <w:gridCol w:w="567"/>
        <w:gridCol w:w="567"/>
        <w:gridCol w:w="1180"/>
        <w:gridCol w:w="1230"/>
        <w:gridCol w:w="709"/>
        <w:gridCol w:w="142"/>
        <w:gridCol w:w="1363"/>
        <w:gridCol w:w="252"/>
        <w:gridCol w:w="295"/>
        <w:gridCol w:w="609"/>
        <w:gridCol w:w="1160"/>
        <w:gridCol w:w="359"/>
      </w:tblGrid>
      <w:tr w:rsidR="002A7CF2" w:rsidRPr="002A03E8" w14:paraId="29D40D08" w14:textId="77777777" w:rsidTr="002A7CF2">
        <w:tc>
          <w:tcPr>
            <w:tcW w:w="354" w:type="dxa"/>
            <w:tcBorders>
              <w:top w:val="single" w:sz="4" w:space="0" w:color="auto"/>
              <w:left w:val="single" w:sz="6" w:space="0" w:color="auto"/>
            </w:tcBorders>
          </w:tcPr>
          <w:p w14:paraId="5FF194B4" w14:textId="77777777" w:rsidR="002A7CF2" w:rsidRPr="002A03E8" w:rsidRDefault="002A7CF2" w:rsidP="002A03E8">
            <w:pPr>
              <w:spacing w:after="0"/>
              <w:rPr>
                <w:rFonts w:ascii="Times New Roman" w:eastAsia="Times New Roman" w:hAnsi="Times New Roman"/>
                <w:sz w:val="20"/>
                <w:szCs w:val="20"/>
                <w:lang w:eastAsia="de-DE"/>
              </w:rPr>
            </w:pPr>
          </w:p>
        </w:tc>
        <w:tc>
          <w:tcPr>
            <w:tcW w:w="8499" w:type="dxa"/>
            <w:gridSpan w:val="12"/>
            <w:tcBorders>
              <w:top w:val="single" w:sz="4" w:space="0" w:color="auto"/>
            </w:tcBorders>
          </w:tcPr>
          <w:p w14:paraId="3ED56487" w14:textId="3D8A5374" w:rsidR="002A7CF2" w:rsidRPr="002A7CF2" w:rsidRDefault="002A7CF2" w:rsidP="002A03E8">
            <w:pPr>
              <w:spacing w:after="0"/>
              <w:jc w:val="center"/>
              <w:rPr>
                <w:rFonts w:ascii="Century Gothic" w:eastAsia="Times New Roman" w:hAnsi="Century Gothic"/>
                <w:b/>
                <w:sz w:val="24"/>
                <w:szCs w:val="20"/>
                <w:lang w:eastAsia="de-DE"/>
              </w:rPr>
            </w:pPr>
            <w:r>
              <w:rPr>
                <w:rFonts w:ascii="Times New Roman" w:eastAsia="Times New Roman" w:hAnsi="Times New Roman"/>
                <w:noProof/>
                <w:sz w:val="20"/>
                <w:szCs w:val="20"/>
                <w:lang w:eastAsia="de-DE"/>
              </w:rPr>
              <w:drawing>
                <wp:anchor distT="0" distB="0" distL="114300" distR="114300" simplePos="0" relativeHeight="251642880" behindDoc="1" locked="0" layoutInCell="1" allowOverlap="1" wp14:anchorId="494BE074" wp14:editId="264844F6">
                  <wp:simplePos x="0" y="0"/>
                  <wp:positionH relativeFrom="column">
                    <wp:posOffset>1604645</wp:posOffset>
                  </wp:positionH>
                  <wp:positionV relativeFrom="paragraph">
                    <wp:posOffset>27305</wp:posOffset>
                  </wp:positionV>
                  <wp:extent cx="2171700" cy="1559311"/>
                  <wp:effectExtent l="0" t="0" r="0" b="0"/>
                  <wp:wrapNone/>
                  <wp:docPr id="4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38">
                            <a:lum bright="13000"/>
                            <a:alphaModFix amt="79000"/>
                            <a:extLst>
                              <a:ext uri="{28A0092B-C50C-407E-A947-70E740481C1C}">
                                <a14:useLocalDpi xmlns:a14="http://schemas.microsoft.com/office/drawing/2010/main" val="0"/>
                              </a:ext>
                            </a:extLst>
                          </a:blip>
                          <a:srcRect/>
                          <a:stretch>
                            <a:fillRect/>
                          </a:stretch>
                        </pic:blipFill>
                        <pic:spPr bwMode="auto">
                          <a:xfrm>
                            <a:off x="0" y="0"/>
                            <a:ext cx="2171700" cy="15593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sz w:val="52"/>
                <w:szCs w:val="20"/>
                <w:lang w:eastAsia="de-DE"/>
              </w:rPr>
              <w:br/>
            </w:r>
            <w:proofErr w:type="spellStart"/>
            <w:r w:rsidRPr="002A7CF2">
              <w:rPr>
                <w:rFonts w:ascii="Century Gothic" w:eastAsia="Times New Roman" w:hAnsi="Century Gothic"/>
                <w:b/>
                <w:sz w:val="72"/>
                <w:szCs w:val="20"/>
                <w:lang w:eastAsia="de-DE"/>
              </w:rPr>
              <w:t>Intern@tmarket</w:t>
            </w:r>
            <w:proofErr w:type="spellEnd"/>
            <w:r w:rsidRPr="002A7CF2">
              <w:rPr>
                <w:rFonts w:ascii="Century Gothic" w:eastAsia="Times New Roman" w:hAnsi="Century Gothic"/>
                <w:b/>
                <w:sz w:val="72"/>
                <w:szCs w:val="20"/>
                <w:lang w:eastAsia="de-DE"/>
              </w:rPr>
              <w:t xml:space="preserve"> </w:t>
            </w:r>
            <w:r w:rsidRPr="002A7CF2">
              <w:rPr>
                <w:rFonts w:ascii="Century Gothic" w:eastAsia="Times New Roman" w:hAnsi="Century Gothic"/>
                <w:b/>
                <w:sz w:val="72"/>
                <w:szCs w:val="20"/>
                <w:lang w:eastAsia="de-DE"/>
              </w:rPr>
              <w:br/>
            </w:r>
            <w:r w:rsidRPr="002A7CF2">
              <w:rPr>
                <w:rFonts w:ascii="Century Gothic" w:eastAsia="Times New Roman" w:hAnsi="Century Gothic"/>
                <w:b/>
                <w:sz w:val="28"/>
                <w:szCs w:val="20"/>
                <w:lang w:eastAsia="de-DE"/>
              </w:rPr>
              <w:t>GmbH</w:t>
            </w:r>
          </w:p>
          <w:p w14:paraId="1B7E594D" w14:textId="77777777" w:rsidR="002A7CF2" w:rsidRPr="002A7CF2" w:rsidRDefault="002A7CF2" w:rsidP="002A03E8">
            <w:pPr>
              <w:spacing w:after="0"/>
              <w:jc w:val="center"/>
              <w:rPr>
                <w:rFonts w:ascii="Century Gothic" w:eastAsia="Times New Roman" w:hAnsi="Century Gothic"/>
                <w:b/>
                <w:sz w:val="36"/>
                <w:szCs w:val="20"/>
                <w:lang w:eastAsia="de-DE"/>
              </w:rPr>
            </w:pPr>
            <w:r w:rsidRPr="002A7CF2">
              <w:rPr>
                <w:rFonts w:ascii="Century Gothic" w:eastAsia="Times New Roman" w:hAnsi="Century Gothic"/>
                <w:b/>
                <w:sz w:val="36"/>
                <w:szCs w:val="20"/>
                <w:lang w:eastAsia="de-DE"/>
              </w:rPr>
              <w:t>Werbeagentur</w:t>
            </w:r>
          </w:p>
          <w:p w14:paraId="02B210C1" w14:textId="55F46A92" w:rsidR="002A7CF2" w:rsidRPr="002A03E8" w:rsidRDefault="002A7CF2" w:rsidP="002A7CF2">
            <w:pPr>
              <w:spacing w:after="0"/>
              <w:rPr>
                <w:rFonts w:ascii="Times New Roman" w:eastAsia="Times New Roman" w:hAnsi="Times New Roman"/>
                <w:sz w:val="20"/>
                <w:szCs w:val="20"/>
                <w:lang w:eastAsia="de-DE"/>
              </w:rPr>
            </w:pPr>
          </w:p>
        </w:tc>
        <w:tc>
          <w:tcPr>
            <w:tcW w:w="359" w:type="dxa"/>
            <w:tcBorders>
              <w:top w:val="single" w:sz="4" w:space="0" w:color="auto"/>
              <w:right w:val="single" w:sz="4" w:space="0" w:color="auto"/>
            </w:tcBorders>
          </w:tcPr>
          <w:p w14:paraId="04396B3F" w14:textId="77777777" w:rsidR="002A7CF2" w:rsidRPr="002A03E8" w:rsidRDefault="002A7CF2" w:rsidP="002A03E8">
            <w:pPr>
              <w:spacing w:after="0"/>
              <w:rPr>
                <w:rFonts w:ascii="Times New Roman" w:eastAsia="Times New Roman" w:hAnsi="Times New Roman"/>
                <w:sz w:val="20"/>
                <w:szCs w:val="20"/>
                <w:lang w:eastAsia="de-DE"/>
              </w:rPr>
            </w:pPr>
          </w:p>
        </w:tc>
      </w:tr>
      <w:tr w:rsidR="002A03E8" w:rsidRPr="002A03E8" w14:paraId="09F6062E" w14:textId="77777777" w:rsidTr="000A7CDB">
        <w:tc>
          <w:tcPr>
            <w:tcW w:w="354" w:type="dxa"/>
            <w:tcBorders>
              <w:left w:val="single" w:sz="6" w:space="0" w:color="auto"/>
            </w:tcBorders>
          </w:tcPr>
          <w:p w14:paraId="562D9579" w14:textId="77777777" w:rsidR="002A03E8" w:rsidRPr="002A03E8" w:rsidRDefault="002A03E8" w:rsidP="002A03E8">
            <w:pPr>
              <w:spacing w:after="0"/>
              <w:rPr>
                <w:rFonts w:ascii="Times New Roman" w:eastAsia="Times New Roman" w:hAnsi="Times New Roman"/>
                <w:sz w:val="14"/>
                <w:szCs w:val="20"/>
                <w:lang w:eastAsia="de-DE"/>
              </w:rPr>
            </w:pPr>
          </w:p>
        </w:tc>
        <w:tc>
          <w:tcPr>
            <w:tcW w:w="8499" w:type="dxa"/>
            <w:gridSpan w:val="12"/>
          </w:tcPr>
          <w:p w14:paraId="2DCC26FD" w14:textId="77777777" w:rsidR="002A03E8" w:rsidRPr="002A03E8" w:rsidRDefault="002A03E8" w:rsidP="002A03E8">
            <w:pPr>
              <w:spacing w:after="0"/>
              <w:rPr>
                <w:rFonts w:ascii="Century Gothic" w:eastAsia="Times New Roman" w:hAnsi="Century Gothic"/>
                <w:sz w:val="14"/>
                <w:szCs w:val="20"/>
                <w:lang w:eastAsia="de-DE"/>
              </w:rPr>
            </w:pPr>
            <w:proofErr w:type="spellStart"/>
            <w:r w:rsidRPr="002A03E8">
              <w:rPr>
                <w:rFonts w:ascii="Century Gothic" w:eastAsia="Times New Roman" w:hAnsi="Century Gothic"/>
                <w:sz w:val="14"/>
                <w:szCs w:val="20"/>
                <w:lang w:eastAsia="de-DE"/>
              </w:rPr>
              <w:t>Intern@tmarket</w:t>
            </w:r>
            <w:proofErr w:type="spellEnd"/>
            <w:r w:rsidRPr="002A03E8">
              <w:rPr>
                <w:rFonts w:ascii="Century Gothic" w:eastAsia="Times New Roman" w:hAnsi="Century Gothic"/>
                <w:sz w:val="14"/>
                <w:szCs w:val="20"/>
                <w:lang w:eastAsia="de-DE"/>
              </w:rPr>
              <w:t xml:space="preserve"> , </w:t>
            </w:r>
            <w:proofErr w:type="spellStart"/>
            <w:r w:rsidRPr="002A03E8">
              <w:rPr>
                <w:rFonts w:ascii="Century Gothic" w:eastAsia="Times New Roman" w:hAnsi="Century Gothic"/>
                <w:sz w:val="14"/>
                <w:szCs w:val="20"/>
                <w:lang w:eastAsia="de-DE"/>
              </w:rPr>
              <w:t>Schönleinsplatz</w:t>
            </w:r>
            <w:proofErr w:type="spellEnd"/>
            <w:r w:rsidRPr="002A03E8">
              <w:rPr>
                <w:rFonts w:ascii="Century Gothic" w:eastAsia="Times New Roman" w:hAnsi="Century Gothic"/>
                <w:sz w:val="14"/>
                <w:szCs w:val="20"/>
                <w:lang w:eastAsia="de-DE"/>
              </w:rPr>
              <w:t xml:space="preserve"> 25, 96047 Bamberg</w:t>
            </w:r>
          </w:p>
        </w:tc>
        <w:tc>
          <w:tcPr>
            <w:tcW w:w="359" w:type="dxa"/>
            <w:tcBorders>
              <w:right w:val="single" w:sz="6" w:space="0" w:color="auto"/>
            </w:tcBorders>
          </w:tcPr>
          <w:p w14:paraId="0C007E32" w14:textId="77777777" w:rsidR="002A03E8" w:rsidRPr="002A03E8" w:rsidRDefault="002A03E8" w:rsidP="002A03E8">
            <w:pPr>
              <w:spacing w:after="0"/>
              <w:rPr>
                <w:rFonts w:ascii="Times New Roman" w:eastAsia="Times New Roman" w:hAnsi="Times New Roman"/>
                <w:sz w:val="20"/>
                <w:szCs w:val="20"/>
                <w:lang w:eastAsia="de-DE"/>
              </w:rPr>
            </w:pPr>
          </w:p>
        </w:tc>
      </w:tr>
      <w:tr w:rsidR="002A03E8" w:rsidRPr="002A03E8" w14:paraId="4D58C3C9" w14:textId="77777777" w:rsidTr="000A7CDB">
        <w:tc>
          <w:tcPr>
            <w:tcW w:w="354" w:type="dxa"/>
            <w:tcBorders>
              <w:left w:val="single" w:sz="6" w:space="0" w:color="auto"/>
            </w:tcBorders>
          </w:tcPr>
          <w:p w14:paraId="3E57C729" w14:textId="77777777" w:rsidR="002A03E8" w:rsidRPr="002A03E8" w:rsidRDefault="002A03E8" w:rsidP="002A03E8">
            <w:pPr>
              <w:spacing w:after="0"/>
              <w:rPr>
                <w:rFonts w:eastAsia="Times New Roman" w:cs="Arial"/>
                <w:sz w:val="20"/>
                <w:szCs w:val="20"/>
                <w:lang w:eastAsia="de-DE"/>
              </w:rPr>
            </w:pPr>
          </w:p>
        </w:tc>
        <w:tc>
          <w:tcPr>
            <w:tcW w:w="3969" w:type="dxa"/>
            <w:gridSpan w:val="5"/>
          </w:tcPr>
          <w:p w14:paraId="48804F6E" w14:textId="77777777" w:rsidR="002A03E8" w:rsidRPr="002A03E8" w:rsidRDefault="002A03E8" w:rsidP="002A03E8">
            <w:pPr>
              <w:spacing w:after="0"/>
              <w:rPr>
                <w:rFonts w:eastAsia="Times New Roman" w:cs="Arial"/>
                <w:sz w:val="20"/>
                <w:szCs w:val="20"/>
                <w:lang w:eastAsia="de-DE"/>
              </w:rPr>
            </w:pPr>
          </w:p>
          <w:p w14:paraId="7D73F923" w14:textId="77777777" w:rsidR="002A03E8" w:rsidRPr="002A03E8" w:rsidRDefault="002A03E8" w:rsidP="002A03E8">
            <w:pPr>
              <w:keepNext/>
              <w:spacing w:after="0"/>
              <w:outlineLvl w:val="0"/>
              <w:rPr>
                <w:rFonts w:eastAsia="Times New Roman" w:cs="Arial"/>
                <w:sz w:val="24"/>
                <w:szCs w:val="20"/>
                <w:lang w:eastAsia="de-DE"/>
              </w:rPr>
            </w:pPr>
            <w:r w:rsidRPr="002A03E8">
              <w:rPr>
                <w:rFonts w:eastAsia="Times New Roman" w:cs="Arial"/>
                <w:sz w:val="24"/>
                <w:szCs w:val="20"/>
                <w:lang w:eastAsia="de-DE"/>
              </w:rPr>
              <w:t>Firma</w:t>
            </w:r>
          </w:p>
          <w:p w14:paraId="6529AD2C" w14:textId="650EBF26" w:rsidR="002A03E8" w:rsidRPr="002A03E8" w:rsidRDefault="002A03E8" w:rsidP="002A03E8">
            <w:pPr>
              <w:spacing w:after="0"/>
              <w:rPr>
                <w:rFonts w:eastAsia="Times New Roman" w:cs="Arial"/>
                <w:sz w:val="24"/>
                <w:szCs w:val="20"/>
                <w:lang w:eastAsia="de-DE"/>
              </w:rPr>
            </w:pPr>
            <w:r w:rsidRPr="002A03E8">
              <w:rPr>
                <w:rFonts w:eastAsia="Times New Roman" w:cs="Arial"/>
                <w:sz w:val="24"/>
                <w:szCs w:val="20"/>
                <w:lang w:eastAsia="de-DE"/>
              </w:rPr>
              <w:t xml:space="preserve">Brauerei </w:t>
            </w:r>
            <w:proofErr w:type="spellStart"/>
            <w:r w:rsidR="00EE3FFD">
              <w:rPr>
                <w:rFonts w:eastAsia="Times New Roman" w:cs="Arial"/>
                <w:sz w:val="24"/>
                <w:szCs w:val="20"/>
                <w:lang w:eastAsia="de-DE"/>
              </w:rPr>
              <w:t>Wahrtins</w:t>
            </w:r>
            <w:proofErr w:type="spellEnd"/>
            <w:r w:rsidRPr="002A03E8">
              <w:rPr>
                <w:rFonts w:eastAsia="Times New Roman" w:cs="Arial"/>
                <w:sz w:val="24"/>
                <w:szCs w:val="20"/>
                <w:lang w:eastAsia="de-DE"/>
              </w:rPr>
              <w:t xml:space="preserve"> GmbH</w:t>
            </w:r>
          </w:p>
          <w:p w14:paraId="0AE55BC3" w14:textId="77777777" w:rsidR="002A03E8" w:rsidRPr="002A03E8" w:rsidRDefault="002A03E8" w:rsidP="002A03E8">
            <w:pPr>
              <w:spacing w:after="0"/>
              <w:rPr>
                <w:rFonts w:eastAsia="Times New Roman" w:cs="Arial"/>
                <w:sz w:val="24"/>
                <w:szCs w:val="20"/>
                <w:lang w:eastAsia="de-DE"/>
              </w:rPr>
            </w:pPr>
            <w:r w:rsidRPr="002A03E8">
              <w:rPr>
                <w:rFonts w:eastAsia="Times New Roman" w:cs="Arial"/>
                <w:sz w:val="24"/>
                <w:szCs w:val="20"/>
                <w:lang w:eastAsia="de-DE"/>
              </w:rPr>
              <w:t>Bahnhofsstr. 1</w:t>
            </w:r>
          </w:p>
          <w:p w14:paraId="1BFDF519"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4"/>
                <w:szCs w:val="20"/>
                <w:lang w:eastAsia="de-DE"/>
              </w:rPr>
              <w:t xml:space="preserve">45678 </w:t>
            </w:r>
            <w:proofErr w:type="spellStart"/>
            <w:r w:rsidRPr="002A03E8">
              <w:rPr>
                <w:rFonts w:eastAsia="Times New Roman" w:cs="Arial"/>
                <w:sz w:val="24"/>
                <w:szCs w:val="20"/>
                <w:lang w:eastAsia="de-DE"/>
              </w:rPr>
              <w:t>Hefenstein</w:t>
            </w:r>
            <w:proofErr w:type="spellEnd"/>
          </w:p>
          <w:p w14:paraId="78B08ED4" w14:textId="77777777" w:rsidR="002A03E8" w:rsidRPr="002A03E8" w:rsidRDefault="002A03E8" w:rsidP="002A03E8">
            <w:pPr>
              <w:spacing w:after="0"/>
              <w:rPr>
                <w:rFonts w:eastAsia="Times New Roman" w:cs="Arial"/>
                <w:sz w:val="20"/>
                <w:szCs w:val="20"/>
                <w:lang w:eastAsia="de-DE"/>
              </w:rPr>
            </w:pPr>
          </w:p>
        </w:tc>
        <w:tc>
          <w:tcPr>
            <w:tcW w:w="4530" w:type="dxa"/>
            <w:gridSpan w:val="7"/>
          </w:tcPr>
          <w:p w14:paraId="2F4BFEF1" w14:textId="70D26B5B" w:rsidR="002A03E8" w:rsidRPr="002A03E8" w:rsidRDefault="002A7CF2" w:rsidP="000A7CDB">
            <w:pPr>
              <w:spacing w:after="0"/>
              <w:ind w:firstLine="1065"/>
              <w:rPr>
                <w:rFonts w:eastAsia="Times New Roman" w:cs="Arial"/>
                <w:sz w:val="20"/>
                <w:szCs w:val="20"/>
                <w:lang w:eastAsia="de-DE"/>
              </w:rPr>
            </w:pPr>
            <w:proofErr w:type="spellStart"/>
            <w:r>
              <w:rPr>
                <w:rFonts w:eastAsia="Times New Roman" w:cs="Arial"/>
                <w:sz w:val="20"/>
                <w:szCs w:val="20"/>
                <w:lang w:eastAsia="de-DE"/>
              </w:rPr>
              <w:t>Schönleinsplatz</w:t>
            </w:r>
            <w:proofErr w:type="spellEnd"/>
            <w:r>
              <w:rPr>
                <w:rFonts w:eastAsia="Times New Roman" w:cs="Arial"/>
                <w:sz w:val="20"/>
                <w:szCs w:val="20"/>
                <w:lang w:eastAsia="de-DE"/>
              </w:rPr>
              <w:t xml:space="preserve"> 25, </w:t>
            </w:r>
            <w:r w:rsidR="002A03E8" w:rsidRPr="002A03E8">
              <w:rPr>
                <w:rFonts w:eastAsia="Times New Roman" w:cs="Arial"/>
                <w:sz w:val="20"/>
                <w:szCs w:val="20"/>
                <w:lang w:eastAsia="de-DE"/>
              </w:rPr>
              <w:t>96047 Bamberg</w:t>
            </w:r>
          </w:p>
          <w:p w14:paraId="7FC5B6BD" w14:textId="2B4F5F34"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sym w:font="Wingdings 2" w:char="F027"/>
            </w:r>
            <w:r w:rsidR="002A7CF2">
              <w:rPr>
                <w:rFonts w:eastAsia="Times New Roman" w:cs="Arial"/>
                <w:sz w:val="20"/>
                <w:szCs w:val="20"/>
                <w:lang w:eastAsia="de-DE"/>
              </w:rPr>
              <w:t xml:space="preserve"> 0951 346688, </w:t>
            </w:r>
            <w:r w:rsidRPr="002A03E8">
              <w:rPr>
                <w:rFonts w:eastAsia="Times New Roman" w:cs="Arial"/>
                <w:sz w:val="20"/>
                <w:szCs w:val="20"/>
                <w:lang w:eastAsia="de-DE"/>
              </w:rPr>
              <w:sym w:font="Wingdings 2" w:char="F037"/>
            </w:r>
            <w:r w:rsidRPr="002A03E8">
              <w:rPr>
                <w:rFonts w:eastAsia="Times New Roman" w:cs="Arial"/>
                <w:sz w:val="20"/>
                <w:szCs w:val="20"/>
                <w:lang w:eastAsia="de-DE"/>
              </w:rPr>
              <w:t xml:space="preserve"> 0951 346690</w:t>
            </w:r>
          </w:p>
          <w:p w14:paraId="5F00682B" w14:textId="77777777" w:rsidR="002A03E8" w:rsidRPr="002A03E8" w:rsidRDefault="002A03E8" w:rsidP="000A7CDB">
            <w:pPr>
              <w:spacing w:after="0"/>
              <w:ind w:firstLine="1065"/>
              <w:rPr>
                <w:rFonts w:eastAsia="Times New Roman" w:cs="Arial"/>
                <w:sz w:val="20"/>
                <w:szCs w:val="20"/>
                <w:lang w:eastAsia="de-DE"/>
              </w:rPr>
            </w:pPr>
          </w:p>
          <w:p w14:paraId="2DA92F09"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Amtsgericht Bamberg</w:t>
            </w:r>
          </w:p>
          <w:p w14:paraId="4E7E37F2"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Handelsregister B 4478</w:t>
            </w:r>
          </w:p>
          <w:p w14:paraId="5B352A49" w14:textId="77777777" w:rsidR="002A03E8" w:rsidRPr="002A03E8" w:rsidRDefault="002A03E8" w:rsidP="000A7CDB">
            <w:pPr>
              <w:spacing w:after="0"/>
              <w:ind w:firstLine="1065"/>
              <w:rPr>
                <w:rFonts w:eastAsia="Times New Roman" w:cs="Arial"/>
                <w:sz w:val="20"/>
                <w:szCs w:val="20"/>
                <w:lang w:eastAsia="de-DE"/>
              </w:rPr>
            </w:pPr>
            <w:r w:rsidRPr="002A03E8">
              <w:rPr>
                <w:rFonts w:eastAsia="Times New Roman" w:cs="Arial"/>
                <w:sz w:val="20"/>
                <w:szCs w:val="20"/>
                <w:lang w:eastAsia="de-DE"/>
              </w:rPr>
              <w:t>Geschäftsführer: Konrad Müller</w:t>
            </w:r>
          </w:p>
          <w:p w14:paraId="21A41786" w14:textId="77777777" w:rsidR="002A03E8" w:rsidRPr="002A03E8" w:rsidRDefault="002A03E8" w:rsidP="000A7CDB">
            <w:pPr>
              <w:tabs>
                <w:tab w:val="left" w:pos="3456"/>
                <w:tab w:val="left" w:pos="5760"/>
              </w:tabs>
              <w:spacing w:after="0"/>
              <w:ind w:firstLine="1065"/>
              <w:rPr>
                <w:rFonts w:eastAsia="Times New Roman" w:cs="Arial"/>
                <w:sz w:val="20"/>
                <w:szCs w:val="20"/>
                <w:lang w:val="fr-FR" w:eastAsia="de-DE"/>
              </w:rPr>
            </w:pPr>
            <w:proofErr w:type="spellStart"/>
            <w:r w:rsidRPr="002A03E8">
              <w:rPr>
                <w:rFonts w:eastAsia="Times New Roman" w:cs="Arial"/>
                <w:sz w:val="20"/>
                <w:szCs w:val="20"/>
                <w:lang w:val="fr-FR" w:eastAsia="de-DE"/>
              </w:rPr>
              <w:t>USt-IdNr</w:t>
            </w:r>
            <w:proofErr w:type="spellEnd"/>
            <w:proofErr w:type="gramStart"/>
            <w:r w:rsidRPr="002A03E8">
              <w:rPr>
                <w:rFonts w:eastAsia="Times New Roman" w:cs="Arial"/>
                <w:sz w:val="20"/>
                <w:szCs w:val="20"/>
                <w:lang w:val="fr-FR" w:eastAsia="de-DE"/>
              </w:rPr>
              <w:t>.:</w:t>
            </w:r>
            <w:proofErr w:type="gramEnd"/>
            <w:r w:rsidRPr="002A03E8">
              <w:rPr>
                <w:rFonts w:eastAsia="Times New Roman" w:cs="Arial"/>
                <w:sz w:val="20"/>
                <w:szCs w:val="20"/>
                <w:lang w:val="fr-FR" w:eastAsia="de-DE"/>
              </w:rPr>
              <w:t xml:space="preserve"> DE876654328</w:t>
            </w:r>
          </w:p>
          <w:p w14:paraId="1061CED2" w14:textId="65F194B5" w:rsidR="002A03E8" w:rsidRPr="002A03E8" w:rsidRDefault="002A03E8" w:rsidP="000A7CDB">
            <w:pPr>
              <w:tabs>
                <w:tab w:val="left" w:pos="3456"/>
                <w:tab w:val="left" w:pos="5760"/>
              </w:tabs>
              <w:spacing w:after="0"/>
              <w:ind w:firstLine="1065"/>
              <w:rPr>
                <w:rFonts w:eastAsia="Times New Roman" w:cs="Arial"/>
                <w:sz w:val="20"/>
                <w:szCs w:val="20"/>
                <w:lang w:eastAsia="de-DE"/>
              </w:rPr>
            </w:pPr>
            <w:r w:rsidRPr="002A03E8">
              <w:rPr>
                <w:rFonts w:eastAsia="Times New Roman" w:cs="Arial"/>
                <w:sz w:val="20"/>
                <w:szCs w:val="20"/>
                <w:lang w:eastAsia="de-DE"/>
              </w:rPr>
              <w:t>Steuernummer: 238/52327</w:t>
            </w:r>
          </w:p>
        </w:tc>
        <w:tc>
          <w:tcPr>
            <w:tcW w:w="359" w:type="dxa"/>
            <w:tcBorders>
              <w:right w:val="single" w:sz="6" w:space="0" w:color="auto"/>
            </w:tcBorders>
          </w:tcPr>
          <w:p w14:paraId="1348079D" w14:textId="77777777" w:rsidR="002A03E8" w:rsidRPr="002A03E8" w:rsidRDefault="002A03E8" w:rsidP="002A03E8">
            <w:pPr>
              <w:spacing w:after="0"/>
              <w:rPr>
                <w:rFonts w:eastAsia="Times New Roman" w:cs="Arial"/>
                <w:sz w:val="20"/>
                <w:szCs w:val="20"/>
                <w:lang w:eastAsia="de-DE"/>
              </w:rPr>
            </w:pPr>
          </w:p>
        </w:tc>
      </w:tr>
      <w:tr w:rsidR="002A03E8" w:rsidRPr="002A03E8" w14:paraId="4C2A7E7C" w14:textId="77777777" w:rsidTr="000A7CDB">
        <w:tc>
          <w:tcPr>
            <w:tcW w:w="354" w:type="dxa"/>
            <w:tcBorders>
              <w:left w:val="single" w:sz="6" w:space="0" w:color="auto"/>
            </w:tcBorders>
          </w:tcPr>
          <w:p w14:paraId="615BE73C" w14:textId="77777777" w:rsidR="002A03E8" w:rsidRPr="002A03E8" w:rsidRDefault="002A03E8" w:rsidP="002A03E8">
            <w:pPr>
              <w:spacing w:after="0"/>
              <w:rPr>
                <w:rFonts w:ascii="Times New Roman" w:eastAsia="Times New Roman" w:hAnsi="Times New Roman"/>
                <w:sz w:val="20"/>
                <w:szCs w:val="20"/>
                <w:lang w:eastAsia="de-DE"/>
              </w:rPr>
            </w:pPr>
          </w:p>
        </w:tc>
        <w:tc>
          <w:tcPr>
            <w:tcW w:w="8499" w:type="dxa"/>
            <w:gridSpan w:val="12"/>
          </w:tcPr>
          <w:p w14:paraId="56553A7E" w14:textId="77777777" w:rsidR="002A03E8" w:rsidRPr="002A03E8" w:rsidRDefault="002A03E8" w:rsidP="002A03E8">
            <w:pPr>
              <w:spacing w:after="0"/>
              <w:rPr>
                <w:rFonts w:ascii="Times New Roman" w:eastAsia="Times New Roman" w:hAnsi="Times New Roman"/>
                <w:sz w:val="20"/>
                <w:szCs w:val="20"/>
                <w:lang w:eastAsia="de-DE"/>
              </w:rPr>
            </w:pPr>
            <w:r w:rsidRPr="002A03E8">
              <w:rPr>
                <w:rFonts w:ascii="Century Gothic" w:eastAsia="Times New Roman" w:hAnsi="Century Gothic"/>
                <w:b/>
                <w:sz w:val="36"/>
                <w:szCs w:val="20"/>
                <w:lang w:eastAsia="de-DE"/>
              </w:rPr>
              <w:t>Rechnung</w:t>
            </w:r>
          </w:p>
          <w:p w14:paraId="1EB1EA2A" w14:textId="77777777" w:rsidR="002A03E8" w:rsidRPr="002A03E8" w:rsidRDefault="002A03E8" w:rsidP="002A03E8">
            <w:pPr>
              <w:spacing w:after="0"/>
              <w:rPr>
                <w:rFonts w:ascii="Times New Roman" w:eastAsia="Times New Roman" w:hAnsi="Times New Roman"/>
                <w:sz w:val="20"/>
                <w:szCs w:val="20"/>
                <w:lang w:eastAsia="de-DE"/>
              </w:rPr>
            </w:pPr>
          </w:p>
        </w:tc>
        <w:tc>
          <w:tcPr>
            <w:tcW w:w="359" w:type="dxa"/>
            <w:tcBorders>
              <w:right w:val="single" w:sz="6" w:space="0" w:color="auto"/>
            </w:tcBorders>
          </w:tcPr>
          <w:p w14:paraId="2A71006F" w14:textId="77777777" w:rsidR="002A03E8" w:rsidRPr="002A03E8" w:rsidRDefault="002A03E8" w:rsidP="002A03E8">
            <w:pPr>
              <w:spacing w:after="0"/>
              <w:rPr>
                <w:rFonts w:ascii="Times New Roman" w:eastAsia="Times New Roman" w:hAnsi="Times New Roman"/>
                <w:sz w:val="20"/>
                <w:szCs w:val="20"/>
                <w:lang w:eastAsia="de-DE"/>
              </w:rPr>
            </w:pPr>
          </w:p>
        </w:tc>
      </w:tr>
      <w:tr w:rsidR="002A03E8" w:rsidRPr="002A03E8" w14:paraId="3F81BEED" w14:textId="77777777" w:rsidTr="000A7CDB">
        <w:tc>
          <w:tcPr>
            <w:tcW w:w="354" w:type="dxa"/>
            <w:tcBorders>
              <w:left w:val="single" w:sz="6" w:space="0" w:color="auto"/>
            </w:tcBorders>
          </w:tcPr>
          <w:p w14:paraId="154344EC" w14:textId="77777777" w:rsidR="002A03E8" w:rsidRPr="002A03E8" w:rsidRDefault="002A03E8" w:rsidP="002A03E8">
            <w:pPr>
              <w:spacing w:after="0"/>
              <w:rPr>
                <w:rFonts w:eastAsia="Times New Roman" w:cs="Arial"/>
                <w:sz w:val="20"/>
                <w:szCs w:val="20"/>
                <w:lang w:eastAsia="de-DE"/>
              </w:rPr>
            </w:pPr>
          </w:p>
        </w:tc>
        <w:tc>
          <w:tcPr>
            <w:tcW w:w="1559" w:type="dxa"/>
            <w:gridSpan w:val="3"/>
          </w:tcPr>
          <w:p w14:paraId="50B7DE76"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Rechnung-Nr.</w:t>
            </w:r>
          </w:p>
        </w:tc>
        <w:tc>
          <w:tcPr>
            <w:tcW w:w="1180" w:type="dxa"/>
            <w:shd w:val="pct30" w:color="auto" w:fill="auto"/>
          </w:tcPr>
          <w:p w14:paraId="38DE2EB5"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258/02</w:t>
            </w:r>
          </w:p>
        </w:tc>
        <w:tc>
          <w:tcPr>
            <w:tcW w:w="1939" w:type="dxa"/>
            <w:gridSpan w:val="2"/>
          </w:tcPr>
          <w:p w14:paraId="3EB2A76D"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Rechnungsdatum:</w:t>
            </w:r>
          </w:p>
        </w:tc>
        <w:tc>
          <w:tcPr>
            <w:tcW w:w="1505" w:type="dxa"/>
            <w:gridSpan w:val="2"/>
            <w:shd w:val="pct30" w:color="auto" w:fill="auto"/>
          </w:tcPr>
          <w:p w14:paraId="66CDD9FC"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2013-03-14</w:t>
            </w:r>
          </w:p>
        </w:tc>
        <w:tc>
          <w:tcPr>
            <w:tcW w:w="1156" w:type="dxa"/>
            <w:gridSpan w:val="3"/>
          </w:tcPr>
          <w:p w14:paraId="02308D24" w14:textId="77777777" w:rsidR="002A03E8" w:rsidRPr="002A03E8" w:rsidRDefault="002A03E8" w:rsidP="002A03E8">
            <w:pPr>
              <w:spacing w:after="0"/>
              <w:jc w:val="right"/>
              <w:rPr>
                <w:rFonts w:eastAsia="Times New Roman" w:cs="Arial"/>
                <w:szCs w:val="20"/>
                <w:lang w:eastAsia="de-DE"/>
              </w:rPr>
            </w:pPr>
            <w:proofErr w:type="spellStart"/>
            <w:r w:rsidRPr="002A03E8">
              <w:rPr>
                <w:rFonts w:eastAsia="Times New Roman" w:cs="Arial"/>
                <w:sz w:val="20"/>
                <w:szCs w:val="20"/>
                <w:lang w:eastAsia="de-DE"/>
              </w:rPr>
              <w:t>Kd</w:t>
            </w:r>
            <w:proofErr w:type="spellEnd"/>
            <w:r w:rsidRPr="002A03E8">
              <w:rPr>
                <w:rFonts w:eastAsia="Times New Roman" w:cs="Arial"/>
                <w:sz w:val="20"/>
                <w:szCs w:val="20"/>
                <w:lang w:eastAsia="de-DE"/>
              </w:rPr>
              <w:t>-Nr.:</w:t>
            </w:r>
          </w:p>
        </w:tc>
        <w:tc>
          <w:tcPr>
            <w:tcW w:w="1160" w:type="dxa"/>
            <w:shd w:val="pct30" w:color="auto" w:fill="auto"/>
          </w:tcPr>
          <w:p w14:paraId="1BA34378" w14:textId="77777777" w:rsidR="002A03E8" w:rsidRPr="002A03E8" w:rsidRDefault="002A03E8" w:rsidP="002A03E8">
            <w:pPr>
              <w:spacing w:after="0"/>
              <w:rPr>
                <w:rFonts w:eastAsia="Times New Roman" w:cs="Arial"/>
                <w:szCs w:val="20"/>
                <w:lang w:eastAsia="de-DE"/>
              </w:rPr>
            </w:pPr>
            <w:r w:rsidRPr="002A03E8">
              <w:rPr>
                <w:rFonts w:eastAsia="Times New Roman" w:cs="Arial"/>
                <w:szCs w:val="20"/>
                <w:lang w:eastAsia="de-DE"/>
              </w:rPr>
              <w:t>5589-N-6</w:t>
            </w:r>
          </w:p>
        </w:tc>
        <w:tc>
          <w:tcPr>
            <w:tcW w:w="359" w:type="dxa"/>
            <w:tcBorders>
              <w:right w:val="single" w:sz="6" w:space="0" w:color="auto"/>
            </w:tcBorders>
          </w:tcPr>
          <w:p w14:paraId="61601E92" w14:textId="77777777" w:rsidR="002A03E8" w:rsidRPr="002A03E8" w:rsidRDefault="002A03E8" w:rsidP="002A03E8">
            <w:pPr>
              <w:spacing w:after="0"/>
              <w:rPr>
                <w:rFonts w:eastAsia="Times New Roman" w:cs="Arial"/>
                <w:sz w:val="20"/>
                <w:szCs w:val="20"/>
                <w:lang w:eastAsia="de-DE"/>
              </w:rPr>
            </w:pPr>
          </w:p>
        </w:tc>
      </w:tr>
      <w:tr w:rsidR="002A03E8" w:rsidRPr="002A03E8" w14:paraId="25D844AC"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354" w:type="dxa"/>
            <w:tcBorders>
              <w:top w:val="nil"/>
              <w:left w:val="single" w:sz="6" w:space="0" w:color="auto"/>
              <w:bottom w:val="nil"/>
              <w:right w:val="nil"/>
            </w:tcBorders>
          </w:tcPr>
          <w:p w14:paraId="6F86558C"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nil"/>
              <w:bottom w:val="single" w:sz="6" w:space="0" w:color="auto"/>
              <w:right w:val="nil"/>
            </w:tcBorders>
          </w:tcPr>
          <w:p w14:paraId="0F8CD8B1" w14:textId="77777777" w:rsidR="002A03E8" w:rsidRPr="002A03E8" w:rsidRDefault="002A03E8" w:rsidP="002A03E8">
            <w:pPr>
              <w:spacing w:after="0"/>
              <w:rPr>
                <w:rFonts w:eastAsia="Times New Roman" w:cs="Arial"/>
                <w:sz w:val="16"/>
                <w:szCs w:val="20"/>
                <w:lang w:eastAsia="de-DE"/>
              </w:rPr>
            </w:pPr>
          </w:p>
        </w:tc>
        <w:tc>
          <w:tcPr>
            <w:tcW w:w="567" w:type="dxa"/>
            <w:tcBorders>
              <w:top w:val="nil"/>
              <w:left w:val="nil"/>
              <w:bottom w:val="single" w:sz="6" w:space="0" w:color="auto"/>
              <w:right w:val="nil"/>
            </w:tcBorders>
          </w:tcPr>
          <w:p w14:paraId="2961C975" w14:textId="77777777" w:rsidR="002A03E8" w:rsidRPr="002A03E8" w:rsidRDefault="002A03E8" w:rsidP="002A03E8">
            <w:pPr>
              <w:spacing w:after="0"/>
              <w:rPr>
                <w:rFonts w:eastAsia="Times New Roman" w:cs="Arial"/>
                <w:sz w:val="16"/>
                <w:szCs w:val="20"/>
                <w:lang w:eastAsia="de-DE"/>
              </w:rPr>
            </w:pPr>
          </w:p>
        </w:tc>
        <w:tc>
          <w:tcPr>
            <w:tcW w:w="3828" w:type="dxa"/>
            <w:gridSpan w:val="5"/>
            <w:tcBorders>
              <w:top w:val="nil"/>
              <w:left w:val="nil"/>
              <w:bottom w:val="single" w:sz="6" w:space="0" w:color="auto"/>
              <w:right w:val="nil"/>
            </w:tcBorders>
          </w:tcPr>
          <w:p w14:paraId="277A481A" w14:textId="77777777" w:rsidR="002A03E8" w:rsidRPr="002A03E8" w:rsidRDefault="002A03E8" w:rsidP="002A03E8">
            <w:pPr>
              <w:spacing w:after="0"/>
              <w:rPr>
                <w:rFonts w:eastAsia="Times New Roman" w:cs="Arial"/>
                <w:sz w:val="16"/>
                <w:szCs w:val="20"/>
                <w:lang w:eastAsia="de-DE"/>
              </w:rPr>
            </w:pPr>
          </w:p>
        </w:tc>
        <w:tc>
          <w:tcPr>
            <w:tcW w:w="1910" w:type="dxa"/>
            <w:gridSpan w:val="3"/>
            <w:tcBorders>
              <w:top w:val="nil"/>
              <w:left w:val="nil"/>
              <w:bottom w:val="single" w:sz="6" w:space="0" w:color="auto"/>
              <w:right w:val="nil"/>
            </w:tcBorders>
          </w:tcPr>
          <w:p w14:paraId="192CC292" w14:textId="77777777" w:rsidR="002A03E8" w:rsidRPr="002A03E8" w:rsidRDefault="002A03E8" w:rsidP="002A03E8">
            <w:pPr>
              <w:spacing w:after="0"/>
              <w:rPr>
                <w:rFonts w:eastAsia="Times New Roman" w:cs="Arial"/>
                <w:sz w:val="16"/>
                <w:szCs w:val="20"/>
                <w:lang w:eastAsia="de-DE"/>
              </w:rPr>
            </w:pPr>
          </w:p>
        </w:tc>
        <w:tc>
          <w:tcPr>
            <w:tcW w:w="1769" w:type="dxa"/>
            <w:gridSpan w:val="2"/>
            <w:tcBorders>
              <w:top w:val="nil"/>
              <w:left w:val="nil"/>
              <w:bottom w:val="single" w:sz="6" w:space="0" w:color="auto"/>
              <w:right w:val="nil"/>
            </w:tcBorders>
          </w:tcPr>
          <w:p w14:paraId="65312C8F" w14:textId="77777777" w:rsidR="002A03E8" w:rsidRPr="002A03E8" w:rsidRDefault="002A03E8" w:rsidP="002A03E8">
            <w:pPr>
              <w:spacing w:after="0"/>
              <w:rPr>
                <w:rFonts w:eastAsia="Times New Roman" w:cs="Arial"/>
                <w:sz w:val="16"/>
                <w:szCs w:val="20"/>
                <w:lang w:eastAsia="de-DE"/>
              </w:rPr>
            </w:pPr>
          </w:p>
        </w:tc>
        <w:tc>
          <w:tcPr>
            <w:tcW w:w="359" w:type="dxa"/>
            <w:tcBorders>
              <w:top w:val="nil"/>
              <w:left w:val="nil"/>
              <w:bottom w:val="nil"/>
              <w:right w:val="single" w:sz="6" w:space="0" w:color="auto"/>
            </w:tcBorders>
          </w:tcPr>
          <w:p w14:paraId="2A875BC4" w14:textId="77777777" w:rsidR="002A03E8" w:rsidRPr="002A03E8" w:rsidRDefault="002A03E8" w:rsidP="002A03E8">
            <w:pPr>
              <w:spacing w:after="0"/>
              <w:rPr>
                <w:rFonts w:eastAsia="Times New Roman" w:cs="Arial"/>
                <w:sz w:val="20"/>
                <w:szCs w:val="20"/>
                <w:lang w:eastAsia="de-DE"/>
              </w:rPr>
            </w:pPr>
          </w:p>
        </w:tc>
      </w:tr>
      <w:tr w:rsidR="002A03E8" w:rsidRPr="002A03E8" w14:paraId="3E9E6055"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74CF457C"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single" w:sz="6" w:space="0" w:color="auto"/>
            </w:tcBorders>
          </w:tcPr>
          <w:p w14:paraId="4EA99F6E"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Nr.</w:t>
            </w:r>
          </w:p>
        </w:tc>
        <w:tc>
          <w:tcPr>
            <w:tcW w:w="1134" w:type="dxa"/>
            <w:gridSpan w:val="2"/>
            <w:tcBorders>
              <w:top w:val="nil"/>
            </w:tcBorders>
          </w:tcPr>
          <w:p w14:paraId="5C5622B0"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Anz.</w:t>
            </w:r>
          </w:p>
        </w:tc>
        <w:tc>
          <w:tcPr>
            <w:tcW w:w="3261" w:type="dxa"/>
            <w:gridSpan w:val="4"/>
            <w:tcBorders>
              <w:top w:val="nil"/>
            </w:tcBorders>
          </w:tcPr>
          <w:p w14:paraId="6F7DB112" w14:textId="77777777" w:rsidR="002A03E8" w:rsidRPr="002A03E8" w:rsidRDefault="002A03E8" w:rsidP="002A03E8">
            <w:pPr>
              <w:spacing w:after="0"/>
              <w:rPr>
                <w:rFonts w:eastAsia="Times New Roman" w:cs="Arial"/>
                <w:sz w:val="16"/>
                <w:szCs w:val="20"/>
                <w:lang w:eastAsia="de-DE"/>
              </w:rPr>
            </w:pPr>
            <w:r w:rsidRPr="002A03E8">
              <w:rPr>
                <w:rFonts w:eastAsia="Times New Roman" w:cs="Arial"/>
                <w:sz w:val="16"/>
                <w:szCs w:val="20"/>
                <w:lang w:eastAsia="de-DE"/>
              </w:rPr>
              <w:t>Artikel</w:t>
            </w:r>
          </w:p>
        </w:tc>
        <w:tc>
          <w:tcPr>
            <w:tcW w:w="1615" w:type="dxa"/>
            <w:gridSpan w:val="2"/>
            <w:tcBorders>
              <w:top w:val="nil"/>
            </w:tcBorders>
          </w:tcPr>
          <w:p w14:paraId="43FEF866" w14:textId="77777777" w:rsidR="002A03E8" w:rsidRPr="002A03E8" w:rsidRDefault="002A03E8" w:rsidP="002A03E8">
            <w:pPr>
              <w:spacing w:after="0"/>
              <w:jc w:val="center"/>
              <w:rPr>
                <w:rFonts w:eastAsia="Times New Roman" w:cs="Arial"/>
                <w:sz w:val="16"/>
                <w:szCs w:val="20"/>
                <w:lang w:eastAsia="de-DE"/>
              </w:rPr>
            </w:pPr>
            <w:r w:rsidRPr="002A03E8">
              <w:rPr>
                <w:rFonts w:eastAsia="Times New Roman" w:cs="Arial"/>
                <w:sz w:val="16"/>
                <w:szCs w:val="20"/>
                <w:lang w:eastAsia="de-DE"/>
              </w:rPr>
              <w:t>Einzelpreis in €</w:t>
            </w:r>
          </w:p>
        </w:tc>
        <w:tc>
          <w:tcPr>
            <w:tcW w:w="2064" w:type="dxa"/>
            <w:gridSpan w:val="3"/>
            <w:tcBorders>
              <w:top w:val="nil"/>
              <w:right w:val="single" w:sz="6" w:space="0" w:color="auto"/>
            </w:tcBorders>
          </w:tcPr>
          <w:p w14:paraId="278C3A72" w14:textId="77777777" w:rsidR="002A03E8" w:rsidRPr="002A03E8" w:rsidRDefault="002A03E8" w:rsidP="002A03E8">
            <w:pPr>
              <w:spacing w:after="0"/>
              <w:jc w:val="center"/>
              <w:rPr>
                <w:rFonts w:eastAsia="Times New Roman" w:cs="Arial"/>
                <w:sz w:val="16"/>
                <w:szCs w:val="20"/>
                <w:lang w:eastAsia="de-DE"/>
              </w:rPr>
            </w:pPr>
            <w:r w:rsidRPr="002A03E8">
              <w:rPr>
                <w:rFonts w:eastAsia="Times New Roman" w:cs="Arial"/>
                <w:sz w:val="16"/>
                <w:szCs w:val="20"/>
                <w:lang w:eastAsia="de-DE"/>
              </w:rPr>
              <w:t>Gesamtpreis in €</w:t>
            </w:r>
          </w:p>
        </w:tc>
        <w:tc>
          <w:tcPr>
            <w:tcW w:w="359" w:type="dxa"/>
            <w:tcBorders>
              <w:top w:val="nil"/>
              <w:left w:val="nil"/>
              <w:bottom w:val="nil"/>
              <w:right w:val="single" w:sz="6" w:space="0" w:color="auto"/>
            </w:tcBorders>
          </w:tcPr>
          <w:p w14:paraId="49AAF5A4" w14:textId="77777777" w:rsidR="002A03E8" w:rsidRPr="002A03E8" w:rsidRDefault="002A03E8" w:rsidP="002A03E8">
            <w:pPr>
              <w:spacing w:after="0"/>
              <w:rPr>
                <w:rFonts w:eastAsia="Times New Roman" w:cs="Arial"/>
                <w:sz w:val="20"/>
                <w:szCs w:val="20"/>
                <w:lang w:eastAsia="de-DE"/>
              </w:rPr>
            </w:pPr>
          </w:p>
        </w:tc>
      </w:tr>
      <w:tr w:rsidR="002A03E8" w:rsidRPr="002A03E8" w14:paraId="741F0BED"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5CE268DB" w14:textId="77777777" w:rsidR="002A03E8" w:rsidRPr="002A03E8" w:rsidRDefault="002A03E8" w:rsidP="002A03E8">
            <w:pPr>
              <w:spacing w:after="0"/>
              <w:rPr>
                <w:rFonts w:eastAsia="Times New Roman" w:cs="Arial"/>
                <w:sz w:val="20"/>
                <w:szCs w:val="20"/>
                <w:lang w:eastAsia="de-DE"/>
              </w:rPr>
            </w:pPr>
          </w:p>
        </w:tc>
        <w:tc>
          <w:tcPr>
            <w:tcW w:w="425" w:type="dxa"/>
            <w:tcBorders>
              <w:left w:val="single" w:sz="6" w:space="0" w:color="auto"/>
            </w:tcBorders>
          </w:tcPr>
          <w:p w14:paraId="74DD7A70"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1</w:t>
            </w:r>
          </w:p>
        </w:tc>
        <w:tc>
          <w:tcPr>
            <w:tcW w:w="1134" w:type="dxa"/>
            <w:gridSpan w:val="2"/>
          </w:tcPr>
          <w:p w14:paraId="6FAF1591"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1</w:t>
            </w:r>
          </w:p>
        </w:tc>
        <w:tc>
          <w:tcPr>
            <w:tcW w:w="3261" w:type="dxa"/>
            <w:gridSpan w:val="4"/>
          </w:tcPr>
          <w:p w14:paraId="2ADB57AF" w14:textId="77777777" w:rsidR="002A03E8" w:rsidRPr="002A03E8" w:rsidRDefault="002A03E8" w:rsidP="002A03E8">
            <w:pPr>
              <w:spacing w:after="0"/>
              <w:rPr>
                <w:rFonts w:eastAsia="Times New Roman" w:cs="Arial"/>
                <w:sz w:val="20"/>
                <w:szCs w:val="20"/>
                <w:lang w:val="en-US" w:eastAsia="de-DE"/>
              </w:rPr>
            </w:pPr>
            <w:proofErr w:type="spellStart"/>
            <w:r w:rsidRPr="002A03E8">
              <w:rPr>
                <w:rFonts w:eastAsia="Times New Roman" w:cs="Arial"/>
                <w:sz w:val="20"/>
                <w:szCs w:val="20"/>
                <w:lang w:val="en-US" w:eastAsia="de-DE"/>
              </w:rPr>
              <w:t>Webdesign</w:t>
            </w:r>
            <w:proofErr w:type="spellEnd"/>
            <w:r w:rsidRPr="002A03E8">
              <w:rPr>
                <w:rFonts w:eastAsia="Times New Roman" w:cs="Arial"/>
                <w:sz w:val="20"/>
                <w:szCs w:val="20"/>
                <w:lang w:val="en-US" w:eastAsia="de-DE"/>
              </w:rPr>
              <w:t xml:space="preserve"> Homepage www.bionier.de</w:t>
            </w:r>
          </w:p>
        </w:tc>
        <w:tc>
          <w:tcPr>
            <w:tcW w:w="1615" w:type="dxa"/>
            <w:gridSpan w:val="2"/>
          </w:tcPr>
          <w:p w14:paraId="3BBF9FBA"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 xml:space="preserve">1.400,00 </w:t>
            </w:r>
          </w:p>
        </w:tc>
        <w:tc>
          <w:tcPr>
            <w:tcW w:w="2064" w:type="dxa"/>
            <w:gridSpan w:val="3"/>
            <w:tcBorders>
              <w:right w:val="single" w:sz="6" w:space="0" w:color="auto"/>
            </w:tcBorders>
          </w:tcPr>
          <w:p w14:paraId="415F8387"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1.400,00</w:t>
            </w:r>
          </w:p>
        </w:tc>
        <w:tc>
          <w:tcPr>
            <w:tcW w:w="359" w:type="dxa"/>
            <w:tcBorders>
              <w:top w:val="nil"/>
              <w:left w:val="nil"/>
              <w:bottom w:val="nil"/>
              <w:right w:val="single" w:sz="6" w:space="0" w:color="auto"/>
            </w:tcBorders>
          </w:tcPr>
          <w:p w14:paraId="0845AD89" w14:textId="77777777" w:rsidR="002A03E8" w:rsidRPr="002A03E8" w:rsidRDefault="002A03E8" w:rsidP="002A03E8">
            <w:pPr>
              <w:spacing w:after="0"/>
              <w:rPr>
                <w:rFonts w:eastAsia="Times New Roman" w:cs="Arial"/>
                <w:sz w:val="20"/>
                <w:szCs w:val="20"/>
                <w:lang w:eastAsia="de-DE"/>
              </w:rPr>
            </w:pPr>
          </w:p>
        </w:tc>
      </w:tr>
      <w:tr w:rsidR="002A03E8" w:rsidRPr="002A03E8" w14:paraId="51A17361"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661974E9" w14:textId="77777777" w:rsidR="002A03E8" w:rsidRPr="002A03E8" w:rsidRDefault="002A03E8" w:rsidP="002A03E8">
            <w:pPr>
              <w:spacing w:after="0"/>
              <w:rPr>
                <w:rFonts w:eastAsia="Times New Roman" w:cs="Arial"/>
                <w:sz w:val="20"/>
                <w:szCs w:val="20"/>
                <w:lang w:eastAsia="de-DE"/>
              </w:rPr>
            </w:pPr>
          </w:p>
        </w:tc>
        <w:tc>
          <w:tcPr>
            <w:tcW w:w="425" w:type="dxa"/>
            <w:tcBorders>
              <w:left w:val="single" w:sz="6" w:space="0" w:color="auto"/>
            </w:tcBorders>
          </w:tcPr>
          <w:p w14:paraId="79A70B8C"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2</w:t>
            </w:r>
          </w:p>
        </w:tc>
        <w:tc>
          <w:tcPr>
            <w:tcW w:w="1134" w:type="dxa"/>
            <w:gridSpan w:val="2"/>
          </w:tcPr>
          <w:p w14:paraId="1872F232" w14:textId="77777777" w:rsidR="002A03E8" w:rsidRPr="002A03E8" w:rsidRDefault="002A03E8" w:rsidP="002A03E8">
            <w:pPr>
              <w:spacing w:after="0"/>
              <w:jc w:val="center"/>
              <w:rPr>
                <w:rFonts w:eastAsia="Times New Roman" w:cs="Arial"/>
                <w:sz w:val="20"/>
                <w:szCs w:val="20"/>
                <w:lang w:eastAsia="de-DE"/>
              </w:rPr>
            </w:pPr>
            <w:r w:rsidRPr="002A03E8">
              <w:rPr>
                <w:rFonts w:eastAsia="Times New Roman" w:cs="Arial"/>
                <w:sz w:val="20"/>
                <w:szCs w:val="20"/>
                <w:lang w:eastAsia="de-DE"/>
              </w:rPr>
              <w:t>1000</w:t>
            </w:r>
          </w:p>
        </w:tc>
        <w:tc>
          <w:tcPr>
            <w:tcW w:w="3261" w:type="dxa"/>
            <w:gridSpan w:val="4"/>
          </w:tcPr>
          <w:p w14:paraId="0CC23738" w14:textId="77777777" w:rsidR="002A03E8" w:rsidRPr="002A03E8" w:rsidRDefault="002A03E8" w:rsidP="002A03E8">
            <w:pPr>
              <w:spacing w:after="0"/>
              <w:rPr>
                <w:rFonts w:eastAsia="Times New Roman" w:cs="Arial"/>
                <w:sz w:val="20"/>
                <w:szCs w:val="20"/>
                <w:lang w:eastAsia="de-DE"/>
              </w:rPr>
            </w:pPr>
            <w:r w:rsidRPr="002A03E8">
              <w:rPr>
                <w:rFonts w:eastAsia="Times New Roman" w:cs="Arial"/>
                <w:sz w:val="20"/>
                <w:szCs w:val="20"/>
                <w:lang w:eastAsia="de-DE"/>
              </w:rPr>
              <w:t>Werbeprospekte „</w:t>
            </w:r>
            <w:proofErr w:type="spellStart"/>
            <w:r w:rsidRPr="002A03E8">
              <w:rPr>
                <w:rFonts w:eastAsia="Times New Roman" w:cs="Arial"/>
                <w:sz w:val="20"/>
                <w:szCs w:val="20"/>
                <w:lang w:eastAsia="de-DE"/>
              </w:rPr>
              <w:t>Bionier</w:t>
            </w:r>
            <w:proofErr w:type="spellEnd"/>
            <w:r w:rsidRPr="002A03E8">
              <w:rPr>
                <w:rFonts w:eastAsia="Times New Roman" w:cs="Arial"/>
                <w:sz w:val="20"/>
                <w:szCs w:val="20"/>
                <w:lang w:eastAsia="de-DE"/>
              </w:rPr>
              <w:t>““</w:t>
            </w:r>
          </w:p>
        </w:tc>
        <w:tc>
          <w:tcPr>
            <w:tcW w:w="1615" w:type="dxa"/>
            <w:gridSpan w:val="2"/>
          </w:tcPr>
          <w:p w14:paraId="11CD04A9"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 xml:space="preserve">1,00 </w:t>
            </w:r>
          </w:p>
        </w:tc>
        <w:tc>
          <w:tcPr>
            <w:tcW w:w="2064" w:type="dxa"/>
            <w:gridSpan w:val="3"/>
            <w:tcBorders>
              <w:right w:val="single" w:sz="6" w:space="0" w:color="auto"/>
            </w:tcBorders>
          </w:tcPr>
          <w:p w14:paraId="01388C68" w14:textId="77777777" w:rsidR="002A03E8" w:rsidRPr="002A03E8" w:rsidRDefault="002A03E8" w:rsidP="002A03E8">
            <w:pPr>
              <w:spacing w:after="0"/>
              <w:jc w:val="right"/>
              <w:rPr>
                <w:rFonts w:eastAsia="Times New Roman" w:cs="Arial"/>
                <w:sz w:val="28"/>
                <w:szCs w:val="20"/>
                <w:lang w:eastAsia="de-DE"/>
              </w:rPr>
            </w:pPr>
            <w:r w:rsidRPr="002A03E8">
              <w:rPr>
                <w:rFonts w:eastAsia="Times New Roman" w:cs="Arial"/>
                <w:sz w:val="28"/>
                <w:szCs w:val="20"/>
                <w:lang w:eastAsia="de-DE"/>
              </w:rPr>
              <w:t>1.000,00</w:t>
            </w:r>
          </w:p>
        </w:tc>
        <w:tc>
          <w:tcPr>
            <w:tcW w:w="359" w:type="dxa"/>
            <w:tcBorders>
              <w:top w:val="nil"/>
              <w:left w:val="nil"/>
              <w:bottom w:val="nil"/>
              <w:right w:val="single" w:sz="6" w:space="0" w:color="auto"/>
            </w:tcBorders>
          </w:tcPr>
          <w:p w14:paraId="716F306B" w14:textId="77777777" w:rsidR="002A03E8" w:rsidRPr="002A03E8" w:rsidRDefault="002A03E8" w:rsidP="002A03E8">
            <w:pPr>
              <w:spacing w:after="0"/>
              <w:rPr>
                <w:rFonts w:eastAsia="Times New Roman" w:cs="Arial"/>
                <w:sz w:val="20"/>
                <w:szCs w:val="20"/>
                <w:lang w:eastAsia="de-DE"/>
              </w:rPr>
            </w:pPr>
          </w:p>
        </w:tc>
      </w:tr>
      <w:tr w:rsidR="002A03E8" w:rsidRPr="002A03E8" w14:paraId="08348CD0" w14:textId="77777777" w:rsidTr="000A7C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PrEx>
        <w:tc>
          <w:tcPr>
            <w:tcW w:w="354" w:type="dxa"/>
            <w:tcBorders>
              <w:top w:val="nil"/>
              <w:left w:val="single" w:sz="6" w:space="0" w:color="auto"/>
              <w:bottom w:val="nil"/>
              <w:right w:val="nil"/>
            </w:tcBorders>
          </w:tcPr>
          <w:p w14:paraId="019BF2CE" w14:textId="77777777" w:rsidR="002A03E8" w:rsidRPr="002A03E8" w:rsidRDefault="002A03E8" w:rsidP="002A03E8">
            <w:pPr>
              <w:spacing w:after="0"/>
              <w:rPr>
                <w:rFonts w:eastAsia="Times New Roman" w:cs="Arial"/>
                <w:sz w:val="20"/>
                <w:szCs w:val="20"/>
                <w:lang w:eastAsia="de-DE"/>
              </w:rPr>
            </w:pPr>
          </w:p>
        </w:tc>
        <w:tc>
          <w:tcPr>
            <w:tcW w:w="425" w:type="dxa"/>
            <w:tcBorders>
              <w:top w:val="nil"/>
              <w:left w:val="nil"/>
              <w:bottom w:val="nil"/>
              <w:right w:val="nil"/>
            </w:tcBorders>
          </w:tcPr>
          <w:p w14:paraId="56BE714C" w14:textId="77777777" w:rsidR="002A03E8" w:rsidRPr="002A03E8" w:rsidRDefault="002A03E8" w:rsidP="002A03E8">
            <w:pPr>
              <w:spacing w:after="0"/>
              <w:rPr>
                <w:rFonts w:eastAsia="Times New Roman" w:cs="Arial"/>
                <w:sz w:val="28"/>
                <w:szCs w:val="20"/>
                <w:lang w:eastAsia="de-DE"/>
              </w:rPr>
            </w:pPr>
          </w:p>
        </w:tc>
        <w:tc>
          <w:tcPr>
            <w:tcW w:w="567" w:type="dxa"/>
            <w:tcBorders>
              <w:top w:val="nil"/>
              <w:left w:val="nil"/>
              <w:bottom w:val="nil"/>
              <w:right w:val="nil"/>
            </w:tcBorders>
          </w:tcPr>
          <w:p w14:paraId="630D4DBF" w14:textId="77777777" w:rsidR="002A03E8" w:rsidRPr="002A03E8" w:rsidRDefault="002A03E8" w:rsidP="002A03E8">
            <w:pPr>
              <w:spacing w:after="0"/>
              <w:rPr>
                <w:rFonts w:eastAsia="Times New Roman" w:cs="Arial"/>
                <w:sz w:val="28"/>
                <w:szCs w:val="20"/>
                <w:lang w:eastAsia="de-DE"/>
              </w:rPr>
            </w:pPr>
          </w:p>
        </w:tc>
        <w:tc>
          <w:tcPr>
            <w:tcW w:w="3828" w:type="dxa"/>
            <w:gridSpan w:val="5"/>
            <w:tcBorders>
              <w:top w:val="nil"/>
              <w:left w:val="nil"/>
              <w:bottom w:val="nil"/>
              <w:right w:val="nil"/>
            </w:tcBorders>
          </w:tcPr>
          <w:p w14:paraId="106C753A" w14:textId="77777777" w:rsidR="002A03E8" w:rsidRPr="002A03E8" w:rsidRDefault="002A03E8" w:rsidP="002A03E8">
            <w:pPr>
              <w:spacing w:after="0"/>
              <w:rPr>
                <w:rFonts w:eastAsia="Times New Roman" w:cs="Arial"/>
                <w:sz w:val="28"/>
                <w:szCs w:val="20"/>
                <w:lang w:eastAsia="de-DE"/>
              </w:rPr>
            </w:pPr>
            <w:r w:rsidRPr="002A03E8">
              <w:rPr>
                <w:rFonts w:eastAsia="Times New Roman" w:cs="Arial"/>
                <w:b/>
                <w:sz w:val="28"/>
                <w:szCs w:val="20"/>
                <w:lang w:eastAsia="de-DE"/>
              </w:rPr>
              <w:t xml:space="preserve">   Rechnungsbetrag brutto</w:t>
            </w:r>
          </w:p>
        </w:tc>
        <w:tc>
          <w:tcPr>
            <w:tcW w:w="1615" w:type="dxa"/>
            <w:gridSpan w:val="2"/>
            <w:tcBorders>
              <w:top w:val="nil"/>
              <w:left w:val="nil"/>
              <w:bottom w:val="nil"/>
            </w:tcBorders>
          </w:tcPr>
          <w:p w14:paraId="2BD9E792" w14:textId="77777777" w:rsidR="002A03E8" w:rsidRPr="002A03E8" w:rsidRDefault="002A03E8" w:rsidP="002A03E8">
            <w:pPr>
              <w:spacing w:after="0"/>
              <w:rPr>
                <w:rFonts w:eastAsia="Times New Roman" w:cs="Arial"/>
                <w:sz w:val="28"/>
                <w:szCs w:val="20"/>
                <w:lang w:eastAsia="de-DE"/>
              </w:rPr>
            </w:pPr>
          </w:p>
        </w:tc>
        <w:tc>
          <w:tcPr>
            <w:tcW w:w="2064" w:type="dxa"/>
            <w:gridSpan w:val="3"/>
            <w:tcBorders>
              <w:top w:val="single" w:sz="18" w:space="0" w:color="auto"/>
              <w:bottom w:val="single" w:sz="6" w:space="0" w:color="auto"/>
              <w:right w:val="single" w:sz="6" w:space="0" w:color="auto"/>
            </w:tcBorders>
            <w:shd w:val="pct25" w:color="auto" w:fill="auto"/>
          </w:tcPr>
          <w:p w14:paraId="61959A0A" w14:textId="77777777" w:rsidR="002A03E8" w:rsidRPr="002A03E8" w:rsidRDefault="002A03E8" w:rsidP="002A03E8">
            <w:pPr>
              <w:spacing w:after="0"/>
              <w:jc w:val="right"/>
              <w:rPr>
                <w:rFonts w:eastAsia="Times New Roman" w:cs="Arial"/>
                <w:b/>
                <w:sz w:val="28"/>
                <w:szCs w:val="20"/>
                <w:lang w:eastAsia="de-DE"/>
              </w:rPr>
            </w:pPr>
            <w:r w:rsidRPr="002A03E8">
              <w:rPr>
                <w:rFonts w:eastAsia="Times New Roman" w:cs="Arial"/>
                <w:b/>
                <w:sz w:val="28"/>
                <w:szCs w:val="20"/>
                <w:lang w:eastAsia="de-DE"/>
              </w:rPr>
              <w:t>2.400,00</w:t>
            </w:r>
          </w:p>
        </w:tc>
        <w:tc>
          <w:tcPr>
            <w:tcW w:w="359" w:type="dxa"/>
            <w:tcBorders>
              <w:top w:val="nil"/>
              <w:left w:val="nil"/>
              <w:bottom w:val="nil"/>
              <w:right w:val="single" w:sz="6" w:space="0" w:color="auto"/>
            </w:tcBorders>
          </w:tcPr>
          <w:p w14:paraId="43434ED8" w14:textId="77777777" w:rsidR="002A03E8" w:rsidRPr="002A03E8" w:rsidRDefault="002A03E8" w:rsidP="002A03E8">
            <w:pPr>
              <w:spacing w:after="0"/>
              <w:rPr>
                <w:rFonts w:eastAsia="Times New Roman" w:cs="Arial"/>
                <w:sz w:val="20"/>
                <w:szCs w:val="20"/>
                <w:lang w:eastAsia="de-DE"/>
              </w:rPr>
            </w:pPr>
          </w:p>
        </w:tc>
      </w:tr>
      <w:tr w:rsidR="002A03E8" w:rsidRPr="002A03E8" w14:paraId="2E995617" w14:textId="77777777" w:rsidTr="002A7CF2">
        <w:tc>
          <w:tcPr>
            <w:tcW w:w="9212" w:type="dxa"/>
            <w:gridSpan w:val="14"/>
            <w:tcBorders>
              <w:left w:val="single" w:sz="6" w:space="0" w:color="auto"/>
              <w:right w:val="single" w:sz="6" w:space="0" w:color="auto"/>
            </w:tcBorders>
          </w:tcPr>
          <w:p w14:paraId="630AC0F5" w14:textId="77777777" w:rsidR="002A03E8" w:rsidRPr="002A03E8" w:rsidRDefault="002A03E8" w:rsidP="002A03E8">
            <w:pPr>
              <w:spacing w:after="0"/>
              <w:rPr>
                <w:rFonts w:eastAsia="Times New Roman" w:cs="Arial"/>
                <w:sz w:val="20"/>
                <w:szCs w:val="20"/>
                <w:lang w:eastAsia="de-DE"/>
              </w:rPr>
            </w:pPr>
          </w:p>
        </w:tc>
      </w:tr>
      <w:tr w:rsidR="002A03E8" w:rsidRPr="002A03E8" w14:paraId="05E8828C" w14:textId="77777777" w:rsidTr="00E338DF">
        <w:tc>
          <w:tcPr>
            <w:tcW w:w="354" w:type="dxa"/>
            <w:tcBorders>
              <w:left w:val="single" w:sz="6" w:space="0" w:color="auto"/>
            </w:tcBorders>
          </w:tcPr>
          <w:p w14:paraId="052BB21F" w14:textId="77777777" w:rsidR="002A03E8" w:rsidRPr="002A03E8" w:rsidRDefault="002A03E8" w:rsidP="002A03E8">
            <w:pPr>
              <w:spacing w:after="0"/>
              <w:rPr>
                <w:rFonts w:eastAsia="Times New Roman" w:cs="Arial"/>
                <w:sz w:val="24"/>
                <w:szCs w:val="20"/>
                <w:lang w:eastAsia="de-DE"/>
              </w:rPr>
            </w:pPr>
          </w:p>
        </w:tc>
        <w:tc>
          <w:tcPr>
            <w:tcW w:w="8499" w:type="dxa"/>
            <w:gridSpan w:val="12"/>
          </w:tcPr>
          <w:p w14:paraId="218CD1DD" w14:textId="781D0274" w:rsidR="002A03E8" w:rsidRPr="000A7CDB" w:rsidRDefault="002A7CF2" w:rsidP="002A03E8">
            <w:pPr>
              <w:spacing w:after="0"/>
              <w:jc w:val="center"/>
              <w:rPr>
                <w:rFonts w:eastAsia="Times New Roman" w:cs="Arial"/>
                <w:sz w:val="20"/>
                <w:szCs w:val="20"/>
                <w:lang w:eastAsia="de-DE"/>
              </w:rPr>
            </w:pPr>
            <w:r>
              <w:rPr>
                <w:rFonts w:eastAsia="Times New Roman" w:cs="Arial"/>
                <w:sz w:val="20"/>
                <w:szCs w:val="20"/>
                <w:lang w:eastAsia="de-DE"/>
              </w:rPr>
              <w:br/>
            </w:r>
            <w:r w:rsidR="002A03E8" w:rsidRPr="000A7CDB">
              <w:rPr>
                <w:rFonts w:eastAsia="Times New Roman" w:cs="Arial"/>
                <w:sz w:val="20"/>
                <w:szCs w:val="20"/>
                <w:lang w:eastAsia="de-DE"/>
              </w:rPr>
              <w:t>Fällig am 14. April ohne Abzug.</w:t>
            </w:r>
            <w:r w:rsidR="000A7CDB">
              <w:rPr>
                <w:rFonts w:eastAsia="Times New Roman" w:cs="Arial"/>
                <w:sz w:val="20"/>
                <w:szCs w:val="20"/>
                <w:lang w:eastAsia="de-DE"/>
              </w:rPr>
              <w:t xml:space="preserve"> </w:t>
            </w:r>
            <w:r>
              <w:rPr>
                <w:rFonts w:eastAsia="Times New Roman" w:cs="Arial"/>
                <w:sz w:val="20"/>
                <w:szCs w:val="20"/>
                <w:lang w:eastAsia="de-DE"/>
              </w:rPr>
              <w:br/>
            </w:r>
            <w:r w:rsidRPr="002A03E8">
              <w:rPr>
                <w:rFonts w:eastAsia="Times New Roman" w:cs="Arial"/>
                <w:sz w:val="20"/>
                <w:szCs w:val="20"/>
                <w:lang w:eastAsia="de-DE"/>
              </w:rPr>
              <w:t>Bankverbindung:  Franken-Bank Bamberg   Kto. 738 225   BLZ 770 800 00</w:t>
            </w:r>
            <w:r>
              <w:rPr>
                <w:rFonts w:eastAsia="Times New Roman" w:cs="Arial"/>
                <w:sz w:val="20"/>
                <w:szCs w:val="20"/>
                <w:lang w:eastAsia="de-DE"/>
              </w:rPr>
              <w:br/>
            </w:r>
          </w:p>
        </w:tc>
        <w:tc>
          <w:tcPr>
            <w:tcW w:w="359" w:type="dxa"/>
            <w:tcBorders>
              <w:left w:val="nil"/>
              <w:right w:val="single" w:sz="6" w:space="0" w:color="auto"/>
            </w:tcBorders>
          </w:tcPr>
          <w:p w14:paraId="325BC6DB" w14:textId="77777777" w:rsidR="002A03E8" w:rsidRPr="002A03E8" w:rsidRDefault="002A03E8" w:rsidP="002A03E8">
            <w:pPr>
              <w:spacing w:after="0"/>
              <w:rPr>
                <w:rFonts w:eastAsia="Times New Roman" w:cs="Arial"/>
                <w:sz w:val="24"/>
                <w:szCs w:val="20"/>
                <w:lang w:eastAsia="de-DE"/>
              </w:rPr>
            </w:pPr>
          </w:p>
        </w:tc>
      </w:tr>
      <w:tr w:rsidR="00E338DF" w:rsidRPr="002A03E8" w14:paraId="7D4AA106" w14:textId="77777777" w:rsidTr="002A7CF2">
        <w:tc>
          <w:tcPr>
            <w:tcW w:w="354" w:type="dxa"/>
            <w:tcBorders>
              <w:left w:val="single" w:sz="6" w:space="0" w:color="auto"/>
              <w:bottom w:val="single" w:sz="4" w:space="0" w:color="auto"/>
            </w:tcBorders>
          </w:tcPr>
          <w:p w14:paraId="10EF9776" w14:textId="77777777" w:rsidR="00E338DF" w:rsidRPr="002A03E8" w:rsidRDefault="00E338DF" w:rsidP="002A03E8">
            <w:pPr>
              <w:spacing w:after="0"/>
              <w:rPr>
                <w:rFonts w:eastAsia="Times New Roman" w:cs="Arial"/>
                <w:sz w:val="24"/>
                <w:szCs w:val="20"/>
                <w:lang w:eastAsia="de-DE"/>
              </w:rPr>
            </w:pPr>
          </w:p>
        </w:tc>
        <w:tc>
          <w:tcPr>
            <w:tcW w:w="8499" w:type="dxa"/>
            <w:gridSpan w:val="12"/>
            <w:tcBorders>
              <w:bottom w:val="single" w:sz="4" w:space="0" w:color="auto"/>
            </w:tcBorders>
          </w:tcPr>
          <w:p w14:paraId="52923673" w14:textId="77777777" w:rsidR="00E338DF" w:rsidRDefault="00E338DF" w:rsidP="002A03E8">
            <w:pPr>
              <w:spacing w:after="0"/>
              <w:jc w:val="center"/>
              <w:rPr>
                <w:rFonts w:eastAsia="Times New Roman" w:cs="Arial"/>
                <w:sz w:val="20"/>
                <w:szCs w:val="20"/>
                <w:lang w:eastAsia="de-DE"/>
              </w:rPr>
            </w:pPr>
          </w:p>
        </w:tc>
        <w:tc>
          <w:tcPr>
            <w:tcW w:w="359" w:type="dxa"/>
            <w:tcBorders>
              <w:left w:val="nil"/>
              <w:bottom w:val="single" w:sz="4" w:space="0" w:color="auto"/>
              <w:right w:val="single" w:sz="6" w:space="0" w:color="auto"/>
            </w:tcBorders>
          </w:tcPr>
          <w:p w14:paraId="4E3FB68A" w14:textId="77777777" w:rsidR="00E338DF" w:rsidRPr="002A03E8" w:rsidRDefault="00E338DF" w:rsidP="002A03E8">
            <w:pPr>
              <w:spacing w:after="0"/>
              <w:rPr>
                <w:rFonts w:eastAsia="Times New Roman" w:cs="Arial"/>
                <w:sz w:val="24"/>
                <w:szCs w:val="20"/>
                <w:lang w:eastAsia="de-DE"/>
              </w:rPr>
            </w:pPr>
          </w:p>
        </w:tc>
      </w:tr>
    </w:tbl>
    <w:p w14:paraId="42CC5581" w14:textId="77777777" w:rsidR="00FD1A25" w:rsidRDefault="00FD1A25" w:rsidP="002A03E8">
      <w:pPr>
        <w:spacing w:after="0"/>
        <w:rPr>
          <w:rFonts w:ascii="Times New Roman" w:eastAsia="Times New Roman" w:hAnsi="Times New Roman"/>
          <w:sz w:val="24"/>
          <w:szCs w:val="20"/>
          <w:lang w:eastAsia="de-DE"/>
        </w:rPr>
        <w:sectPr w:rsidR="00FD1A25" w:rsidSect="00DD392A">
          <w:pgSz w:w="11900" w:h="16840"/>
          <w:pgMar w:top="0" w:right="1417" w:bottom="1134" w:left="1417" w:header="1701" w:footer="1134" w:gutter="0"/>
          <w:cols w:space="708"/>
          <w:docGrid w:linePitch="360"/>
        </w:sectPr>
      </w:pPr>
    </w:p>
    <w:p w14:paraId="33F90DC1" w14:textId="1981FBA9" w:rsidR="00FD1A25" w:rsidRPr="007442EC" w:rsidRDefault="00CE3DA9" w:rsidP="007442EC">
      <w:pPr>
        <w:pStyle w:val="-Arbeitsblatt"/>
      </w:pPr>
      <w:r w:rsidRPr="00D30BE3">
        <w:rPr>
          <w:noProof/>
          <w:sz w:val="24"/>
          <w:lang w:eastAsia="de-DE"/>
        </w:rPr>
        <w:drawing>
          <wp:anchor distT="0" distB="0" distL="114300" distR="114300" simplePos="0" relativeHeight="251657216" behindDoc="0" locked="0" layoutInCell="1" allowOverlap="1" wp14:anchorId="111B1D0E" wp14:editId="095B9AC9">
            <wp:simplePos x="0" y="0"/>
            <wp:positionH relativeFrom="column">
              <wp:posOffset>3611880</wp:posOffset>
            </wp:positionH>
            <wp:positionV relativeFrom="paragraph">
              <wp:posOffset>86360</wp:posOffset>
            </wp:positionV>
            <wp:extent cx="2152650" cy="1501140"/>
            <wp:effectExtent l="0" t="0" r="0" b="3810"/>
            <wp:wrapSquare wrapText="bothSides"/>
            <wp:docPr id="43"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A25" w:rsidRPr="005D3E47">
        <w:t>Strukturhilfe Inventur</w:t>
      </w:r>
    </w:p>
    <w:p w14:paraId="53BA00B5" w14:textId="439EF136" w:rsidR="00FD1A25" w:rsidRPr="009B6872" w:rsidRDefault="00FD1A25" w:rsidP="00FD1A25">
      <w:pPr>
        <w:spacing w:after="0"/>
        <w:rPr>
          <w:rFonts w:eastAsiaTheme="minorHAnsi" w:cs="Arial"/>
          <w:b/>
          <w:sz w:val="32"/>
          <w:szCs w:val="28"/>
        </w:rPr>
      </w:pPr>
      <w:r w:rsidRPr="009B6872">
        <w:rPr>
          <w:rFonts w:eastAsiaTheme="minorHAnsi" w:cs="Arial"/>
          <w:b/>
          <w:sz w:val="32"/>
          <w:szCs w:val="28"/>
        </w:rPr>
        <w:t>Inventurliste</w:t>
      </w:r>
    </w:p>
    <w:p w14:paraId="21B9FF4A" w14:textId="6E1DE17B" w:rsidR="00FD1A25" w:rsidRPr="00FD1A25" w:rsidRDefault="00FD1A25" w:rsidP="00FD1A25">
      <w:pPr>
        <w:spacing w:after="0"/>
        <w:rPr>
          <w:rFonts w:eastAsiaTheme="minorHAnsi" w:cs="Arial"/>
          <w:sz w:val="24"/>
          <w:szCs w:val="28"/>
        </w:rPr>
      </w:pPr>
      <w:r w:rsidRPr="00FD1A25">
        <w:rPr>
          <w:rFonts w:eastAsiaTheme="minorHAnsi" w:cs="Arial"/>
          <w:sz w:val="24"/>
          <w:szCs w:val="28"/>
        </w:rPr>
        <w:t xml:space="preserve">der Brauerei </w:t>
      </w:r>
      <w:proofErr w:type="spellStart"/>
      <w:r w:rsidR="00EE3FFD">
        <w:rPr>
          <w:rFonts w:eastAsiaTheme="minorHAnsi" w:cs="Arial"/>
          <w:sz w:val="24"/>
          <w:szCs w:val="28"/>
        </w:rPr>
        <w:t>Wahrtins</w:t>
      </w:r>
      <w:proofErr w:type="spellEnd"/>
      <w:r w:rsidRPr="00FD1A25">
        <w:rPr>
          <w:rFonts w:eastAsiaTheme="minorHAnsi" w:cs="Arial"/>
          <w:sz w:val="24"/>
          <w:szCs w:val="28"/>
        </w:rPr>
        <w:t xml:space="preserve"> GmbH </w:t>
      </w:r>
    </w:p>
    <w:p w14:paraId="7783840F" w14:textId="77777777" w:rsidR="00FD1A25" w:rsidRPr="00FD1A25" w:rsidRDefault="00FD1A25" w:rsidP="00FD1A25">
      <w:pPr>
        <w:spacing w:after="0"/>
        <w:rPr>
          <w:rFonts w:eastAsiaTheme="minorHAnsi" w:cs="Arial"/>
          <w:sz w:val="24"/>
          <w:szCs w:val="28"/>
        </w:rPr>
      </w:pPr>
      <w:r w:rsidRPr="00FD1A25">
        <w:rPr>
          <w:rFonts w:eastAsiaTheme="minorHAnsi" w:cs="Arial"/>
          <w:sz w:val="24"/>
          <w:szCs w:val="28"/>
        </w:rPr>
        <w:t xml:space="preserve">am </w:t>
      </w:r>
      <w:r w:rsidRPr="00FD1A25">
        <w:rPr>
          <w:rFonts w:eastAsiaTheme="minorHAnsi" w:cs="Arial"/>
          <w:sz w:val="24"/>
          <w:szCs w:val="28"/>
        </w:rPr>
        <w:fldChar w:fldCharType="begin"/>
      </w:r>
      <w:r w:rsidRPr="00FD1A25">
        <w:rPr>
          <w:rFonts w:eastAsiaTheme="minorHAnsi" w:cs="Arial"/>
          <w:sz w:val="24"/>
          <w:szCs w:val="28"/>
        </w:rPr>
        <w:instrText xml:space="preserve"> TIME \@ "dd.MM.yyyy" </w:instrText>
      </w:r>
      <w:r w:rsidRPr="00FD1A25">
        <w:rPr>
          <w:rFonts w:eastAsiaTheme="minorHAnsi" w:cs="Arial"/>
          <w:sz w:val="24"/>
          <w:szCs w:val="28"/>
        </w:rPr>
        <w:fldChar w:fldCharType="separate"/>
      </w:r>
      <w:r w:rsidR="00DD52D1">
        <w:rPr>
          <w:rFonts w:eastAsiaTheme="minorHAnsi" w:cs="Arial"/>
          <w:noProof/>
          <w:sz w:val="24"/>
          <w:szCs w:val="28"/>
        </w:rPr>
        <w:t>25.10.2017</w:t>
      </w:r>
      <w:r w:rsidRPr="00FD1A25">
        <w:rPr>
          <w:rFonts w:eastAsiaTheme="minorHAnsi" w:cs="Arial"/>
          <w:sz w:val="24"/>
          <w:szCs w:val="28"/>
        </w:rPr>
        <w:fldChar w:fldCharType="end"/>
      </w:r>
    </w:p>
    <w:p w14:paraId="0B6E2CE9" w14:textId="77777777" w:rsidR="00FD1A25" w:rsidRPr="00FD1A25" w:rsidRDefault="00FD1A25" w:rsidP="00FD1A25">
      <w:pPr>
        <w:spacing w:after="0"/>
        <w:rPr>
          <w:rFonts w:eastAsiaTheme="minorHAnsi" w:cs="Arial"/>
        </w:rPr>
      </w:pPr>
    </w:p>
    <w:p w14:paraId="1CBDAB0E" w14:textId="7267692E" w:rsidR="00FD1A25" w:rsidRPr="00FD1A25" w:rsidRDefault="00FD1A25" w:rsidP="00FD1A25">
      <w:pPr>
        <w:spacing w:after="0"/>
        <w:rPr>
          <w:rFonts w:eastAsiaTheme="minorHAnsi" w:cs="Arial"/>
          <w:sz w:val="28"/>
          <w:szCs w:val="28"/>
        </w:rPr>
      </w:pPr>
      <w:r w:rsidRPr="00FD1A25">
        <w:rPr>
          <w:rFonts w:eastAsiaTheme="minorHAnsi" w:cs="Arial"/>
          <w:b/>
          <w:sz w:val="24"/>
          <w:szCs w:val="28"/>
        </w:rPr>
        <w:t>Vermögen</w:t>
      </w:r>
      <w:r w:rsidRPr="00FD1A25">
        <w:rPr>
          <w:rFonts w:eastAsiaTheme="minorHAnsi" w:cs="Arial"/>
          <w:sz w:val="28"/>
          <w:szCs w:val="28"/>
        </w:rPr>
        <w:t xml:space="preserve"> </w:t>
      </w:r>
    </w:p>
    <w:p w14:paraId="53C5ED81" w14:textId="77777777" w:rsidR="00FD1A25" w:rsidRPr="00FD1A25" w:rsidRDefault="00FD1A25" w:rsidP="00FD1A25">
      <w:pPr>
        <w:spacing w:after="0"/>
        <w:rPr>
          <w:rFonts w:eastAsiaTheme="minorHAnsi" w:cs="Arial"/>
        </w:rPr>
      </w:pPr>
      <w:r w:rsidRPr="00FD1A25">
        <w:rPr>
          <w:rFonts w:eastAsiaTheme="minorHAnsi" w:cs="Arial"/>
        </w:rPr>
        <w:t>Posten</w: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t>Wert</w:t>
      </w:r>
    </w:p>
    <w:p w14:paraId="757FBC66" w14:textId="77777777" w:rsidR="00FD1A25" w:rsidRPr="00FD1A25" w:rsidRDefault="00FD1A25" w:rsidP="00FD1A25">
      <w:pPr>
        <w:spacing w:after="0"/>
        <w:rPr>
          <w:rFonts w:eastAsiaTheme="minorHAnsi" w:cs="Arial"/>
        </w:rPr>
      </w:pPr>
    </w:p>
    <w:tbl>
      <w:tblPr>
        <w:tblStyle w:val="Tabellenraster1"/>
        <w:tblW w:w="0" w:type="auto"/>
        <w:tblLook w:val="04A0" w:firstRow="1" w:lastRow="0" w:firstColumn="1" w:lastColumn="0" w:noHBand="0" w:noVBand="1"/>
      </w:tblPr>
      <w:tblGrid>
        <w:gridCol w:w="4786"/>
        <w:gridCol w:w="2410"/>
        <w:gridCol w:w="1984"/>
      </w:tblGrid>
      <w:tr w:rsidR="00B54481" w:rsidRPr="00FD1A25" w14:paraId="05CFD18E" w14:textId="77777777" w:rsidTr="002A7CF2">
        <w:trPr>
          <w:trHeight w:val="397"/>
        </w:trPr>
        <w:tc>
          <w:tcPr>
            <w:tcW w:w="4786" w:type="dxa"/>
            <w:tcBorders>
              <w:left w:val="nil"/>
              <w:right w:val="nil"/>
            </w:tcBorders>
          </w:tcPr>
          <w:p w14:paraId="19C1A8E8" w14:textId="77777777" w:rsidR="00FD1A25" w:rsidRPr="00FD1A25" w:rsidRDefault="00FD1A25" w:rsidP="002A7CF2">
            <w:pPr>
              <w:spacing w:after="0"/>
              <w:rPr>
                <w:rFonts w:cs="Arial"/>
              </w:rPr>
            </w:pPr>
          </w:p>
        </w:tc>
        <w:tc>
          <w:tcPr>
            <w:tcW w:w="2410" w:type="dxa"/>
            <w:tcBorders>
              <w:top w:val="nil"/>
              <w:left w:val="nil"/>
              <w:bottom w:val="nil"/>
              <w:right w:val="nil"/>
            </w:tcBorders>
          </w:tcPr>
          <w:p w14:paraId="35797C16" w14:textId="77777777" w:rsidR="00FD1A25" w:rsidRPr="00FD1A25" w:rsidRDefault="00FD1A25" w:rsidP="002A7CF2">
            <w:pPr>
              <w:spacing w:after="0"/>
              <w:rPr>
                <w:rFonts w:cs="Arial"/>
              </w:rPr>
            </w:pPr>
          </w:p>
        </w:tc>
        <w:tc>
          <w:tcPr>
            <w:tcW w:w="1984" w:type="dxa"/>
            <w:tcBorders>
              <w:left w:val="nil"/>
              <w:right w:val="nil"/>
            </w:tcBorders>
          </w:tcPr>
          <w:p w14:paraId="109A2D7D" w14:textId="77777777" w:rsidR="00FD1A25" w:rsidRPr="00FD1A25" w:rsidRDefault="00FD1A25" w:rsidP="002A7CF2">
            <w:pPr>
              <w:spacing w:after="0"/>
              <w:rPr>
                <w:rFonts w:cs="Arial"/>
              </w:rPr>
            </w:pPr>
          </w:p>
        </w:tc>
      </w:tr>
      <w:tr w:rsidR="00B54481" w:rsidRPr="00FD1A25" w14:paraId="2EBAA57A" w14:textId="77777777" w:rsidTr="002A7CF2">
        <w:trPr>
          <w:trHeight w:val="397"/>
        </w:trPr>
        <w:tc>
          <w:tcPr>
            <w:tcW w:w="4786" w:type="dxa"/>
            <w:tcBorders>
              <w:left w:val="nil"/>
              <w:right w:val="nil"/>
            </w:tcBorders>
          </w:tcPr>
          <w:p w14:paraId="50574CF5" w14:textId="77777777" w:rsidR="00FD1A25" w:rsidRPr="00FD1A25" w:rsidRDefault="00FD1A25" w:rsidP="002A7CF2">
            <w:pPr>
              <w:spacing w:after="0"/>
              <w:rPr>
                <w:rFonts w:cs="Arial"/>
              </w:rPr>
            </w:pPr>
          </w:p>
        </w:tc>
        <w:tc>
          <w:tcPr>
            <w:tcW w:w="2410" w:type="dxa"/>
            <w:tcBorders>
              <w:top w:val="nil"/>
              <w:left w:val="nil"/>
              <w:bottom w:val="nil"/>
              <w:right w:val="nil"/>
            </w:tcBorders>
          </w:tcPr>
          <w:p w14:paraId="40303B3B" w14:textId="77777777" w:rsidR="00FD1A25" w:rsidRPr="00FD1A25" w:rsidRDefault="00FD1A25" w:rsidP="002A7CF2">
            <w:pPr>
              <w:spacing w:after="0"/>
              <w:rPr>
                <w:rFonts w:cs="Arial"/>
              </w:rPr>
            </w:pPr>
          </w:p>
        </w:tc>
        <w:tc>
          <w:tcPr>
            <w:tcW w:w="1984" w:type="dxa"/>
            <w:tcBorders>
              <w:left w:val="nil"/>
              <w:right w:val="nil"/>
            </w:tcBorders>
          </w:tcPr>
          <w:p w14:paraId="155D1350" w14:textId="77777777" w:rsidR="00FD1A25" w:rsidRPr="00FD1A25" w:rsidRDefault="00FD1A25" w:rsidP="002A7CF2">
            <w:pPr>
              <w:spacing w:after="0"/>
              <w:rPr>
                <w:rFonts w:cs="Arial"/>
              </w:rPr>
            </w:pPr>
          </w:p>
        </w:tc>
      </w:tr>
      <w:tr w:rsidR="00B54481" w:rsidRPr="00FD1A25" w14:paraId="59B978C2" w14:textId="77777777" w:rsidTr="002A7CF2">
        <w:trPr>
          <w:trHeight w:val="397"/>
        </w:trPr>
        <w:tc>
          <w:tcPr>
            <w:tcW w:w="4786" w:type="dxa"/>
            <w:tcBorders>
              <w:left w:val="nil"/>
              <w:right w:val="nil"/>
            </w:tcBorders>
          </w:tcPr>
          <w:p w14:paraId="4B7C345C" w14:textId="77777777" w:rsidR="00FD1A25" w:rsidRPr="00FD1A25" w:rsidRDefault="00FD1A25" w:rsidP="002A7CF2">
            <w:pPr>
              <w:spacing w:after="0"/>
              <w:rPr>
                <w:rFonts w:cs="Arial"/>
              </w:rPr>
            </w:pPr>
          </w:p>
        </w:tc>
        <w:tc>
          <w:tcPr>
            <w:tcW w:w="2410" w:type="dxa"/>
            <w:tcBorders>
              <w:top w:val="nil"/>
              <w:left w:val="nil"/>
              <w:bottom w:val="nil"/>
              <w:right w:val="nil"/>
            </w:tcBorders>
          </w:tcPr>
          <w:p w14:paraId="76F19173" w14:textId="77777777" w:rsidR="00FD1A25" w:rsidRPr="00FD1A25" w:rsidRDefault="00FD1A25" w:rsidP="002A7CF2">
            <w:pPr>
              <w:spacing w:after="0"/>
              <w:rPr>
                <w:rFonts w:cs="Arial"/>
              </w:rPr>
            </w:pPr>
          </w:p>
        </w:tc>
        <w:tc>
          <w:tcPr>
            <w:tcW w:w="1984" w:type="dxa"/>
            <w:tcBorders>
              <w:left w:val="nil"/>
              <w:right w:val="nil"/>
            </w:tcBorders>
          </w:tcPr>
          <w:p w14:paraId="2C65D56D" w14:textId="77777777" w:rsidR="00FD1A25" w:rsidRPr="00FD1A25" w:rsidRDefault="00FD1A25" w:rsidP="002A7CF2">
            <w:pPr>
              <w:spacing w:after="0"/>
              <w:rPr>
                <w:rFonts w:cs="Arial"/>
              </w:rPr>
            </w:pPr>
          </w:p>
        </w:tc>
      </w:tr>
      <w:tr w:rsidR="00B54481" w:rsidRPr="00FD1A25" w14:paraId="21667189" w14:textId="77777777" w:rsidTr="002A7CF2">
        <w:trPr>
          <w:trHeight w:val="397"/>
        </w:trPr>
        <w:tc>
          <w:tcPr>
            <w:tcW w:w="4786" w:type="dxa"/>
            <w:tcBorders>
              <w:left w:val="nil"/>
              <w:right w:val="nil"/>
            </w:tcBorders>
          </w:tcPr>
          <w:p w14:paraId="3B5A933A" w14:textId="77777777" w:rsidR="00FD1A25" w:rsidRPr="00FD1A25" w:rsidRDefault="00FD1A25" w:rsidP="002A7CF2">
            <w:pPr>
              <w:spacing w:after="0"/>
              <w:rPr>
                <w:rFonts w:cs="Arial"/>
              </w:rPr>
            </w:pPr>
          </w:p>
        </w:tc>
        <w:tc>
          <w:tcPr>
            <w:tcW w:w="2410" w:type="dxa"/>
            <w:tcBorders>
              <w:top w:val="nil"/>
              <w:left w:val="nil"/>
              <w:bottom w:val="nil"/>
              <w:right w:val="nil"/>
            </w:tcBorders>
          </w:tcPr>
          <w:p w14:paraId="1CCEEF5D" w14:textId="77777777" w:rsidR="00FD1A25" w:rsidRPr="00FD1A25" w:rsidRDefault="00FD1A25" w:rsidP="002A7CF2">
            <w:pPr>
              <w:spacing w:after="0"/>
              <w:rPr>
                <w:rFonts w:cs="Arial"/>
              </w:rPr>
            </w:pPr>
          </w:p>
        </w:tc>
        <w:tc>
          <w:tcPr>
            <w:tcW w:w="1984" w:type="dxa"/>
            <w:tcBorders>
              <w:left w:val="nil"/>
              <w:right w:val="nil"/>
            </w:tcBorders>
          </w:tcPr>
          <w:p w14:paraId="49C18DB7" w14:textId="77777777" w:rsidR="00FD1A25" w:rsidRPr="00FD1A25" w:rsidRDefault="00FD1A25" w:rsidP="002A7CF2">
            <w:pPr>
              <w:spacing w:after="0"/>
              <w:rPr>
                <w:rFonts w:cs="Arial"/>
              </w:rPr>
            </w:pPr>
          </w:p>
        </w:tc>
      </w:tr>
      <w:tr w:rsidR="00B54481" w:rsidRPr="00FD1A25" w14:paraId="21E4529F" w14:textId="77777777" w:rsidTr="002A7CF2">
        <w:trPr>
          <w:trHeight w:val="397"/>
        </w:trPr>
        <w:tc>
          <w:tcPr>
            <w:tcW w:w="4786" w:type="dxa"/>
            <w:tcBorders>
              <w:left w:val="nil"/>
              <w:right w:val="nil"/>
            </w:tcBorders>
          </w:tcPr>
          <w:p w14:paraId="721E5641" w14:textId="77777777" w:rsidR="00FD1A25" w:rsidRPr="00FD1A25" w:rsidRDefault="00FD1A25" w:rsidP="002A7CF2">
            <w:pPr>
              <w:spacing w:after="0"/>
              <w:rPr>
                <w:rFonts w:cs="Arial"/>
              </w:rPr>
            </w:pPr>
          </w:p>
        </w:tc>
        <w:tc>
          <w:tcPr>
            <w:tcW w:w="2410" w:type="dxa"/>
            <w:tcBorders>
              <w:top w:val="nil"/>
              <w:left w:val="nil"/>
              <w:bottom w:val="nil"/>
              <w:right w:val="nil"/>
            </w:tcBorders>
          </w:tcPr>
          <w:p w14:paraId="10DFF261" w14:textId="77777777" w:rsidR="00FD1A25" w:rsidRPr="00FD1A25" w:rsidRDefault="00FD1A25" w:rsidP="002A7CF2">
            <w:pPr>
              <w:spacing w:after="0"/>
              <w:rPr>
                <w:rFonts w:cs="Arial"/>
              </w:rPr>
            </w:pPr>
          </w:p>
        </w:tc>
        <w:tc>
          <w:tcPr>
            <w:tcW w:w="1984" w:type="dxa"/>
            <w:tcBorders>
              <w:left w:val="nil"/>
              <w:right w:val="nil"/>
            </w:tcBorders>
          </w:tcPr>
          <w:p w14:paraId="7A6222F7" w14:textId="77777777" w:rsidR="00FD1A25" w:rsidRPr="00FD1A25" w:rsidRDefault="00FD1A25" w:rsidP="002A7CF2">
            <w:pPr>
              <w:spacing w:after="0"/>
              <w:rPr>
                <w:rFonts w:cs="Arial"/>
              </w:rPr>
            </w:pPr>
          </w:p>
        </w:tc>
      </w:tr>
      <w:tr w:rsidR="00B54481" w:rsidRPr="00FD1A25" w14:paraId="62111F19" w14:textId="77777777" w:rsidTr="002A7CF2">
        <w:trPr>
          <w:trHeight w:val="397"/>
        </w:trPr>
        <w:tc>
          <w:tcPr>
            <w:tcW w:w="4786" w:type="dxa"/>
            <w:tcBorders>
              <w:left w:val="nil"/>
              <w:right w:val="nil"/>
            </w:tcBorders>
          </w:tcPr>
          <w:p w14:paraId="4F425F06" w14:textId="77777777" w:rsidR="00FD1A25" w:rsidRPr="00FD1A25" w:rsidRDefault="00FD1A25" w:rsidP="002A7CF2">
            <w:pPr>
              <w:spacing w:after="0"/>
              <w:rPr>
                <w:rFonts w:cs="Arial"/>
              </w:rPr>
            </w:pPr>
          </w:p>
        </w:tc>
        <w:tc>
          <w:tcPr>
            <w:tcW w:w="2410" w:type="dxa"/>
            <w:tcBorders>
              <w:top w:val="nil"/>
              <w:left w:val="nil"/>
              <w:bottom w:val="nil"/>
              <w:right w:val="nil"/>
            </w:tcBorders>
          </w:tcPr>
          <w:p w14:paraId="40444B09" w14:textId="77777777" w:rsidR="00FD1A25" w:rsidRPr="00FD1A25" w:rsidRDefault="00FD1A25" w:rsidP="002A7CF2">
            <w:pPr>
              <w:spacing w:after="0"/>
              <w:rPr>
                <w:rFonts w:cs="Arial"/>
              </w:rPr>
            </w:pPr>
          </w:p>
        </w:tc>
        <w:tc>
          <w:tcPr>
            <w:tcW w:w="1984" w:type="dxa"/>
            <w:tcBorders>
              <w:left w:val="nil"/>
              <w:right w:val="nil"/>
            </w:tcBorders>
          </w:tcPr>
          <w:p w14:paraId="16FF7AA7" w14:textId="77777777" w:rsidR="00FD1A25" w:rsidRPr="00FD1A25" w:rsidRDefault="00FD1A25" w:rsidP="002A7CF2">
            <w:pPr>
              <w:spacing w:after="0"/>
              <w:rPr>
                <w:rFonts w:cs="Arial"/>
              </w:rPr>
            </w:pPr>
          </w:p>
        </w:tc>
      </w:tr>
      <w:tr w:rsidR="00B54481" w:rsidRPr="00FD1A25" w14:paraId="2836F443" w14:textId="77777777" w:rsidTr="002A7CF2">
        <w:trPr>
          <w:trHeight w:val="397"/>
        </w:trPr>
        <w:tc>
          <w:tcPr>
            <w:tcW w:w="4786" w:type="dxa"/>
            <w:tcBorders>
              <w:left w:val="nil"/>
              <w:right w:val="nil"/>
            </w:tcBorders>
          </w:tcPr>
          <w:p w14:paraId="45E2F86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F600D44" w14:textId="77777777" w:rsidR="00FD1A25" w:rsidRPr="00FD1A25" w:rsidRDefault="00FD1A25" w:rsidP="002A7CF2">
            <w:pPr>
              <w:spacing w:after="0"/>
              <w:rPr>
                <w:rFonts w:cs="Arial"/>
              </w:rPr>
            </w:pPr>
          </w:p>
        </w:tc>
        <w:tc>
          <w:tcPr>
            <w:tcW w:w="1984" w:type="dxa"/>
            <w:tcBorders>
              <w:left w:val="nil"/>
              <w:right w:val="nil"/>
            </w:tcBorders>
          </w:tcPr>
          <w:p w14:paraId="12E9A3A0" w14:textId="77777777" w:rsidR="00FD1A25" w:rsidRPr="00FD1A25" w:rsidRDefault="00FD1A25" w:rsidP="002A7CF2">
            <w:pPr>
              <w:spacing w:after="0"/>
              <w:rPr>
                <w:rFonts w:cs="Arial"/>
              </w:rPr>
            </w:pPr>
          </w:p>
        </w:tc>
      </w:tr>
      <w:tr w:rsidR="00B54481" w:rsidRPr="00FD1A25" w14:paraId="44AEBA8B" w14:textId="77777777" w:rsidTr="002A7CF2">
        <w:trPr>
          <w:trHeight w:val="397"/>
        </w:trPr>
        <w:tc>
          <w:tcPr>
            <w:tcW w:w="4786" w:type="dxa"/>
            <w:tcBorders>
              <w:left w:val="nil"/>
              <w:right w:val="nil"/>
            </w:tcBorders>
          </w:tcPr>
          <w:p w14:paraId="5F457E96" w14:textId="77777777" w:rsidR="00FD1A25" w:rsidRPr="00FD1A25" w:rsidRDefault="00FD1A25" w:rsidP="002A7CF2">
            <w:pPr>
              <w:spacing w:after="0"/>
              <w:rPr>
                <w:rFonts w:cs="Arial"/>
              </w:rPr>
            </w:pPr>
          </w:p>
        </w:tc>
        <w:tc>
          <w:tcPr>
            <w:tcW w:w="2410" w:type="dxa"/>
            <w:tcBorders>
              <w:top w:val="nil"/>
              <w:left w:val="nil"/>
              <w:bottom w:val="nil"/>
              <w:right w:val="nil"/>
            </w:tcBorders>
          </w:tcPr>
          <w:p w14:paraId="08162EF1" w14:textId="77777777" w:rsidR="00FD1A25" w:rsidRPr="00FD1A25" w:rsidRDefault="00FD1A25" w:rsidP="002A7CF2">
            <w:pPr>
              <w:spacing w:after="0"/>
              <w:rPr>
                <w:rFonts w:cs="Arial"/>
              </w:rPr>
            </w:pPr>
          </w:p>
        </w:tc>
        <w:tc>
          <w:tcPr>
            <w:tcW w:w="1984" w:type="dxa"/>
            <w:tcBorders>
              <w:left w:val="nil"/>
              <w:right w:val="nil"/>
            </w:tcBorders>
          </w:tcPr>
          <w:p w14:paraId="56137CFC" w14:textId="77777777" w:rsidR="00FD1A25" w:rsidRPr="00FD1A25" w:rsidRDefault="00FD1A25" w:rsidP="002A7CF2">
            <w:pPr>
              <w:spacing w:after="0"/>
              <w:rPr>
                <w:rFonts w:cs="Arial"/>
              </w:rPr>
            </w:pPr>
          </w:p>
        </w:tc>
      </w:tr>
      <w:tr w:rsidR="00B54481" w:rsidRPr="00FD1A25" w14:paraId="0CD9D4C4" w14:textId="77777777" w:rsidTr="002A7CF2">
        <w:trPr>
          <w:trHeight w:val="397"/>
        </w:trPr>
        <w:tc>
          <w:tcPr>
            <w:tcW w:w="4786" w:type="dxa"/>
            <w:tcBorders>
              <w:left w:val="nil"/>
              <w:right w:val="nil"/>
            </w:tcBorders>
          </w:tcPr>
          <w:p w14:paraId="7E374F0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ADF5B91" w14:textId="77777777" w:rsidR="00FD1A25" w:rsidRPr="00FD1A25" w:rsidRDefault="00FD1A25" w:rsidP="002A7CF2">
            <w:pPr>
              <w:spacing w:after="0"/>
              <w:rPr>
                <w:rFonts w:cs="Arial"/>
              </w:rPr>
            </w:pPr>
          </w:p>
        </w:tc>
        <w:tc>
          <w:tcPr>
            <w:tcW w:w="1984" w:type="dxa"/>
            <w:tcBorders>
              <w:left w:val="nil"/>
              <w:right w:val="nil"/>
            </w:tcBorders>
          </w:tcPr>
          <w:p w14:paraId="55C8A11E" w14:textId="77777777" w:rsidR="00FD1A25" w:rsidRPr="00FD1A25" w:rsidRDefault="00FD1A25" w:rsidP="002A7CF2">
            <w:pPr>
              <w:spacing w:after="0"/>
              <w:rPr>
                <w:rFonts w:cs="Arial"/>
              </w:rPr>
            </w:pPr>
          </w:p>
        </w:tc>
      </w:tr>
      <w:tr w:rsidR="00B54481" w:rsidRPr="00FD1A25" w14:paraId="2D161F51" w14:textId="77777777" w:rsidTr="002A7CF2">
        <w:trPr>
          <w:trHeight w:val="397"/>
        </w:trPr>
        <w:tc>
          <w:tcPr>
            <w:tcW w:w="4786" w:type="dxa"/>
            <w:tcBorders>
              <w:left w:val="nil"/>
              <w:right w:val="nil"/>
            </w:tcBorders>
          </w:tcPr>
          <w:p w14:paraId="67EEC78D" w14:textId="77777777" w:rsidR="007442EC" w:rsidRPr="00FD1A25" w:rsidRDefault="007442EC" w:rsidP="002A7CF2">
            <w:pPr>
              <w:spacing w:after="0"/>
              <w:rPr>
                <w:rFonts w:cs="Arial"/>
              </w:rPr>
            </w:pPr>
          </w:p>
        </w:tc>
        <w:tc>
          <w:tcPr>
            <w:tcW w:w="2410" w:type="dxa"/>
            <w:tcBorders>
              <w:top w:val="nil"/>
              <w:left w:val="nil"/>
              <w:bottom w:val="nil"/>
              <w:right w:val="nil"/>
            </w:tcBorders>
          </w:tcPr>
          <w:p w14:paraId="4E6A6B27" w14:textId="77777777" w:rsidR="007442EC" w:rsidRPr="00FD1A25" w:rsidRDefault="007442EC" w:rsidP="002A7CF2">
            <w:pPr>
              <w:spacing w:after="0"/>
              <w:rPr>
                <w:rFonts w:cs="Arial"/>
              </w:rPr>
            </w:pPr>
          </w:p>
        </w:tc>
        <w:tc>
          <w:tcPr>
            <w:tcW w:w="1984" w:type="dxa"/>
            <w:tcBorders>
              <w:left w:val="nil"/>
              <w:right w:val="nil"/>
            </w:tcBorders>
          </w:tcPr>
          <w:p w14:paraId="639D8577" w14:textId="77777777" w:rsidR="007442EC" w:rsidRPr="00FD1A25" w:rsidRDefault="007442EC" w:rsidP="002A7CF2">
            <w:pPr>
              <w:spacing w:after="0"/>
              <w:rPr>
                <w:rFonts w:cs="Arial"/>
              </w:rPr>
            </w:pPr>
          </w:p>
        </w:tc>
      </w:tr>
      <w:tr w:rsidR="00B54481" w:rsidRPr="00FD1A25" w14:paraId="3A7B4B44" w14:textId="77777777" w:rsidTr="002A7CF2">
        <w:trPr>
          <w:trHeight w:val="397"/>
        </w:trPr>
        <w:tc>
          <w:tcPr>
            <w:tcW w:w="4786" w:type="dxa"/>
            <w:tcBorders>
              <w:left w:val="nil"/>
              <w:right w:val="nil"/>
            </w:tcBorders>
          </w:tcPr>
          <w:p w14:paraId="5FAFFE81" w14:textId="77777777" w:rsidR="007442EC" w:rsidRPr="00FD1A25" w:rsidRDefault="007442EC" w:rsidP="002A7CF2">
            <w:pPr>
              <w:spacing w:after="0"/>
              <w:rPr>
                <w:rFonts w:cs="Arial"/>
              </w:rPr>
            </w:pPr>
          </w:p>
        </w:tc>
        <w:tc>
          <w:tcPr>
            <w:tcW w:w="2410" w:type="dxa"/>
            <w:tcBorders>
              <w:top w:val="nil"/>
              <w:left w:val="nil"/>
              <w:bottom w:val="nil"/>
              <w:right w:val="nil"/>
            </w:tcBorders>
          </w:tcPr>
          <w:p w14:paraId="7DC37D9E" w14:textId="77777777" w:rsidR="007442EC" w:rsidRPr="00FD1A25" w:rsidRDefault="007442EC" w:rsidP="002A7CF2">
            <w:pPr>
              <w:spacing w:after="0"/>
              <w:rPr>
                <w:rFonts w:cs="Arial"/>
              </w:rPr>
            </w:pPr>
          </w:p>
        </w:tc>
        <w:tc>
          <w:tcPr>
            <w:tcW w:w="1984" w:type="dxa"/>
            <w:tcBorders>
              <w:left w:val="nil"/>
              <w:right w:val="nil"/>
            </w:tcBorders>
          </w:tcPr>
          <w:p w14:paraId="4FB6FFAC" w14:textId="77777777" w:rsidR="007442EC" w:rsidRPr="00FD1A25" w:rsidRDefault="007442EC" w:rsidP="002A7CF2">
            <w:pPr>
              <w:spacing w:after="0"/>
              <w:rPr>
                <w:rFonts w:cs="Arial"/>
              </w:rPr>
            </w:pPr>
          </w:p>
        </w:tc>
      </w:tr>
      <w:tr w:rsidR="00B54481" w:rsidRPr="00FD1A25" w14:paraId="5930CCA3" w14:textId="77777777" w:rsidTr="002A7CF2">
        <w:trPr>
          <w:trHeight w:val="397"/>
        </w:trPr>
        <w:tc>
          <w:tcPr>
            <w:tcW w:w="4786" w:type="dxa"/>
            <w:tcBorders>
              <w:left w:val="nil"/>
              <w:right w:val="nil"/>
            </w:tcBorders>
          </w:tcPr>
          <w:p w14:paraId="2D515886" w14:textId="77777777" w:rsidR="007442EC" w:rsidRPr="00FD1A25" w:rsidRDefault="007442EC" w:rsidP="002A7CF2">
            <w:pPr>
              <w:spacing w:after="0"/>
              <w:rPr>
                <w:rFonts w:cs="Arial"/>
              </w:rPr>
            </w:pPr>
          </w:p>
        </w:tc>
        <w:tc>
          <w:tcPr>
            <w:tcW w:w="2410" w:type="dxa"/>
            <w:tcBorders>
              <w:top w:val="nil"/>
              <w:left w:val="nil"/>
              <w:bottom w:val="nil"/>
              <w:right w:val="nil"/>
            </w:tcBorders>
          </w:tcPr>
          <w:p w14:paraId="24BDD896" w14:textId="77777777" w:rsidR="007442EC" w:rsidRPr="00FD1A25" w:rsidRDefault="007442EC" w:rsidP="002A7CF2">
            <w:pPr>
              <w:spacing w:after="0"/>
              <w:rPr>
                <w:rFonts w:cs="Arial"/>
              </w:rPr>
            </w:pPr>
          </w:p>
        </w:tc>
        <w:tc>
          <w:tcPr>
            <w:tcW w:w="1984" w:type="dxa"/>
            <w:tcBorders>
              <w:left w:val="nil"/>
              <w:right w:val="nil"/>
            </w:tcBorders>
          </w:tcPr>
          <w:p w14:paraId="222AA60C" w14:textId="77777777" w:rsidR="007442EC" w:rsidRPr="00FD1A25" w:rsidRDefault="007442EC" w:rsidP="002A7CF2">
            <w:pPr>
              <w:spacing w:after="0"/>
              <w:rPr>
                <w:rFonts w:cs="Arial"/>
              </w:rPr>
            </w:pPr>
          </w:p>
        </w:tc>
      </w:tr>
      <w:tr w:rsidR="00B54481" w:rsidRPr="00FD1A25" w14:paraId="108322BB" w14:textId="77777777" w:rsidTr="002A7CF2">
        <w:trPr>
          <w:trHeight w:val="397"/>
        </w:trPr>
        <w:tc>
          <w:tcPr>
            <w:tcW w:w="4786" w:type="dxa"/>
            <w:tcBorders>
              <w:left w:val="nil"/>
              <w:right w:val="nil"/>
            </w:tcBorders>
          </w:tcPr>
          <w:p w14:paraId="5CF930AC" w14:textId="77777777" w:rsidR="007442EC" w:rsidRPr="00FD1A25" w:rsidRDefault="007442EC" w:rsidP="002A7CF2">
            <w:pPr>
              <w:spacing w:after="0"/>
              <w:rPr>
                <w:rFonts w:cs="Arial"/>
              </w:rPr>
            </w:pPr>
          </w:p>
        </w:tc>
        <w:tc>
          <w:tcPr>
            <w:tcW w:w="2410" w:type="dxa"/>
            <w:tcBorders>
              <w:top w:val="nil"/>
              <w:left w:val="nil"/>
              <w:bottom w:val="nil"/>
              <w:right w:val="nil"/>
            </w:tcBorders>
          </w:tcPr>
          <w:p w14:paraId="5ECD0C6D" w14:textId="77777777" w:rsidR="007442EC" w:rsidRPr="00FD1A25" w:rsidRDefault="007442EC" w:rsidP="002A7CF2">
            <w:pPr>
              <w:spacing w:after="0"/>
              <w:rPr>
                <w:rFonts w:cs="Arial"/>
              </w:rPr>
            </w:pPr>
          </w:p>
        </w:tc>
        <w:tc>
          <w:tcPr>
            <w:tcW w:w="1984" w:type="dxa"/>
            <w:tcBorders>
              <w:left w:val="nil"/>
              <w:right w:val="nil"/>
            </w:tcBorders>
          </w:tcPr>
          <w:p w14:paraId="7B62988C" w14:textId="77777777" w:rsidR="007442EC" w:rsidRPr="00FD1A25" w:rsidRDefault="007442EC" w:rsidP="002A7CF2">
            <w:pPr>
              <w:spacing w:after="0"/>
              <w:rPr>
                <w:rFonts w:cs="Arial"/>
              </w:rPr>
            </w:pPr>
          </w:p>
        </w:tc>
      </w:tr>
      <w:tr w:rsidR="00B54481" w:rsidRPr="00FD1A25" w14:paraId="44BD6640" w14:textId="77777777" w:rsidTr="002A7CF2">
        <w:trPr>
          <w:trHeight w:val="397"/>
        </w:trPr>
        <w:tc>
          <w:tcPr>
            <w:tcW w:w="4786" w:type="dxa"/>
            <w:tcBorders>
              <w:left w:val="nil"/>
              <w:right w:val="nil"/>
            </w:tcBorders>
          </w:tcPr>
          <w:p w14:paraId="50906C44" w14:textId="77777777" w:rsidR="007442EC" w:rsidRPr="00FD1A25" w:rsidRDefault="007442EC" w:rsidP="002A7CF2">
            <w:pPr>
              <w:spacing w:after="0"/>
              <w:rPr>
                <w:rFonts w:cs="Arial"/>
              </w:rPr>
            </w:pPr>
          </w:p>
        </w:tc>
        <w:tc>
          <w:tcPr>
            <w:tcW w:w="2410" w:type="dxa"/>
            <w:tcBorders>
              <w:top w:val="nil"/>
              <w:left w:val="nil"/>
              <w:bottom w:val="nil"/>
              <w:right w:val="nil"/>
            </w:tcBorders>
          </w:tcPr>
          <w:p w14:paraId="4F9650A8" w14:textId="77777777" w:rsidR="007442EC" w:rsidRPr="00FD1A25" w:rsidRDefault="007442EC" w:rsidP="002A7CF2">
            <w:pPr>
              <w:spacing w:after="0"/>
              <w:rPr>
                <w:rFonts w:cs="Arial"/>
              </w:rPr>
            </w:pPr>
          </w:p>
        </w:tc>
        <w:tc>
          <w:tcPr>
            <w:tcW w:w="1984" w:type="dxa"/>
            <w:tcBorders>
              <w:left w:val="nil"/>
              <w:right w:val="nil"/>
            </w:tcBorders>
          </w:tcPr>
          <w:p w14:paraId="54A122B5" w14:textId="77777777" w:rsidR="007442EC" w:rsidRPr="00FD1A25" w:rsidRDefault="007442EC" w:rsidP="002A7CF2">
            <w:pPr>
              <w:spacing w:after="0"/>
              <w:rPr>
                <w:rFonts w:cs="Arial"/>
              </w:rPr>
            </w:pPr>
          </w:p>
        </w:tc>
      </w:tr>
    </w:tbl>
    <w:p w14:paraId="1BC42704" w14:textId="77777777" w:rsidR="00FD1A25" w:rsidRPr="00FD1A25" w:rsidRDefault="00FD1A25" w:rsidP="002A7CF2">
      <w:pPr>
        <w:spacing w:after="0"/>
        <w:rPr>
          <w:rFonts w:eastAsiaTheme="minorHAnsi" w:cs="Arial"/>
        </w:rPr>
      </w:pPr>
    </w:p>
    <w:p w14:paraId="2150FDA8" w14:textId="5594C059" w:rsidR="00FD1A25" w:rsidRPr="00FD1A25" w:rsidRDefault="00FD1A25" w:rsidP="002A7CF2">
      <w:pPr>
        <w:spacing w:after="0"/>
        <w:rPr>
          <w:rFonts w:eastAsiaTheme="minorHAnsi" w:cs="Arial"/>
        </w:rPr>
      </w:pPr>
      <w:r w:rsidRPr="00FD1A25">
        <w:rPr>
          <w:rFonts w:eastAsiaTheme="minorHAnsi" w:cs="Arial"/>
          <w:noProof/>
          <w:lang w:eastAsia="de-DE"/>
        </w:rPr>
        <mc:AlternateContent>
          <mc:Choice Requires="wps">
            <w:drawing>
              <wp:anchor distT="0" distB="0" distL="114300" distR="114300" simplePos="0" relativeHeight="251643904" behindDoc="0" locked="0" layoutInCell="1" allowOverlap="1" wp14:anchorId="41B7CDED" wp14:editId="4363E420">
                <wp:simplePos x="0" y="0"/>
                <wp:positionH relativeFrom="column">
                  <wp:posOffset>4491355</wp:posOffset>
                </wp:positionH>
                <wp:positionV relativeFrom="paragraph">
                  <wp:posOffset>-635</wp:posOffset>
                </wp:positionV>
                <wp:extent cx="1428750" cy="276225"/>
                <wp:effectExtent l="0" t="0" r="19050" b="28575"/>
                <wp:wrapNone/>
                <wp:docPr id="297" name="Textfeld 297"/>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ysClr val="window" lastClr="FFFFFF"/>
                        </a:solidFill>
                        <a:ln w="6350">
                          <a:solidFill>
                            <a:prstClr val="black"/>
                          </a:solidFill>
                        </a:ln>
                        <a:effectLst/>
                      </wps:spPr>
                      <wps:txbx>
                        <w:txbxContent>
                          <w:p w14:paraId="2FEBA671" w14:textId="77777777" w:rsidR="00DD52D1" w:rsidRDefault="00DD52D1" w:rsidP="00FD1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CDED" id="Textfeld 297" o:spid="_x0000_s1043" type="#_x0000_t202" style="position:absolute;margin-left:353.65pt;margin-top:-.05pt;width:112.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" fillcolor="window" strokeweight=".5pt">
                <v:textbox>
                  <w:txbxContent>
                    <w:p w14:paraId="2FEBA671" w14:textId="77777777" w:rsidR="00DD52D1" w:rsidRDefault="00DD52D1" w:rsidP="00FD1A25"/>
                  </w:txbxContent>
                </v:textbox>
              </v:shape>
            </w:pict>
          </mc:Fallback>
        </mc:AlternateContent>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r w:rsidR="00B54481">
        <w:rPr>
          <w:rFonts w:eastAsiaTheme="minorHAnsi" w:cs="Arial"/>
        </w:rPr>
        <w:tab/>
      </w:r>
      <w:proofErr w:type="gramStart"/>
      <w:r w:rsidR="00B54481">
        <w:rPr>
          <w:rFonts w:eastAsiaTheme="minorHAnsi" w:cs="Arial"/>
        </w:rPr>
        <w:t>gesamt</w:t>
      </w:r>
      <w:proofErr w:type="gramEnd"/>
      <w:r w:rsidR="00B54481">
        <w:rPr>
          <w:rFonts w:eastAsiaTheme="minorHAnsi" w:cs="Arial"/>
        </w:rPr>
        <w:t xml:space="preserve">: </w:t>
      </w:r>
    </w:p>
    <w:p w14:paraId="3B1FE934" w14:textId="5F76FA26" w:rsidR="00FD1A25" w:rsidRPr="00FD1A25" w:rsidRDefault="009B6872" w:rsidP="002A7CF2">
      <w:pPr>
        <w:spacing w:after="0"/>
        <w:rPr>
          <w:rFonts w:eastAsiaTheme="minorHAnsi" w:cs="Arial"/>
          <w:b/>
          <w:sz w:val="28"/>
          <w:szCs w:val="28"/>
        </w:rPr>
      </w:pPr>
      <w:r>
        <w:rPr>
          <w:rFonts w:eastAsiaTheme="minorHAnsi" w:cs="Arial"/>
          <w:b/>
          <w:sz w:val="24"/>
          <w:szCs w:val="28"/>
        </w:rPr>
        <w:t>S</w:t>
      </w:r>
      <w:r w:rsidR="00FD1A25" w:rsidRPr="00FD1A25">
        <w:rPr>
          <w:rFonts w:eastAsiaTheme="minorHAnsi" w:cs="Arial"/>
          <w:b/>
          <w:sz w:val="24"/>
          <w:szCs w:val="28"/>
        </w:rPr>
        <w:t>chulden</w:t>
      </w:r>
    </w:p>
    <w:p w14:paraId="539CB491" w14:textId="77777777" w:rsidR="009B6872" w:rsidRPr="00FD1A25" w:rsidRDefault="009B6872" w:rsidP="009B6872">
      <w:pPr>
        <w:spacing w:after="0"/>
        <w:rPr>
          <w:rFonts w:eastAsiaTheme="minorHAnsi" w:cs="Arial"/>
        </w:rPr>
      </w:pPr>
      <w:r w:rsidRPr="00FD1A25">
        <w:rPr>
          <w:rFonts w:eastAsiaTheme="minorHAnsi" w:cs="Arial"/>
        </w:rPr>
        <w:t>Posten</w: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t>Wert</w:t>
      </w:r>
    </w:p>
    <w:p w14:paraId="52423B31" w14:textId="77777777" w:rsidR="00FD1A25" w:rsidRPr="00FD1A25" w:rsidRDefault="00FD1A25" w:rsidP="002A7CF2">
      <w:pPr>
        <w:spacing w:after="0"/>
        <w:rPr>
          <w:rFonts w:eastAsiaTheme="minorHAnsi" w:cs="Arial"/>
        </w:rPr>
      </w:pPr>
    </w:p>
    <w:tbl>
      <w:tblPr>
        <w:tblStyle w:val="Tabellenraster1"/>
        <w:tblW w:w="0" w:type="auto"/>
        <w:tblLook w:val="04A0" w:firstRow="1" w:lastRow="0" w:firstColumn="1" w:lastColumn="0" w:noHBand="0" w:noVBand="1"/>
      </w:tblPr>
      <w:tblGrid>
        <w:gridCol w:w="4786"/>
        <w:gridCol w:w="2410"/>
        <w:gridCol w:w="1984"/>
      </w:tblGrid>
      <w:tr w:rsidR="00FD1A25" w:rsidRPr="00FD1A25" w14:paraId="0B1987EF" w14:textId="77777777" w:rsidTr="002A7CF2">
        <w:trPr>
          <w:trHeight w:val="397"/>
        </w:trPr>
        <w:tc>
          <w:tcPr>
            <w:tcW w:w="4786" w:type="dxa"/>
            <w:tcBorders>
              <w:left w:val="nil"/>
              <w:right w:val="nil"/>
            </w:tcBorders>
          </w:tcPr>
          <w:p w14:paraId="51E5B5B2" w14:textId="77777777" w:rsidR="00FD1A25" w:rsidRPr="00FD1A25" w:rsidRDefault="00FD1A25" w:rsidP="002A7CF2">
            <w:pPr>
              <w:spacing w:after="0"/>
              <w:rPr>
                <w:rFonts w:cs="Arial"/>
              </w:rPr>
            </w:pPr>
          </w:p>
        </w:tc>
        <w:tc>
          <w:tcPr>
            <w:tcW w:w="2410" w:type="dxa"/>
            <w:tcBorders>
              <w:top w:val="nil"/>
              <w:left w:val="nil"/>
              <w:bottom w:val="nil"/>
              <w:right w:val="nil"/>
            </w:tcBorders>
          </w:tcPr>
          <w:p w14:paraId="747840E8" w14:textId="77777777" w:rsidR="00FD1A25" w:rsidRPr="00FD1A25" w:rsidRDefault="00FD1A25" w:rsidP="002A7CF2">
            <w:pPr>
              <w:spacing w:after="0"/>
              <w:rPr>
                <w:rFonts w:cs="Arial"/>
              </w:rPr>
            </w:pPr>
          </w:p>
        </w:tc>
        <w:tc>
          <w:tcPr>
            <w:tcW w:w="1984" w:type="dxa"/>
            <w:tcBorders>
              <w:left w:val="nil"/>
              <w:right w:val="nil"/>
            </w:tcBorders>
          </w:tcPr>
          <w:p w14:paraId="445EFCEA" w14:textId="77777777" w:rsidR="00FD1A25" w:rsidRPr="00FD1A25" w:rsidRDefault="00FD1A25" w:rsidP="002A7CF2">
            <w:pPr>
              <w:spacing w:after="0"/>
              <w:rPr>
                <w:rFonts w:cs="Arial"/>
              </w:rPr>
            </w:pPr>
          </w:p>
        </w:tc>
      </w:tr>
      <w:tr w:rsidR="00FD1A25" w:rsidRPr="00FD1A25" w14:paraId="75D254EE" w14:textId="77777777" w:rsidTr="002A7CF2">
        <w:trPr>
          <w:trHeight w:val="397"/>
        </w:trPr>
        <w:tc>
          <w:tcPr>
            <w:tcW w:w="4786" w:type="dxa"/>
            <w:tcBorders>
              <w:left w:val="nil"/>
              <w:right w:val="nil"/>
            </w:tcBorders>
          </w:tcPr>
          <w:p w14:paraId="6D809704" w14:textId="77777777" w:rsidR="00FD1A25" w:rsidRPr="00FD1A25" w:rsidRDefault="00FD1A25" w:rsidP="002A7CF2">
            <w:pPr>
              <w:spacing w:after="0"/>
              <w:rPr>
                <w:rFonts w:cs="Arial"/>
              </w:rPr>
            </w:pPr>
          </w:p>
        </w:tc>
        <w:tc>
          <w:tcPr>
            <w:tcW w:w="2410" w:type="dxa"/>
            <w:tcBorders>
              <w:top w:val="nil"/>
              <w:left w:val="nil"/>
              <w:bottom w:val="nil"/>
              <w:right w:val="nil"/>
            </w:tcBorders>
          </w:tcPr>
          <w:p w14:paraId="792E6152" w14:textId="77777777" w:rsidR="00FD1A25" w:rsidRPr="00FD1A25" w:rsidRDefault="00FD1A25" w:rsidP="002A7CF2">
            <w:pPr>
              <w:spacing w:after="0"/>
              <w:rPr>
                <w:rFonts w:cs="Arial"/>
              </w:rPr>
            </w:pPr>
          </w:p>
        </w:tc>
        <w:tc>
          <w:tcPr>
            <w:tcW w:w="1984" w:type="dxa"/>
            <w:tcBorders>
              <w:left w:val="nil"/>
              <w:right w:val="nil"/>
            </w:tcBorders>
          </w:tcPr>
          <w:p w14:paraId="03588426" w14:textId="77777777" w:rsidR="00FD1A25" w:rsidRPr="00FD1A25" w:rsidRDefault="00FD1A25" w:rsidP="002A7CF2">
            <w:pPr>
              <w:spacing w:after="0"/>
              <w:rPr>
                <w:rFonts w:cs="Arial"/>
              </w:rPr>
            </w:pPr>
          </w:p>
        </w:tc>
      </w:tr>
      <w:tr w:rsidR="00FD1A25" w:rsidRPr="00FD1A25" w14:paraId="7F8A5F13" w14:textId="77777777" w:rsidTr="002A7CF2">
        <w:trPr>
          <w:trHeight w:val="397"/>
        </w:trPr>
        <w:tc>
          <w:tcPr>
            <w:tcW w:w="4786" w:type="dxa"/>
            <w:tcBorders>
              <w:left w:val="nil"/>
              <w:right w:val="nil"/>
            </w:tcBorders>
          </w:tcPr>
          <w:p w14:paraId="21113855" w14:textId="77777777" w:rsidR="00FD1A25" w:rsidRPr="00FD1A25" w:rsidRDefault="00FD1A25" w:rsidP="002A7CF2">
            <w:pPr>
              <w:spacing w:after="0"/>
              <w:rPr>
                <w:rFonts w:cs="Arial"/>
              </w:rPr>
            </w:pPr>
          </w:p>
        </w:tc>
        <w:tc>
          <w:tcPr>
            <w:tcW w:w="2410" w:type="dxa"/>
            <w:tcBorders>
              <w:top w:val="nil"/>
              <w:left w:val="nil"/>
              <w:bottom w:val="nil"/>
              <w:right w:val="nil"/>
            </w:tcBorders>
          </w:tcPr>
          <w:p w14:paraId="2CAAD0C0" w14:textId="77777777" w:rsidR="00FD1A25" w:rsidRPr="00FD1A25" w:rsidRDefault="00FD1A25" w:rsidP="002A7CF2">
            <w:pPr>
              <w:spacing w:after="0"/>
              <w:rPr>
                <w:rFonts w:cs="Arial"/>
              </w:rPr>
            </w:pPr>
          </w:p>
        </w:tc>
        <w:tc>
          <w:tcPr>
            <w:tcW w:w="1984" w:type="dxa"/>
            <w:tcBorders>
              <w:left w:val="nil"/>
              <w:right w:val="nil"/>
            </w:tcBorders>
          </w:tcPr>
          <w:p w14:paraId="30170E3F" w14:textId="77777777" w:rsidR="00FD1A25" w:rsidRPr="00FD1A25" w:rsidRDefault="00FD1A25" w:rsidP="002A7CF2">
            <w:pPr>
              <w:spacing w:after="0"/>
              <w:rPr>
                <w:rFonts w:cs="Arial"/>
              </w:rPr>
            </w:pPr>
          </w:p>
        </w:tc>
      </w:tr>
    </w:tbl>
    <w:p w14:paraId="7A6E5416" w14:textId="77777777" w:rsidR="00FD1A25" w:rsidRPr="00FD1A25" w:rsidRDefault="00FD1A25" w:rsidP="002A7CF2">
      <w:pPr>
        <w:spacing w:after="0"/>
        <w:rPr>
          <w:rFonts w:eastAsiaTheme="minorHAnsi" w:cs="Arial"/>
        </w:rPr>
      </w:pPr>
    </w:p>
    <w:p w14:paraId="3FA87A61" w14:textId="535311F9" w:rsidR="00FD1A25" w:rsidRPr="00FD1A25" w:rsidRDefault="00FD1A25" w:rsidP="002A7CF2">
      <w:pPr>
        <w:spacing w:after="0"/>
        <w:rPr>
          <w:rFonts w:eastAsiaTheme="minorHAnsi" w:cs="Arial"/>
        </w:rPr>
      </w:pPr>
      <w:r w:rsidRPr="00FD1A25">
        <w:rPr>
          <w:rFonts w:eastAsiaTheme="minorHAnsi" w:cs="Arial"/>
          <w:noProof/>
          <w:lang w:eastAsia="de-DE"/>
        </w:rPr>
        <mc:AlternateContent>
          <mc:Choice Requires="wps">
            <w:drawing>
              <wp:anchor distT="0" distB="0" distL="114300" distR="114300" simplePos="0" relativeHeight="251644928" behindDoc="0" locked="0" layoutInCell="1" allowOverlap="1" wp14:anchorId="6A337019" wp14:editId="52604C11">
                <wp:simplePos x="0" y="0"/>
                <wp:positionH relativeFrom="column">
                  <wp:posOffset>4491355</wp:posOffset>
                </wp:positionH>
                <wp:positionV relativeFrom="paragraph">
                  <wp:posOffset>-4445</wp:posOffset>
                </wp:positionV>
                <wp:extent cx="1428750" cy="295275"/>
                <wp:effectExtent l="0" t="0" r="19050" b="28575"/>
                <wp:wrapNone/>
                <wp:docPr id="298" name="Textfeld 298"/>
                <wp:cNvGraphicFramePr/>
                <a:graphic xmlns:a="http://schemas.openxmlformats.org/drawingml/2006/main">
                  <a:graphicData uri="http://schemas.microsoft.com/office/word/2010/wordprocessingShape">
                    <wps:wsp>
                      <wps:cNvSpPr txBox="1"/>
                      <wps:spPr>
                        <a:xfrm>
                          <a:off x="0" y="0"/>
                          <a:ext cx="1428750" cy="295275"/>
                        </a:xfrm>
                        <a:prstGeom prst="rect">
                          <a:avLst/>
                        </a:prstGeom>
                        <a:solidFill>
                          <a:sysClr val="window" lastClr="FFFFFF"/>
                        </a:solidFill>
                        <a:ln w="6350">
                          <a:solidFill>
                            <a:prstClr val="black"/>
                          </a:solidFill>
                        </a:ln>
                        <a:effectLst/>
                      </wps:spPr>
                      <wps:txbx>
                        <w:txbxContent>
                          <w:p w14:paraId="7E5D134A" w14:textId="77777777" w:rsidR="00DD52D1" w:rsidRDefault="00DD52D1" w:rsidP="00FD1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7019" id="Textfeld 298" o:spid="_x0000_s1044" type="#_x0000_t202" style="position:absolute;margin-left:353.65pt;margin-top:-.35pt;width:11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" fillcolor="window" strokeweight=".5pt">
                <v:textbox>
                  <w:txbxContent>
                    <w:p w14:paraId="7E5D134A" w14:textId="77777777" w:rsidR="00DD52D1" w:rsidRDefault="00DD52D1" w:rsidP="00FD1A25"/>
                  </w:txbxContent>
                </v:textbox>
              </v:shape>
            </w:pict>
          </mc:Fallback>
        </mc:AlternateContent>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r w:rsidRPr="00FD1A25">
        <w:rPr>
          <w:rFonts w:eastAsiaTheme="minorHAnsi" w:cs="Arial"/>
        </w:rPr>
        <w:tab/>
      </w:r>
      <w:proofErr w:type="gramStart"/>
      <w:r w:rsidRPr="00FD1A25">
        <w:rPr>
          <w:rFonts w:eastAsiaTheme="minorHAnsi" w:cs="Arial"/>
        </w:rPr>
        <w:t>gesamt</w:t>
      </w:r>
      <w:proofErr w:type="gramEnd"/>
      <w:r w:rsidRPr="00FD1A25">
        <w:rPr>
          <w:rFonts w:eastAsiaTheme="minorHAnsi" w:cs="Arial"/>
        </w:rPr>
        <w:t xml:space="preserve">: </w:t>
      </w:r>
      <w:r w:rsidRPr="00FD1A25">
        <w:rPr>
          <w:rFonts w:eastAsiaTheme="minorHAnsi" w:cs="Arial"/>
        </w:rPr>
        <w:tab/>
      </w:r>
    </w:p>
    <w:p w14:paraId="59815574" w14:textId="77777777" w:rsidR="00FD1A25" w:rsidRDefault="00FD1A25" w:rsidP="002A7CF2">
      <w:pPr>
        <w:spacing w:after="0"/>
        <w:rPr>
          <w:rFonts w:ascii="Times New Roman" w:eastAsia="Times New Roman" w:hAnsi="Times New Roman"/>
          <w:sz w:val="24"/>
          <w:szCs w:val="20"/>
          <w:lang w:eastAsia="de-DE"/>
        </w:rPr>
        <w:sectPr w:rsidR="00FD1A25" w:rsidSect="00DD392A">
          <w:pgSz w:w="11900" w:h="16840"/>
          <w:pgMar w:top="0" w:right="1417" w:bottom="1134" w:left="1417" w:header="1701" w:footer="1134" w:gutter="0"/>
          <w:cols w:space="708"/>
          <w:docGrid w:linePitch="360"/>
        </w:sectPr>
      </w:pPr>
    </w:p>
    <w:p w14:paraId="47BD1800" w14:textId="6CCE0B77" w:rsidR="00751966" w:rsidRDefault="000A372D" w:rsidP="005866C3">
      <w:pPr>
        <w:pStyle w:val="-Arbeitsblatt"/>
      </w:pPr>
      <w:r>
        <w:t>E</w:t>
      </w:r>
      <w:r w:rsidR="00FD1A25" w:rsidRPr="005D3E47">
        <w:t>rwartete Schülerlösung</w:t>
      </w:r>
      <w:r w:rsidR="002E3D1A">
        <w:t xml:space="preserve">: </w:t>
      </w:r>
      <w:r w:rsidR="00FD1A25" w:rsidRPr="005D3E47">
        <w:t>Inventur</w:t>
      </w:r>
    </w:p>
    <w:p w14:paraId="22E0FF16" w14:textId="6C066614" w:rsidR="002E3D1A" w:rsidRDefault="003A71FC" w:rsidP="00751966">
      <w:pPr>
        <w:spacing w:before="480" w:after="0"/>
        <w:jc w:val="both"/>
        <w:rPr>
          <w:b/>
          <w:color w:val="004F86"/>
          <w:sz w:val="30"/>
          <w:szCs w:val="30"/>
        </w:rPr>
      </w:pPr>
      <w:r>
        <w:rPr>
          <w:b/>
          <w:noProof/>
          <w:color w:val="004F86"/>
          <w:sz w:val="30"/>
          <w:szCs w:val="30"/>
          <w:lang w:eastAsia="de-DE"/>
        </w:rPr>
        <w:drawing>
          <wp:inline distT="0" distB="0" distL="0" distR="0" wp14:anchorId="4C86FC9C" wp14:editId="70AB5367">
            <wp:extent cx="4752975" cy="7748157"/>
            <wp:effectExtent l="0" t="0" r="0" b="571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2.png"/>
                    <pic:cNvPicPr/>
                  </pic:nvPicPr>
                  <pic:blipFill>
                    <a:blip r:embed="rId39">
                      <a:extLst>
                        <a:ext uri="{28A0092B-C50C-407E-A947-70E740481C1C}">
                          <a14:useLocalDpi xmlns:a14="http://schemas.microsoft.com/office/drawing/2010/main" val="0"/>
                        </a:ext>
                      </a:extLst>
                    </a:blip>
                    <a:stretch>
                      <a:fillRect/>
                    </a:stretch>
                  </pic:blipFill>
                  <pic:spPr>
                    <a:xfrm>
                      <a:off x="0" y="0"/>
                      <a:ext cx="4764283" cy="7766590"/>
                    </a:xfrm>
                    <a:prstGeom prst="rect">
                      <a:avLst/>
                    </a:prstGeom>
                  </pic:spPr>
                </pic:pic>
              </a:graphicData>
            </a:graphic>
          </wp:inline>
        </w:drawing>
      </w:r>
    </w:p>
    <w:p w14:paraId="13935AA7" w14:textId="0A8E396B" w:rsidR="002E3D1A" w:rsidRPr="005D3E47" w:rsidRDefault="002E3D1A" w:rsidP="00751966">
      <w:pPr>
        <w:spacing w:before="480" w:after="0"/>
        <w:jc w:val="both"/>
        <w:rPr>
          <w:b/>
          <w:color w:val="004F86"/>
          <w:sz w:val="30"/>
          <w:szCs w:val="30"/>
        </w:rPr>
        <w:sectPr w:rsidR="002E3D1A" w:rsidRPr="005D3E47" w:rsidSect="00DD392A">
          <w:pgSz w:w="11900" w:h="16840"/>
          <w:pgMar w:top="0" w:right="1417" w:bottom="1134" w:left="1417" w:header="1701" w:footer="1134" w:gutter="0"/>
          <w:cols w:space="708"/>
          <w:docGrid w:linePitch="360"/>
        </w:sectPr>
      </w:pPr>
      <w:bookmarkStart w:id="0" w:name="_GoBack"/>
      <w:bookmarkEnd w:id="0"/>
    </w:p>
    <w:p w14:paraId="20E8C208" w14:textId="255B5FB4" w:rsidR="00AC599A" w:rsidRPr="005D3E47" w:rsidRDefault="00543CE1" w:rsidP="005866C3">
      <w:pPr>
        <w:pStyle w:val="-Arbeitsblatt"/>
      </w:pPr>
      <w:r w:rsidRPr="005D3E47">
        <w:t>Informationsblatt</w:t>
      </w:r>
      <w:r w:rsidR="001D5E87">
        <w:t>: Das</w:t>
      </w:r>
      <w:r w:rsidRPr="005D3E47">
        <w:t xml:space="preserve"> Inventar</w:t>
      </w:r>
    </w:p>
    <w:p w14:paraId="44AC3AA4" w14:textId="2F77F46E" w:rsidR="005D3E47" w:rsidRPr="000B40A9" w:rsidRDefault="000B40A9" w:rsidP="000B40A9">
      <w:pPr>
        <w:pStyle w:val="5-Flietext"/>
      </w:pPr>
      <w:r w:rsidRPr="00F63EC3">
        <w:rPr>
          <w:b/>
          <w:noProof/>
          <w:lang w:eastAsia="de-DE"/>
        </w:rPr>
        <mc:AlternateContent>
          <mc:Choice Requires="wps">
            <w:drawing>
              <wp:anchor distT="0" distB="0" distL="114300" distR="114300" simplePos="0" relativeHeight="251645952" behindDoc="1" locked="0" layoutInCell="1" allowOverlap="1" wp14:anchorId="0AA49644" wp14:editId="26871D6F">
                <wp:simplePos x="0" y="0"/>
                <wp:positionH relativeFrom="column">
                  <wp:posOffset>-13970</wp:posOffset>
                </wp:positionH>
                <wp:positionV relativeFrom="paragraph">
                  <wp:posOffset>155575</wp:posOffset>
                </wp:positionV>
                <wp:extent cx="6017895" cy="1190625"/>
                <wp:effectExtent l="0" t="0" r="20955" b="28575"/>
                <wp:wrapTight wrapText="bothSides">
                  <wp:wrapPolygon edited="0">
                    <wp:start x="0" y="0"/>
                    <wp:lineTo x="0" y="21773"/>
                    <wp:lineTo x="21607" y="21773"/>
                    <wp:lineTo x="21607" y="0"/>
                    <wp:lineTo x="0" y="0"/>
                  </wp:wrapPolygon>
                </wp:wrapTight>
                <wp:docPr id="303" name="Textfeld 303"/>
                <wp:cNvGraphicFramePr/>
                <a:graphic xmlns:a="http://schemas.openxmlformats.org/drawingml/2006/main">
                  <a:graphicData uri="http://schemas.microsoft.com/office/word/2010/wordprocessingShape">
                    <wps:wsp>
                      <wps:cNvSpPr txBox="1"/>
                      <wps:spPr>
                        <a:xfrm>
                          <a:off x="0" y="0"/>
                          <a:ext cx="601789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DB399" w14:textId="77777777" w:rsidR="00DD52D1" w:rsidRPr="00512E64" w:rsidRDefault="00DD52D1" w:rsidP="005D3E47">
                            <w:pPr>
                              <w:autoSpaceDE w:val="0"/>
                              <w:autoSpaceDN w:val="0"/>
                              <w:adjustRightInd w:val="0"/>
                              <w:spacing w:after="0"/>
                              <w:jc w:val="center"/>
                              <w:rPr>
                                <w:b/>
                              </w:rPr>
                            </w:pPr>
                            <w:r>
                              <w:rPr>
                                <w:b/>
                              </w:rPr>
                              <w:t>A</w:t>
                            </w:r>
                            <w:r w:rsidRPr="00512E64">
                              <w:rPr>
                                <w:b/>
                              </w:rPr>
                              <w:t>rbeitsaufträge</w:t>
                            </w:r>
                          </w:p>
                          <w:p w14:paraId="293FDCF5" w14:textId="431FB750" w:rsidR="00DD52D1" w:rsidRPr="00543CE1" w:rsidRDefault="00DD52D1" w:rsidP="005D3E47">
                            <w:pPr>
                              <w:autoSpaceDE w:val="0"/>
                              <w:autoSpaceDN w:val="0"/>
                              <w:adjustRightInd w:val="0"/>
                              <w:spacing w:after="0"/>
                              <w:rPr>
                                <w:rFonts w:eastAsiaTheme="minorHAnsi"/>
                              </w:rPr>
                            </w:pPr>
                            <w:r w:rsidRPr="00CE3DA9">
                              <w:rPr>
                                <w:rFonts w:eastAsiaTheme="minorHAnsi"/>
                                <w:b/>
                              </w:rPr>
                              <w:t>Nr. 1 - Think:</w:t>
                            </w:r>
                            <w:r>
                              <w:rPr>
                                <w:rFonts w:eastAsiaTheme="minorHAnsi"/>
                              </w:rPr>
                              <w:t xml:space="preserve"> </w:t>
                            </w:r>
                            <w:r>
                              <w:rPr>
                                <w:rFonts w:eastAsiaTheme="minorHAnsi"/>
                              </w:rPr>
                              <w:tab/>
                              <w:t>Lies D</w:t>
                            </w:r>
                            <w:r w:rsidRPr="00543CE1">
                              <w:rPr>
                                <w:rFonts w:eastAsiaTheme="minorHAnsi"/>
                              </w:rPr>
                              <w:t xml:space="preserve">ir in Einzelarbeit den Informationstext zum Inventar durch. </w:t>
                            </w:r>
                          </w:p>
                          <w:p w14:paraId="4BD77D5C" w14:textId="32C84D2F" w:rsidR="00DD52D1" w:rsidRDefault="00DD52D1" w:rsidP="005D3E47">
                            <w:pPr>
                              <w:autoSpaceDE w:val="0"/>
                              <w:autoSpaceDN w:val="0"/>
                              <w:adjustRightInd w:val="0"/>
                              <w:spacing w:after="0"/>
                              <w:rPr>
                                <w:rFonts w:eastAsiaTheme="minorHAnsi"/>
                              </w:rPr>
                            </w:pPr>
                            <w:r w:rsidRPr="00CE3DA9">
                              <w:rPr>
                                <w:rFonts w:eastAsiaTheme="minorHAnsi"/>
                                <w:b/>
                              </w:rPr>
                              <w:t>Nr. 2 - Pair:</w:t>
                            </w:r>
                            <w:r w:rsidRPr="00543CE1">
                              <w:rPr>
                                <w:rFonts w:eastAsiaTheme="minorHAnsi"/>
                              </w:rPr>
                              <w:t xml:space="preserve"> </w:t>
                            </w:r>
                            <w:r>
                              <w:rPr>
                                <w:rFonts w:eastAsiaTheme="minorHAnsi"/>
                              </w:rPr>
                              <w:tab/>
                            </w:r>
                            <w:r w:rsidRPr="00543CE1">
                              <w:rPr>
                                <w:rFonts w:eastAsiaTheme="minorHAnsi"/>
                              </w:rPr>
                              <w:t xml:space="preserve">Erstellt gemeinsam ein Inventar für die Brauerei </w:t>
                            </w:r>
                            <w:proofErr w:type="spellStart"/>
                            <w:r>
                              <w:rPr>
                                <w:rFonts w:eastAsiaTheme="minorHAnsi"/>
                              </w:rPr>
                              <w:t>Wahrtins</w:t>
                            </w:r>
                            <w:proofErr w:type="spellEnd"/>
                            <w:r>
                              <w:rPr>
                                <w:rFonts w:eastAsiaTheme="minorHAnsi"/>
                              </w:rPr>
                              <w:t xml:space="preserve"> </w:t>
                            </w:r>
                            <w:r w:rsidRPr="00543CE1">
                              <w:rPr>
                                <w:rFonts w:eastAsiaTheme="minorHAnsi"/>
                              </w:rPr>
                              <w:t xml:space="preserve">GmbH. </w:t>
                            </w:r>
                          </w:p>
                          <w:p w14:paraId="04439A77" w14:textId="7DCCF4C0" w:rsidR="00DD52D1" w:rsidRPr="00543CE1" w:rsidRDefault="00DD52D1" w:rsidP="005D3E47">
                            <w:pPr>
                              <w:autoSpaceDE w:val="0"/>
                              <w:autoSpaceDN w:val="0"/>
                              <w:adjustRightInd w:val="0"/>
                              <w:spacing w:after="0"/>
                              <w:rPr>
                                <w:rFonts w:eastAsiaTheme="minorHAnsi"/>
                              </w:rPr>
                            </w:pPr>
                            <w:r w:rsidRPr="00CE3DA9">
                              <w:rPr>
                                <w:rFonts w:eastAsiaTheme="minorHAnsi"/>
                                <w:b/>
                              </w:rPr>
                              <w:t>Nr. 3 - Share:</w:t>
                            </w:r>
                            <w:r>
                              <w:rPr>
                                <w:rFonts w:eastAsiaTheme="minorHAnsi"/>
                              </w:rPr>
                              <w:tab/>
                            </w:r>
                            <w:r w:rsidRPr="00543CE1">
                              <w:rPr>
                                <w:rFonts w:eastAsiaTheme="minorHAnsi"/>
                              </w:rPr>
                              <w:t xml:space="preserve">Stellt </w:t>
                            </w:r>
                            <w:r>
                              <w:rPr>
                                <w:rFonts w:eastAsiaTheme="minorHAnsi"/>
                              </w:rPr>
                              <w:t>E</w:t>
                            </w:r>
                            <w:r w:rsidRPr="00543CE1">
                              <w:rPr>
                                <w:rFonts w:eastAsiaTheme="minorHAnsi"/>
                              </w:rPr>
                              <w:t xml:space="preserve">ure Ergebnisse im Plenum vor.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49644" id="Textfeld 303" o:spid="_x0000_s1045" type="#_x0000_t202" style="position:absolute;left:0;text-align:left;margin-left:-1.1pt;margin-top:12.25pt;width:473.85pt;height:9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" fillcolor="white [3201]" strokeweight=".5pt">
                <v:textbox>
                  <w:txbxContent>
                    <w:p w14:paraId="59DDB399" w14:textId="77777777" w:rsidR="00DD52D1" w:rsidRPr="00512E64" w:rsidRDefault="00DD52D1" w:rsidP="005D3E47">
                      <w:pPr>
                        <w:autoSpaceDE w:val="0"/>
                        <w:autoSpaceDN w:val="0"/>
                        <w:adjustRightInd w:val="0"/>
                        <w:spacing w:after="0"/>
                        <w:jc w:val="center"/>
                        <w:rPr>
                          <w:b/>
                        </w:rPr>
                      </w:pPr>
                      <w:r>
                        <w:rPr>
                          <w:b/>
                        </w:rPr>
                        <w:t>A</w:t>
                      </w:r>
                      <w:r w:rsidRPr="00512E64">
                        <w:rPr>
                          <w:b/>
                        </w:rPr>
                        <w:t>rbeitsaufträge</w:t>
                      </w:r>
                    </w:p>
                    <w:p w14:paraId="293FDCF5" w14:textId="431FB750" w:rsidR="00DD52D1" w:rsidRPr="00543CE1" w:rsidRDefault="00DD52D1" w:rsidP="005D3E47">
                      <w:pPr>
                        <w:autoSpaceDE w:val="0"/>
                        <w:autoSpaceDN w:val="0"/>
                        <w:adjustRightInd w:val="0"/>
                        <w:spacing w:after="0"/>
                        <w:rPr>
                          <w:rFonts w:eastAsiaTheme="minorHAnsi"/>
                        </w:rPr>
                      </w:pPr>
                      <w:r w:rsidRPr="00CE3DA9">
                        <w:rPr>
                          <w:rFonts w:eastAsiaTheme="minorHAnsi"/>
                          <w:b/>
                        </w:rPr>
                        <w:t>Nr. 1 - Think:</w:t>
                      </w:r>
                      <w:r>
                        <w:rPr>
                          <w:rFonts w:eastAsiaTheme="minorHAnsi"/>
                        </w:rPr>
                        <w:t xml:space="preserve"> </w:t>
                      </w:r>
                      <w:r>
                        <w:rPr>
                          <w:rFonts w:eastAsiaTheme="minorHAnsi"/>
                        </w:rPr>
                        <w:tab/>
                        <w:t>Lies D</w:t>
                      </w:r>
                      <w:r w:rsidRPr="00543CE1">
                        <w:rPr>
                          <w:rFonts w:eastAsiaTheme="minorHAnsi"/>
                        </w:rPr>
                        <w:t xml:space="preserve">ir in Einzelarbeit den Informationstext zum Inventar durch. </w:t>
                      </w:r>
                    </w:p>
                    <w:p w14:paraId="4BD77D5C" w14:textId="32C84D2F" w:rsidR="00DD52D1" w:rsidRDefault="00DD52D1" w:rsidP="005D3E47">
                      <w:pPr>
                        <w:autoSpaceDE w:val="0"/>
                        <w:autoSpaceDN w:val="0"/>
                        <w:adjustRightInd w:val="0"/>
                        <w:spacing w:after="0"/>
                        <w:rPr>
                          <w:rFonts w:eastAsiaTheme="minorHAnsi"/>
                        </w:rPr>
                      </w:pPr>
                      <w:r w:rsidRPr="00CE3DA9">
                        <w:rPr>
                          <w:rFonts w:eastAsiaTheme="minorHAnsi"/>
                          <w:b/>
                        </w:rPr>
                        <w:t>Nr. 2 - Pair:</w:t>
                      </w:r>
                      <w:r w:rsidRPr="00543CE1">
                        <w:rPr>
                          <w:rFonts w:eastAsiaTheme="minorHAnsi"/>
                        </w:rPr>
                        <w:t xml:space="preserve"> </w:t>
                      </w:r>
                      <w:r>
                        <w:rPr>
                          <w:rFonts w:eastAsiaTheme="minorHAnsi"/>
                        </w:rPr>
                        <w:tab/>
                      </w:r>
                      <w:r w:rsidRPr="00543CE1">
                        <w:rPr>
                          <w:rFonts w:eastAsiaTheme="minorHAnsi"/>
                        </w:rPr>
                        <w:t xml:space="preserve">Erstellt gemeinsam ein Inventar für die Brauerei </w:t>
                      </w:r>
                      <w:proofErr w:type="spellStart"/>
                      <w:r>
                        <w:rPr>
                          <w:rFonts w:eastAsiaTheme="minorHAnsi"/>
                        </w:rPr>
                        <w:t>Wahrtins</w:t>
                      </w:r>
                      <w:proofErr w:type="spellEnd"/>
                      <w:r>
                        <w:rPr>
                          <w:rFonts w:eastAsiaTheme="minorHAnsi"/>
                        </w:rPr>
                        <w:t xml:space="preserve"> </w:t>
                      </w:r>
                      <w:r w:rsidRPr="00543CE1">
                        <w:rPr>
                          <w:rFonts w:eastAsiaTheme="minorHAnsi"/>
                        </w:rPr>
                        <w:t xml:space="preserve">GmbH. </w:t>
                      </w:r>
                    </w:p>
                    <w:p w14:paraId="04439A77" w14:textId="7DCCF4C0" w:rsidR="00DD52D1" w:rsidRPr="00543CE1" w:rsidRDefault="00DD52D1" w:rsidP="005D3E47">
                      <w:pPr>
                        <w:autoSpaceDE w:val="0"/>
                        <w:autoSpaceDN w:val="0"/>
                        <w:adjustRightInd w:val="0"/>
                        <w:spacing w:after="0"/>
                        <w:rPr>
                          <w:rFonts w:eastAsiaTheme="minorHAnsi"/>
                        </w:rPr>
                      </w:pPr>
                      <w:r w:rsidRPr="00CE3DA9">
                        <w:rPr>
                          <w:rFonts w:eastAsiaTheme="minorHAnsi"/>
                          <w:b/>
                        </w:rPr>
                        <w:t>Nr. 3 - Share:</w:t>
                      </w:r>
                      <w:r>
                        <w:rPr>
                          <w:rFonts w:eastAsiaTheme="minorHAnsi"/>
                        </w:rPr>
                        <w:tab/>
                      </w:r>
                      <w:r w:rsidRPr="00543CE1">
                        <w:rPr>
                          <w:rFonts w:eastAsiaTheme="minorHAnsi"/>
                        </w:rPr>
                        <w:t xml:space="preserve">Stellt </w:t>
                      </w:r>
                      <w:r>
                        <w:rPr>
                          <w:rFonts w:eastAsiaTheme="minorHAnsi"/>
                        </w:rPr>
                        <w:t>E</w:t>
                      </w:r>
                      <w:r w:rsidRPr="00543CE1">
                        <w:rPr>
                          <w:rFonts w:eastAsiaTheme="minorHAnsi"/>
                        </w:rPr>
                        <w:t xml:space="preserve">ure Ergebnisse im Plenum vor. </w:t>
                      </w:r>
                    </w:p>
                  </w:txbxContent>
                </v:textbox>
                <w10:wrap type="tight"/>
              </v:shape>
            </w:pict>
          </mc:Fallback>
        </mc:AlternateContent>
      </w:r>
      <w:r w:rsidR="00543CE1">
        <w:t xml:space="preserve">Das Inventar ist das sortierte </w:t>
      </w:r>
      <w:r w:rsidR="00543CE1" w:rsidRPr="00F63EC3">
        <w:t xml:space="preserve">Ergebnis der Inventur. </w:t>
      </w:r>
      <w:r w:rsidR="00543CE1">
        <w:t xml:space="preserve">Es </w:t>
      </w:r>
      <w:r w:rsidR="00543CE1" w:rsidRPr="005C7896">
        <w:t>beinhaltet alle Einzelpositionen</w:t>
      </w:r>
      <w:r w:rsidR="00543CE1">
        <w:t xml:space="preserve"> der Inventurliste. </w:t>
      </w:r>
      <w:r w:rsidR="00543CE1" w:rsidRPr="00F63EC3">
        <w:t xml:space="preserve">Das Inventar ist also ein Verzeichnis über die tatsächlich vorhandenen Vermögens- und Schuldenwerte an einem bestimmten Tag (Stichtag). Es gliedert sich in Vermögen und Schulden. </w:t>
      </w:r>
    </w:p>
    <w:p w14:paraId="048FF4A5" w14:textId="27E8FBE6" w:rsidR="00543CE1" w:rsidRPr="005866C3" w:rsidRDefault="000B40A9" w:rsidP="000B40A9">
      <w:pPr>
        <w:pStyle w:val="5-Flietext"/>
        <w:rPr>
          <w:b/>
          <w:u w:val="single"/>
        </w:rPr>
      </w:pPr>
      <w:r>
        <w:rPr>
          <w:b/>
        </w:rPr>
        <w:br/>
      </w:r>
      <w:r w:rsidR="00543CE1" w:rsidRPr="005866C3">
        <w:rPr>
          <w:b/>
          <w:u w:val="single"/>
        </w:rPr>
        <w:t>A. Vermögen</w:t>
      </w:r>
    </w:p>
    <w:p w14:paraId="21A90941" w14:textId="77777777" w:rsidR="00543CE1" w:rsidRPr="00F63EC3" w:rsidRDefault="00543CE1" w:rsidP="000B40A9">
      <w:pPr>
        <w:pStyle w:val="5-Flietext"/>
      </w:pPr>
      <w:r w:rsidRPr="00F63EC3">
        <w:t>Das Vermögen wird aufgeteilt in Anlage- und Umlaufvermögen.</w:t>
      </w:r>
    </w:p>
    <w:p w14:paraId="6CD4B5A3" w14:textId="77777777" w:rsidR="00543CE1" w:rsidRPr="00F63EC3" w:rsidRDefault="00543CE1" w:rsidP="000B40A9">
      <w:pPr>
        <w:pStyle w:val="5-Flietext"/>
        <w:rPr>
          <w:b/>
        </w:rPr>
      </w:pPr>
      <w:r w:rsidRPr="00F63EC3">
        <w:rPr>
          <w:b/>
        </w:rPr>
        <w:t>I. Anlagevermögen</w:t>
      </w:r>
    </w:p>
    <w:p w14:paraId="0889E387" w14:textId="77777777" w:rsidR="000B40A9" w:rsidRDefault="00543CE1" w:rsidP="000B40A9">
      <w:pPr>
        <w:pStyle w:val="5-Flietext"/>
      </w:pPr>
      <w:r w:rsidRPr="00F63EC3">
        <w:t>Zum Anlagevermögen gehören alle Vermögensposten, die dem Unternehmen langfristig zur Verfügung stehen. In einem Unternehmen gehören dazu u.a. Gebäude, Grundstücke, Maschinen, der Fuhrpark wie Pkws und Lkws und die Büro- und Geschäftsausstattung wie die Büro- und Lagereinrichtung und Computeranlagen.</w:t>
      </w:r>
    </w:p>
    <w:p w14:paraId="0BC90498" w14:textId="4E945D2A" w:rsidR="00543CE1" w:rsidRPr="00F63EC3" w:rsidRDefault="00543CE1" w:rsidP="000B40A9">
      <w:pPr>
        <w:pStyle w:val="5-Flietext"/>
        <w:rPr>
          <w:b/>
        </w:rPr>
      </w:pPr>
      <w:r w:rsidRPr="00F63EC3">
        <w:t xml:space="preserve"> </w:t>
      </w:r>
      <w:r w:rsidRPr="00F63EC3">
        <w:rPr>
          <w:b/>
        </w:rPr>
        <w:t>II. Umlaufvermögen</w:t>
      </w:r>
    </w:p>
    <w:p w14:paraId="39C1E0D5" w14:textId="520A98D8" w:rsidR="00543CE1" w:rsidRPr="00F63EC3" w:rsidRDefault="00543CE1" w:rsidP="000B40A9">
      <w:pPr>
        <w:pStyle w:val="5-Flietext"/>
      </w:pPr>
      <w:r w:rsidRPr="00F63EC3">
        <w:t xml:space="preserve">Zum Umlaufvermögen zählen alle Vermögensposten, die dazu bestimmt sind, verbraucht (Roh-, Hilfs-. </w:t>
      </w:r>
      <w:r w:rsidR="00D9191C">
        <w:t>und Betriebsstoffe), veräußert bzw. verkauft</w:t>
      </w:r>
      <w:r w:rsidRPr="00F63EC3">
        <w:t xml:space="preserve"> (fertige Erzeugnisse, Handelswaren) oder nur einmalig genutzt (Forderungen aus Lieferungen und Leistungen, Kassenbestand, Bankguthaben) zu werden. </w:t>
      </w:r>
    </w:p>
    <w:p w14:paraId="5DDB2C42" w14:textId="02D133F5" w:rsidR="00543CE1" w:rsidRPr="00F63EC3" w:rsidRDefault="00543CE1" w:rsidP="000B40A9">
      <w:pPr>
        <w:pStyle w:val="5-Flietext"/>
      </w:pPr>
      <w:r w:rsidRPr="00F63EC3">
        <w:t xml:space="preserve">Die Gegenstände des Vermögens sollten nach </w:t>
      </w:r>
      <w:r w:rsidRPr="00F63EC3">
        <w:rPr>
          <w:b/>
        </w:rPr>
        <w:t>zunehmender Liquidität</w:t>
      </w:r>
      <w:r w:rsidRPr="00F63EC3">
        <w:t xml:space="preserve"> (Flüssigkeit) gegliedert werden. Was bedeutet das? Bei der Liquidität geht es um die Kapitalbindung von Vermögensteilen, d.h. um die Frage „wie schnell man etwas zu Geld machen kann“. Beispielsweise stehen die Rohstoffe im Inventar oberhalb des Bankguthabens. Beim Bankguthaben könnte die Brauerei </w:t>
      </w:r>
      <w:proofErr w:type="spellStart"/>
      <w:r w:rsidR="00EE3FFD">
        <w:t>Wahrtins</w:t>
      </w:r>
      <w:proofErr w:type="spellEnd"/>
      <w:r w:rsidRPr="00F63EC3">
        <w:t xml:space="preserve"> schneller Geld von einem Kreditinstitut erhalten als beim Verkauf von Rohstoffen, da dies längere Zeit in Anspruch nehmen würde. </w:t>
      </w:r>
    </w:p>
    <w:p w14:paraId="18409356" w14:textId="77777777" w:rsidR="0065781E" w:rsidRDefault="000B40A9" w:rsidP="000B40A9">
      <w:pPr>
        <w:pStyle w:val="5-Flietext"/>
        <w:rPr>
          <w:b/>
          <w:u w:val="single"/>
        </w:rPr>
      </w:pPr>
      <w:r>
        <w:rPr>
          <w:b/>
        </w:rPr>
        <w:br/>
      </w:r>
    </w:p>
    <w:p w14:paraId="2C01FF91" w14:textId="0060FBD9" w:rsidR="00543CE1" w:rsidRPr="005866C3" w:rsidRDefault="00543CE1" w:rsidP="000B40A9">
      <w:pPr>
        <w:pStyle w:val="5-Flietext"/>
        <w:rPr>
          <w:b/>
          <w:u w:val="single"/>
        </w:rPr>
      </w:pPr>
      <w:r w:rsidRPr="005866C3">
        <w:rPr>
          <w:b/>
          <w:u w:val="single"/>
        </w:rPr>
        <w:t>B. Schulden</w:t>
      </w:r>
    </w:p>
    <w:p w14:paraId="63B628C1" w14:textId="54BB7FBE" w:rsidR="00543CE1" w:rsidRPr="00F63EC3" w:rsidRDefault="00543CE1" w:rsidP="000B40A9">
      <w:pPr>
        <w:pStyle w:val="5-Flietext"/>
      </w:pPr>
      <w:r w:rsidRPr="00F63EC3">
        <w:t xml:space="preserve">Die Schulden (Verbindlichkeiten) stellen Fremdkapital dar, das Dritte dem </w:t>
      </w:r>
      <w:r w:rsidR="00D9191C">
        <w:t>Unternehmen zur Verfügung stell</w:t>
      </w:r>
      <w:r w:rsidRPr="00F63EC3">
        <w:t xml:space="preserve">en. Sie werden z.B. nach der </w:t>
      </w:r>
      <w:r w:rsidRPr="005C7896">
        <w:rPr>
          <w:b/>
        </w:rPr>
        <w:t>Restlaufzeit</w:t>
      </w:r>
      <w:r w:rsidRPr="00F63EC3">
        <w:t xml:space="preserve"> gegliedert, wobei langfristige Schulden oberhalb der mittel- und kurzfristigen Schulden im Inventar stehen. </w:t>
      </w:r>
    </w:p>
    <w:p w14:paraId="4A2F1B0E" w14:textId="77777777" w:rsidR="00543CE1" w:rsidRPr="00F63EC3" w:rsidRDefault="00543CE1" w:rsidP="000B40A9">
      <w:pPr>
        <w:pStyle w:val="5-Flietext"/>
        <w:rPr>
          <w:b/>
        </w:rPr>
      </w:pPr>
      <w:r w:rsidRPr="00F63EC3">
        <w:rPr>
          <w:b/>
        </w:rPr>
        <w:t>I. Langfristige Schulden</w:t>
      </w:r>
    </w:p>
    <w:p w14:paraId="0C2DB93D" w14:textId="77777777" w:rsidR="00543CE1" w:rsidRPr="00F63EC3" w:rsidRDefault="00543CE1" w:rsidP="000B40A9">
      <w:pPr>
        <w:pStyle w:val="5-Flietext"/>
      </w:pPr>
      <w:r w:rsidRPr="00F63EC3">
        <w:t xml:space="preserve">Hierzu zählen Darlehensschulden mit einer Restlaufzeit von mehr als fünf Jahren. </w:t>
      </w:r>
    </w:p>
    <w:p w14:paraId="512801C5" w14:textId="77777777" w:rsidR="00543CE1" w:rsidRPr="00F63EC3" w:rsidRDefault="00543CE1" w:rsidP="000B40A9">
      <w:pPr>
        <w:pStyle w:val="5-Flietext"/>
        <w:rPr>
          <w:b/>
        </w:rPr>
      </w:pPr>
      <w:r w:rsidRPr="00F63EC3">
        <w:rPr>
          <w:b/>
        </w:rPr>
        <w:t>II. Mittelfristige Schulden</w:t>
      </w:r>
    </w:p>
    <w:p w14:paraId="06D8CDA5" w14:textId="77777777" w:rsidR="00543CE1" w:rsidRPr="00F63EC3" w:rsidRDefault="00543CE1" w:rsidP="000B40A9">
      <w:pPr>
        <w:pStyle w:val="5-Flietext"/>
      </w:pPr>
      <w:r w:rsidRPr="00F63EC3">
        <w:t xml:space="preserve">Hierzu zählen Schulden mit einer Restlaufzeit von einem bis fünf Jahren. </w:t>
      </w:r>
    </w:p>
    <w:p w14:paraId="4655D5B5" w14:textId="1CD39CC6" w:rsidR="00543CE1" w:rsidRPr="00F63EC3" w:rsidRDefault="00543CE1" w:rsidP="000B40A9">
      <w:pPr>
        <w:pStyle w:val="5-Flietext"/>
        <w:rPr>
          <w:b/>
        </w:rPr>
      </w:pPr>
      <w:r w:rsidRPr="00F63EC3">
        <w:rPr>
          <w:b/>
        </w:rPr>
        <w:t>III. Kurzfristige Schul</w:t>
      </w:r>
      <w:r w:rsidR="000B40A9">
        <w:rPr>
          <w:b/>
        </w:rPr>
        <w:t>d</w:t>
      </w:r>
      <w:r w:rsidRPr="00F63EC3">
        <w:rPr>
          <w:b/>
        </w:rPr>
        <w:t>en</w:t>
      </w:r>
    </w:p>
    <w:p w14:paraId="65F46561" w14:textId="4A58872D" w:rsidR="00543CE1" w:rsidRPr="00F63EC3" w:rsidRDefault="00543CE1" w:rsidP="000B40A9">
      <w:pPr>
        <w:pStyle w:val="5-Flietext"/>
      </w:pPr>
      <w:r w:rsidRPr="00F63EC3">
        <w:t>Darunter fallen alle Verbindlichkeiten mit einer</w:t>
      </w:r>
      <w:r w:rsidR="00D9191C">
        <w:t xml:space="preserve"> Laufzeit von bis zu einem Jahr, zum Beispiel </w:t>
      </w:r>
      <w:r w:rsidRPr="00F63EC3">
        <w:t xml:space="preserve">Verbindlichkeiten aus Lieferungen und Leistungen. </w:t>
      </w:r>
    </w:p>
    <w:p w14:paraId="608F9F47" w14:textId="77777777" w:rsidR="005D3E47" w:rsidRDefault="005D3E47" w:rsidP="000B40A9">
      <w:pPr>
        <w:pStyle w:val="5-Flietext"/>
        <w:rPr>
          <w:b/>
        </w:rPr>
      </w:pPr>
    </w:p>
    <w:p w14:paraId="60957679" w14:textId="77777777" w:rsidR="00543CE1" w:rsidRPr="005866C3" w:rsidRDefault="00543CE1" w:rsidP="000B40A9">
      <w:pPr>
        <w:pStyle w:val="5-Flietext"/>
        <w:rPr>
          <w:b/>
          <w:u w:val="single"/>
        </w:rPr>
      </w:pPr>
      <w:r w:rsidRPr="005866C3">
        <w:rPr>
          <w:b/>
          <w:u w:val="single"/>
        </w:rPr>
        <w:t>Form des Inventars</w:t>
      </w:r>
    </w:p>
    <w:p w14:paraId="057CD365" w14:textId="5FC86CAF" w:rsidR="005D3E47" w:rsidRDefault="00543CE1" w:rsidP="000B40A9">
      <w:pPr>
        <w:pStyle w:val="5-Flietext"/>
      </w:pPr>
      <w:r w:rsidRPr="00F63EC3">
        <w:t xml:space="preserve">Es gibt keine gesetzlichen Vorschriften für die formale Darstellung eines Inventars. Allerdings benutzen Unternehmen in der Praxis </w:t>
      </w:r>
      <w:r w:rsidR="00D9191C">
        <w:t xml:space="preserve">meistens </w:t>
      </w:r>
      <w:r w:rsidRPr="00F63EC3">
        <w:t>ein gewisse</w:t>
      </w:r>
      <w:r>
        <w:t>s</w:t>
      </w:r>
      <w:r w:rsidRPr="00F63EC3">
        <w:t xml:space="preserve"> </w:t>
      </w:r>
      <w:r>
        <w:t>Schema</w:t>
      </w:r>
      <w:r w:rsidRPr="00F63EC3">
        <w:t xml:space="preserve">. </w:t>
      </w:r>
    </w:p>
    <w:p w14:paraId="1E33EB44" w14:textId="77777777" w:rsidR="00E460D7" w:rsidRDefault="00E460D7" w:rsidP="00591FB5">
      <w:pPr>
        <w:widowControl w:val="0"/>
        <w:tabs>
          <w:tab w:val="left" w:pos="220"/>
          <w:tab w:val="left" w:pos="720"/>
        </w:tabs>
        <w:autoSpaceDE w:val="0"/>
        <w:autoSpaceDN w:val="0"/>
        <w:adjustRightInd w:val="0"/>
        <w:jc w:val="both"/>
        <w:rPr>
          <w:rFonts w:cs="Arial"/>
          <w:b/>
          <w:u w:val="single"/>
        </w:rPr>
        <w:sectPr w:rsidR="00E460D7" w:rsidSect="00DD392A">
          <w:pgSz w:w="11900" w:h="16840"/>
          <w:pgMar w:top="0" w:right="1417" w:bottom="1134" w:left="1417" w:header="1701" w:footer="1134" w:gutter="0"/>
          <w:cols w:space="708"/>
          <w:docGrid w:linePitch="360"/>
        </w:sectPr>
      </w:pPr>
    </w:p>
    <w:p w14:paraId="2D0EDE03" w14:textId="759BFE9B" w:rsidR="00E460D7" w:rsidRDefault="00CE3DA9" w:rsidP="00E460D7">
      <w:pPr>
        <w:spacing w:before="480" w:after="0"/>
        <w:jc w:val="both"/>
        <w:rPr>
          <w:b/>
          <w:color w:val="004F86"/>
          <w:sz w:val="30"/>
          <w:szCs w:val="30"/>
        </w:rPr>
      </w:pPr>
      <w:r w:rsidRPr="00D30BE3">
        <w:rPr>
          <w:noProof/>
          <w:sz w:val="24"/>
          <w:lang w:eastAsia="de-DE"/>
        </w:rPr>
        <w:drawing>
          <wp:anchor distT="0" distB="0" distL="114300" distR="114300" simplePos="0" relativeHeight="251660288" behindDoc="0" locked="0" layoutInCell="1" allowOverlap="1" wp14:anchorId="6ADD288B" wp14:editId="513A82DD">
            <wp:simplePos x="0" y="0"/>
            <wp:positionH relativeFrom="column">
              <wp:posOffset>3671570</wp:posOffset>
            </wp:positionH>
            <wp:positionV relativeFrom="paragraph">
              <wp:posOffset>-73660</wp:posOffset>
            </wp:positionV>
            <wp:extent cx="1987550" cy="1386205"/>
            <wp:effectExtent l="0" t="0" r="0" b="4445"/>
            <wp:wrapSquare wrapText="bothSides"/>
            <wp:docPr id="11" name="Grafik 4" descr="C:\Users\tschleie\Desktop\Bioni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leie\Desktop\Bionier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D7" w:rsidRPr="00E460D7">
        <w:rPr>
          <w:b/>
          <w:color w:val="004F86"/>
          <w:sz w:val="30"/>
          <w:szCs w:val="30"/>
        </w:rPr>
        <w:t>Strukturhilfe zum Inventar</w:t>
      </w:r>
    </w:p>
    <w:p w14:paraId="63710D23" w14:textId="086BE537" w:rsidR="00E460D7" w:rsidRPr="00E460D7" w:rsidRDefault="00E460D7" w:rsidP="00E460D7">
      <w:pPr>
        <w:spacing w:after="0"/>
        <w:rPr>
          <w:rFonts w:eastAsiaTheme="minorHAnsi" w:cs="Arial"/>
          <w:sz w:val="28"/>
          <w:szCs w:val="28"/>
        </w:rPr>
      </w:pPr>
      <w:r w:rsidRPr="00E460D7">
        <w:rPr>
          <w:rFonts w:eastAsiaTheme="minorHAnsi" w:cs="Arial"/>
          <w:sz w:val="28"/>
          <w:szCs w:val="28"/>
        </w:rPr>
        <w:t xml:space="preserve">der Brauerei </w:t>
      </w:r>
      <w:proofErr w:type="spellStart"/>
      <w:r w:rsidR="00EE3FFD">
        <w:rPr>
          <w:rFonts w:eastAsiaTheme="minorHAnsi" w:cs="Arial"/>
          <w:sz w:val="28"/>
          <w:szCs w:val="28"/>
        </w:rPr>
        <w:t>Wahrtins</w:t>
      </w:r>
      <w:proofErr w:type="spellEnd"/>
      <w:r w:rsidRPr="00E460D7">
        <w:rPr>
          <w:rFonts w:eastAsiaTheme="minorHAnsi" w:cs="Arial"/>
          <w:sz w:val="28"/>
          <w:szCs w:val="28"/>
        </w:rPr>
        <w:t xml:space="preserve"> GmbH </w:t>
      </w:r>
    </w:p>
    <w:p w14:paraId="0311DDB2" w14:textId="77777777" w:rsidR="00E460D7" w:rsidRPr="00E460D7" w:rsidRDefault="00E460D7" w:rsidP="00E460D7">
      <w:pPr>
        <w:spacing w:after="0"/>
        <w:rPr>
          <w:rFonts w:eastAsiaTheme="minorHAnsi" w:cs="Arial"/>
          <w:sz w:val="28"/>
          <w:szCs w:val="28"/>
        </w:rPr>
      </w:pPr>
      <w:r w:rsidRPr="00E460D7">
        <w:rPr>
          <w:rFonts w:eastAsiaTheme="minorHAnsi" w:cs="Arial"/>
          <w:sz w:val="28"/>
          <w:szCs w:val="28"/>
        </w:rPr>
        <w:t xml:space="preserve">am </w:t>
      </w:r>
      <w:r w:rsidRPr="00E460D7">
        <w:rPr>
          <w:rFonts w:eastAsiaTheme="minorHAnsi" w:cs="Arial"/>
          <w:sz w:val="28"/>
          <w:szCs w:val="28"/>
        </w:rPr>
        <w:fldChar w:fldCharType="begin"/>
      </w:r>
      <w:r w:rsidRPr="00E460D7">
        <w:rPr>
          <w:rFonts w:eastAsiaTheme="minorHAnsi" w:cs="Arial"/>
          <w:sz w:val="28"/>
          <w:szCs w:val="28"/>
        </w:rPr>
        <w:instrText xml:space="preserve"> TIME \@ "dd.MM.yyyy" </w:instrText>
      </w:r>
      <w:r w:rsidRPr="00E460D7">
        <w:rPr>
          <w:rFonts w:eastAsiaTheme="minorHAnsi" w:cs="Arial"/>
          <w:sz w:val="28"/>
          <w:szCs w:val="28"/>
        </w:rPr>
        <w:fldChar w:fldCharType="separate"/>
      </w:r>
      <w:r w:rsidR="00DD52D1">
        <w:rPr>
          <w:rFonts w:eastAsiaTheme="minorHAnsi" w:cs="Arial"/>
          <w:noProof/>
          <w:sz w:val="28"/>
          <w:szCs w:val="28"/>
        </w:rPr>
        <w:t>25.10.2017</w:t>
      </w:r>
      <w:r w:rsidRPr="00E460D7">
        <w:rPr>
          <w:rFonts w:eastAsiaTheme="minorHAnsi" w:cs="Arial"/>
          <w:sz w:val="28"/>
          <w:szCs w:val="28"/>
        </w:rPr>
        <w:fldChar w:fldCharType="end"/>
      </w:r>
    </w:p>
    <w:p w14:paraId="5F72B14E" w14:textId="77777777" w:rsidR="00E460D7" w:rsidRPr="00E460D7" w:rsidRDefault="00E460D7" w:rsidP="00E460D7">
      <w:pPr>
        <w:spacing w:after="0"/>
        <w:rPr>
          <w:rFonts w:eastAsiaTheme="minorHAnsi" w:cs="Arial"/>
        </w:rPr>
      </w:pPr>
    </w:p>
    <w:p w14:paraId="4E08EDA8" w14:textId="77777777" w:rsidR="00E460D7" w:rsidRPr="00E460D7" w:rsidRDefault="00E460D7" w:rsidP="00E460D7">
      <w:pPr>
        <w:spacing w:after="0"/>
        <w:rPr>
          <w:rFonts w:eastAsiaTheme="minorHAnsi" w:cs="Arial"/>
          <w:sz w:val="28"/>
          <w:szCs w:val="28"/>
        </w:rPr>
      </w:pPr>
      <w:r w:rsidRPr="00E460D7">
        <w:rPr>
          <w:rFonts w:eastAsiaTheme="minorHAnsi" w:cs="Arial"/>
          <w:b/>
          <w:sz w:val="28"/>
          <w:szCs w:val="28"/>
        </w:rPr>
        <w:t>A. Vermögen</w:t>
      </w:r>
      <w:r w:rsidRPr="00E460D7">
        <w:rPr>
          <w:rFonts w:eastAsiaTheme="minorHAnsi" w:cs="Arial"/>
          <w:sz w:val="28"/>
          <w:szCs w:val="28"/>
        </w:rPr>
        <w:t xml:space="preserve"> </w:t>
      </w:r>
    </w:p>
    <w:p w14:paraId="47921B39" w14:textId="77777777" w:rsidR="00E460D7" w:rsidRPr="00E460D7" w:rsidRDefault="00E460D7" w:rsidP="00E460D7">
      <w:pPr>
        <w:spacing w:after="0"/>
        <w:rPr>
          <w:rFonts w:eastAsiaTheme="minorHAnsi" w:cs="Arial"/>
        </w:rPr>
      </w:pPr>
    </w:p>
    <w:p w14:paraId="4B2B47B4" w14:textId="00523076" w:rsidR="00E460D7" w:rsidRPr="00CE3DA9" w:rsidRDefault="00E460D7" w:rsidP="00E460D7">
      <w:pPr>
        <w:spacing w:after="0"/>
        <w:rPr>
          <w:rFonts w:eastAsiaTheme="minorHAnsi" w:cs="Arial"/>
          <w:b/>
        </w:rPr>
      </w:pPr>
      <w:r w:rsidRPr="00CE3DA9">
        <w:rPr>
          <w:rFonts w:eastAsiaTheme="minorHAnsi" w:cs="Arial"/>
          <w:b/>
        </w:rPr>
        <w:t>I. Anlagevermögen</w:t>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t>Einzelwerte</w:t>
      </w:r>
      <w:r w:rsidRPr="00CE3DA9">
        <w:rPr>
          <w:rFonts w:eastAsiaTheme="minorHAnsi" w:cs="Arial"/>
          <w:b/>
        </w:rPr>
        <w:tab/>
      </w:r>
      <w:r w:rsidRPr="00CE3DA9">
        <w:rPr>
          <w:rFonts w:eastAsiaTheme="minorHAnsi" w:cs="Arial"/>
          <w:b/>
        </w:rPr>
        <w:tab/>
        <w:t>Gesamtwerte</w:t>
      </w:r>
    </w:p>
    <w:tbl>
      <w:tblPr>
        <w:tblStyle w:val="Tabellenraster3"/>
        <w:tblW w:w="0" w:type="auto"/>
        <w:tblLook w:val="04A0" w:firstRow="1" w:lastRow="0" w:firstColumn="1" w:lastColumn="0" w:noHBand="0" w:noVBand="1"/>
      </w:tblPr>
      <w:tblGrid>
        <w:gridCol w:w="4786"/>
        <w:gridCol w:w="2410"/>
        <w:gridCol w:w="1984"/>
      </w:tblGrid>
      <w:tr w:rsidR="00E460D7" w:rsidRPr="00E460D7" w14:paraId="56D1CB72" w14:textId="77777777" w:rsidTr="00B856C5">
        <w:trPr>
          <w:trHeight w:val="283"/>
        </w:trPr>
        <w:tc>
          <w:tcPr>
            <w:tcW w:w="4786" w:type="dxa"/>
          </w:tcPr>
          <w:p w14:paraId="513FA662" w14:textId="77777777" w:rsidR="00E460D7" w:rsidRPr="00B856C5" w:rsidRDefault="00E460D7" w:rsidP="00E460D7">
            <w:pPr>
              <w:spacing w:after="0"/>
              <w:rPr>
                <w:rFonts w:cs="Arial"/>
                <w:sz w:val="18"/>
              </w:rPr>
            </w:pPr>
          </w:p>
        </w:tc>
        <w:tc>
          <w:tcPr>
            <w:tcW w:w="2410" w:type="dxa"/>
          </w:tcPr>
          <w:p w14:paraId="11DEE3E2" w14:textId="77777777" w:rsidR="00E460D7" w:rsidRPr="00B856C5" w:rsidRDefault="00E460D7" w:rsidP="00E460D7">
            <w:pPr>
              <w:spacing w:after="0"/>
              <w:rPr>
                <w:rFonts w:cs="Arial"/>
                <w:sz w:val="18"/>
              </w:rPr>
            </w:pPr>
          </w:p>
        </w:tc>
        <w:tc>
          <w:tcPr>
            <w:tcW w:w="1984" w:type="dxa"/>
          </w:tcPr>
          <w:p w14:paraId="2ED90642" w14:textId="77777777" w:rsidR="00E460D7" w:rsidRPr="00B856C5" w:rsidRDefault="00E460D7" w:rsidP="00E460D7">
            <w:pPr>
              <w:spacing w:after="0"/>
              <w:rPr>
                <w:rFonts w:cs="Arial"/>
                <w:sz w:val="18"/>
              </w:rPr>
            </w:pPr>
          </w:p>
        </w:tc>
      </w:tr>
      <w:tr w:rsidR="00E460D7" w:rsidRPr="00E460D7" w14:paraId="42CB7BEC" w14:textId="77777777" w:rsidTr="00B856C5">
        <w:trPr>
          <w:trHeight w:val="170"/>
        </w:trPr>
        <w:tc>
          <w:tcPr>
            <w:tcW w:w="4786" w:type="dxa"/>
          </w:tcPr>
          <w:p w14:paraId="4976BA77" w14:textId="77777777" w:rsidR="00E460D7" w:rsidRPr="00B856C5" w:rsidRDefault="00E460D7" w:rsidP="00E460D7">
            <w:pPr>
              <w:spacing w:after="0"/>
              <w:rPr>
                <w:rFonts w:cs="Arial"/>
                <w:sz w:val="18"/>
              </w:rPr>
            </w:pPr>
          </w:p>
        </w:tc>
        <w:tc>
          <w:tcPr>
            <w:tcW w:w="2410" w:type="dxa"/>
          </w:tcPr>
          <w:p w14:paraId="6ADC5034" w14:textId="77777777" w:rsidR="00E460D7" w:rsidRPr="00B856C5" w:rsidRDefault="00E460D7" w:rsidP="00E460D7">
            <w:pPr>
              <w:spacing w:after="0"/>
              <w:rPr>
                <w:rFonts w:cs="Arial"/>
                <w:sz w:val="18"/>
              </w:rPr>
            </w:pPr>
          </w:p>
        </w:tc>
        <w:tc>
          <w:tcPr>
            <w:tcW w:w="1984" w:type="dxa"/>
          </w:tcPr>
          <w:p w14:paraId="20FDC717" w14:textId="77777777" w:rsidR="00E460D7" w:rsidRPr="00B856C5" w:rsidRDefault="00E460D7" w:rsidP="00E460D7">
            <w:pPr>
              <w:spacing w:after="0"/>
              <w:rPr>
                <w:rFonts w:cs="Arial"/>
                <w:sz w:val="18"/>
              </w:rPr>
            </w:pPr>
          </w:p>
        </w:tc>
      </w:tr>
      <w:tr w:rsidR="00E460D7" w:rsidRPr="00E460D7" w14:paraId="54EDA234" w14:textId="77777777" w:rsidTr="00B856C5">
        <w:trPr>
          <w:trHeight w:val="170"/>
        </w:trPr>
        <w:tc>
          <w:tcPr>
            <w:tcW w:w="4786" w:type="dxa"/>
          </w:tcPr>
          <w:p w14:paraId="135DD9EA" w14:textId="77777777" w:rsidR="00E460D7" w:rsidRPr="00B856C5" w:rsidRDefault="00E460D7" w:rsidP="00E460D7">
            <w:pPr>
              <w:spacing w:after="0"/>
              <w:rPr>
                <w:rFonts w:cs="Arial"/>
                <w:sz w:val="18"/>
              </w:rPr>
            </w:pPr>
          </w:p>
        </w:tc>
        <w:tc>
          <w:tcPr>
            <w:tcW w:w="2410" w:type="dxa"/>
          </w:tcPr>
          <w:p w14:paraId="127D9CEF" w14:textId="77777777" w:rsidR="00E460D7" w:rsidRPr="00B856C5" w:rsidRDefault="00E460D7" w:rsidP="00E460D7">
            <w:pPr>
              <w:spacing w:after="0"/>
              <w:rPr>
                <w:rFonts w:cs="Arial"/>
                <w:sz w:val="18"/>
              </w:rPr>
            </w:pPr>
          </w:p>
        </w:tc>
        <w:tc>
          <w:tcPr>
            <w:tcW w:w="1984" w:type="dxa"/>
          </w:tcPr>
          <w:p w14:paraId="77FA35C4" w14:textId="77777777" w:rsidR="00E460D7" w:rsidRPr="00B856C5" w:rsidRDefault="00E460D7" w:rsidP="00E460D7">
            <w:pPr>
              <w:spacing w:after="0"/>
              <w:rPr>
                <w:rFonts w:cs="Arial"/>
                <w:sz w:val="18"/>
              </w:rPr>
            </w:pPr>
          </w:p>
        </w:tc>
      </w:tr>
      <w:tr w:rsidR="00E460D7" w:rsidRPr="00E460D7" w14:paraId="353E9CAA" w14:textId="77777777" w:rsidTr="00B856C5">
        <w:trPr>
          <w:trHeight w:val="170"/>
        </w:trPr>
        <w:tc>
          <w:tcPr>
            <w:tcW w:w="4786" w:type="dxa"/>
          </w:tcPr>
          <w:p w14:paraId="3B74846D" w14:textId="77777777" w:rsidR="00E460D7" w:rsidRPr="00B856C5" w:rsidRDefault="00E460D7" w:rsidP="00E460D7">
            <w:pPr>
              <w:spacing w:after="0"/>
              <w:rPr>
                <w:rFonts w:cs="Arial"/>
                <w:sz w:val="18"/>
              </w:rPr>
            </w:pPr>
          </w:p>
        </w:tc>
        <w:tc>
          <w:tcPr>
            <w:tcW w:w="2410" w:type="dxa"/>
          </w:tcPr>
          <w:p w14:paraId="000913C8" w14:textId="77777777" w:rsidR="00E460D7" w:rsidRPr="00B856C5" w:rsidRDefault="00E460D7" w:rsidP="00E460D7">
            <w:pPr>
              <w:spacing w:after="0"/>
              <w:rPr>
                <w:rFonts w:cs="Arial"/>
                <w:sz w:val="18"/>
              </w:rPr>
            </w:pPr>
          </w:p>
        </w:tc>
        <w:tc>
          <w:tcPr>
            <w:tcW w:w="1984" w:type="dxa"/>
          </w:tcPr>
          <w:p w14:paraId="77488C63" w14:textId="77777777" w:rsidR="00E460D7" w:rsidRPr="00B856C5" w:rsidRDefault="00E460D7" w:rsidP="00E460D7">
            <w:pPr>
              <w:spacing w:after="0"/>
              <w:rPr>
                <w:rFonts w:cs="Arial"/>
                <w:sz w:val="18"/>
              </w:rPr>
            </w:pPr>
          </w:p>
        </w:tc>
      </w:tr>
      <w:tr w:rsidR="00E460D7" w:rsidRPr="00E460D7" w14:paraId="259B4336" w14:textId="77777777" w:rsidTr="00B856C5">
        <w:trPr>
          <w:trHeight w:val="170"/>
        </w:trPr>
        <w:tc>
          <w:tcPr>
            <w:tcW w:w="4786" w:type="dxa"/>
          </w:tcPr>
          <w:p w14:paraId="3E0D0032" w14:textId="77777777" w:rsidR="00E460D7" w:rsidRPr="00B856C5" w:rsidRDefault="00E460D7" w:rsidP="00E460D7">
            <w:pPr>
              <w:spacing w:after="0"/>
              <w:rPr>
                <w:rFonts w:cs="Arial"/>
                <w:sz w:val="18"/>
              </w:rPr>
            </w:pPr>
          </w:p>
        </w:tc>
        <w:tc>
          <w:tcPr>
            <w:tcW w:w="2410" w:type="dxa"/>
          </w:tcPr>
          <w:p w14:paraId="13CD6139" w14:textId="77777777" w:rsidR="00E460D7" w:rsidRPr="00B856C5" w:rsidRDefault="00E460D7" w:rsidP="00E460D7">
            <w:pPr>
              <w:spacing w:after="0"/>
              <w:rPr>
                <w:rFonts w:cs="Arial"/>
                <w:sz w:val="18"/>
              </w:rPr>
            </w:pPr>
          </w:p>
        </w:tc>
        <w:tc>
          <w:tcPr>
            <w:tcW w:w="1984" w:type="dxa"/>
          </w:tcPr>
          <w:p w14:paraId="49178021" w14:textId="77777777" w:rsidR="00E460D7" w:rsidRPr="00B856C5" w:rsidRDefault="00E460D7" w:rsidP="00E460D7">
            <w:pPr>
              <w:spacing w:after="0"/>
              <w:rPr>
                <w:rFonts w:cs="Arial"/>
                <w:sz w:val="18"/>
              </w:rPr>
            </w:pPr>
          </w:p>
        </w:tc>
      </w:tr>
      <w:tr w:rsidR="00E460D7" w:rsidRPr="00E460D7" w14:paraId="33A91A01" w14:textId="77777777" w:rsidTr="00B856C5">
        <w:trPr>
          <w:trHeight w:val="170"/>
        </w:trPr>
        <w:tc>
          <w:tcPr>
            <w:tcW w:w="4786" w:type="dxa"/>
          </w:tcPr>
          <w:p w14:paraId="11F8CA08" w14:textId="77777777" w:rsidR="00E460D7" w:rsidRPr="00B856C5" w:rsidRDefault="00E460D7" w:rsidP="00E460D7">
            <w:pPr>
              <w:spacing w:after="0"/>
              <w:rPr>
                <w:rFonts w:cs="Arial"/>
                <w:sz w:val="18"/>
              </w:rPr>
            </w:pPr>
          </w:p>
        </w:tc>
        <w:tc>
          <w:tcPr>
            <w:tcW w:w="2410" w:type="dxa"/>
          </w:tcPr>
          <w:p w14:paraId="106B5E30" w14:textId="77777777" w:rsidR="00E460D7" w:rsidRPr="00B856C5" w:rsidRDefault="00E460D7" w:rsidP="00E460D7">
            <w:pPr>
              <w:spacing w:after="0"/>
              <w:rPr>
                <w:rFonts w:cs="Arial"/>
                <w:sz w:val="18"/>
              </w:rPr>
            </w:pPr>
          </w:p>
        </w:tc>
        <w:tc>
          <w:tcPr>
            <w:tcW w:w="1984" w:type="dxa"/>
          </w:tcPr>
          <w:p w14:paraId="020923A5" w14:textId="77777777" w:rsidR="00E460D7" w:rsidRPr="00B856C5" w:rsidRDefault="00E460D7" w:rsidP="00E460D7">
            <w:pPr>
              <w:spacing w:after="0"/>
              <w:rPr>
                <w:rFonts w:cs="Arial"/>
                <w:sz w:val="18"/>
              </w:rPr>
            </w:pPr>
          </w:p>
        </w:tc>
      </w:tr>
      <w:tr w:rsidR="00E460D7" w:rsidRPr="00E460D7" w14:paraId="4B110311" w14:textId="77777777" w:rsidTr="00B856C5">
        <w:trPr>
          <w:trHeight w:val="170"/>
        </w:trPr>
        <w:tc>
          <w:tcPr>
            <w:tcW w:w="4786" w:type="dxa"/>
          </w:tcPr>
          <w:p w14:paraId="79576085" w14:textId="77777777" w:rsidR="00E460D7" w:rsidRPr="00B856C5" w:rsidRDefault="00E460D7" w:rsidP="00E460D7">
            <w:pPr>
              <w:spacing w:after="0"/>
              <w:rPr>
                <w:rFonts w:cs="Arial"/>
                <w:sz w:val="18"/>
              </w:rPr>
            </w:pPr>
          </w:p>
        </w:tc>
        <w:tc>
          <w:tcPr>
            <w:tcW w:w="2410" w:type="dxa"/>
          </w:tcPr>
          <w:p w14:paraId="281EBC17" w14:textId="77777777" w:rsidR="00E460D7" w:rsidRPr="00B856C5" w:rsidRDefault="00E460D7" w:rsidP="00E460D7">
            <w:pPr>
              <w:spacing w:after="0"/>
              <w:rPr>
                <w:rFonts w:cs="Arial"/>
                <w:sz w:val="18"/>
              </w:rPr>
            </w:pPr>
          </w:p>
        </w:tc>
        <w:tc>
          <w:tcPr>
            <w:tcW w:w="1984" w:type="dxa"/>
          </w:tcPr>
          <w:p w14:paraId="3E2275E1" w14:textId="77777777" w:rsidR="00E460D7" w:rsidRPr="00B856C5" w:rsidRDefault="00E460D7" w:rsidP="00E460D7">
            <w:pPr>
              <w:spacing w:after="0"/>
              <w:rPr>
                <w:rFonts w:cs="Arial"/>
                <w:sz w:val="18"/>
              </w:rPr>
            </w:pPr>
          </w:p>
        </w:tc>
      </w:tr>
      <w:tr w:rsidR="00B856C5" w:rsidRPr="00E460D7" w14:paraId="4CBE1E01" w14:textId="77777777" w:rsidTr="00B856C5">
        <w:trPr>
          <w:trHeight w:val="170"/>
        </w:trPr>
        <w:tc>
          <w:tcPr>
            <w:tcW w:w="4786" w:type="dxa"/>
          </w:tcPr>
          <w:p w14:paraId="38F153B9" w14:textId="77777777" w:rsidR="00B856C5" w:rsidRPr="00B856C5" w:rsidRDefault="00B856C5" w:rsidP="00E460D7">
            <w:pPr>
              <w:spacing w:after="0"/>
              <w:rPr>
                <w:rFonts w:cs="Arial"/>
                <w:sz w:val="18"/>
              </w:rPr>
            </w:pPr>
          </w:p>
        </w:tc>
        <w:tc>
          <w:tcPr>
            <w:tcW w:w="2410" w:type="dxa"/>
          </w:tcPr>
          <w:p w14:paraId="1D25C536" w14:textId="77777777" w:rsidR="00B856C5" w:rsidRPr="00B856C5" w:rsidRDefault="00B856C5" w:rsidP="00E460D7">
            <w:pPr>
              <w:spacing w:after="0"/>
              <w:rPr>
                <w:rFonts w:cs="Arial"/>
                <w:sz w:val="18"/>
              </w:rPr>
            </w:pPr>
          </w:p>
        </w:tc>
        <w:tc>
          <w:tcPr>
            <w:tcW w:w="1984" w:type="dxa"/>
          </w:tcPr>
          <w:p w14:paraId="4D0B7CC3" w14:textId="77777777" w:rsidR="00B856C5" w:rsidRPr="00B856C5" w:rsidRDefault="00B856C5" w:rsidP="00E460D7">
            <w:pPr>
              <w:spacing w:after="0"/>
              <w:rPr>
                <w:rFonts w:cs="Arial"/>
                <w:sz w:val="18"/>
              </w:rPr>
            </w:pPr>
          </w:p>
        </w:tc>
      </w:tr>
      <w:tr w:rsidR="00B856C5" w:rsidRPr="00E460D7" w14:paraId="62734F5F" w14:textId="77777777" w:rsidTr="00B856C5">
        <w:trPr>
          <w:trHeight w:val="170"/>
        </w:trPr>
        <w:tc>
          <w:tcPr>
            <w:tcW w:w="4786" w:type="dxa"/>
          </w:tcPr>
          <w:p w14:paraId="06FBCA6F" w14:textId="77777777" w:rsidR="00B856C5" w:rsidRPr="00B856C5" w:rsidRDefault="00B856C5" w:rsidP="00E460D7">
            <w:pPr>
              <w:spacing w:after="0"/>
              <w:rPr>
                <w:rFonts w:cs="Arial"/>
                <w:sz w:val="18"/>
              </w:rPr>
            </w:pPr>
          </w:p>
        </w:tc>
        <w:tc>
          <w:tcPr>
            <w:tcW w:w="2410" w:type="dxa"/>
          </w:tcPr>
          <w:p w14:paraId="0491C9F0" w14:textId="77777777" w:rsidR="00B856C5" w:rsidRPr="00B856C5" w:rsidRDefault="00B856C5" w:rsidP="00E460D7">
            <w:pPr>
              <w:spacing w:after="0"/>
              <w:rPr>
                <w:rFonts w:cs="Arial"/>
                <w:sz w:val="18"/>
              </w:rPr>
            </w:pPr>
          </w:p>
        </w:tc>
        <w:tc>
          <w:tcPr>
            <w:tcW w:w="1984" w:type="dxa"/>
          </w:tcPr>
          <w:p w14:paraId="67FCA5D8" w14:textId="77777777" w:rsidR="00B856C5" w:rsidRPr="00B856C5" w:rsidRDefault="00B856C5" w:rsidP="00E460D7">
            <w:pPr>
              <w:spacing w:after="0"/>
              <w:rPr>
                <w:rFonts w:cs="Arial"/>
                <w:sz w:val="18"/>
              </w:rPr>
            </w:pPr>
          </w:p>
        </w:tc>
      </w:tr>
      <w:tr w:rsidR="00B54481" w:rsidRPr="00E460D7" w14:paraId="15FC42EA" w14:textId="77777777" w:rsidTr="00B856C5">
        <w:trPr>
          <w:trHeight w:val="170"/>
        </w:trPr>
        <w:tc>
          <w:tcPr>
            <w:tcW w:w="4786" w:type="dxa"/>
          </w:tcPr>
          <w:p w14:paraId="2091B2A3" w14:textId="77777777" w:rsidR="00B54481" w:rsidRPr="00B856C5" w:rsidRDefault="00B54481" w:rsidP="00E460D7">
            <w:pPr>
              <w:spacing w:after="0"/>
              <w:rPr>
                <w:rFonts w:cs="Arial"/>
                <w:sz w:val="18"/>
              </w:rPr>
            </w:pPr>
          </w:p>
        </w:tc>
        <w:tc>
          <w:tcPr>
            <w:tcW w:w="2410" w:type="dxa"/>
          </w:tcPr>
          <w:p w14:paraId="107ECD64" w14:textId="77777777" w:rsidR="00B54481" w:rsidRPr="00B856C5" w:rsidRDefault="00B54481" w:rsidP="00E460D7">
            <w:pPr>
              <w:spacing w:after="0"/>
              <w:rPr>
                <w:rFonts w:cs="Arial"/>
                <w:sz w:val="18"/>
              </w:rPr>
            </w:pPr>
          </w:p>
        </w:tc>
        <w:tc>
          <w:tcPr>
            <w:tcW w:w="1984" w:type="dxa"/>
          </w:tcPr>
          <w:p w14:paraId="6B9A3551" w14:textId="77777777" w:rsidR="00B54481" w:rsidRPr="00B856C5" w:rsidRDefault="00B54481" w:rsidP="00E460D7">
            <w:pPr>
              <w:spacing w:after="0"/>
              <w:rPr>
                <w:rFonts w:cs="Arial"/>
                <w:sz w:val="18"/>
              </w:rPr>
            </w:pPr>
          </w:p>
        </w:tc>
      </w:tr>
      <w:tr w:rsidR="00B54481" w:rsidRPr="00E460D7" w14:paraId="3E1BAE4B" w14:textId="77777777" w:rsidTr="00B856C5">
        <w:trPr>
          <w:trHeight w:val="170"/>
        </w:trPr>
        <w:tc>
          <w:tcPr>
            <w:tcW w:w="4786" w:type="dxa"/>
          </w:tcPr>
          <w:p w14:paraId="4F1C13CC" w14:textId="77777777" w:rsidR="00B54481" w:rsidRPr="00B856C5" w:rsidRDefault="00B54481" w:rsidP="00E460D7">
            <w:pPr>
              <w:spacing w:after="0"/>
              <w:rPr>
                <w:rFonts w:cs="Arial"/>
                <w:sz w:val="18"/>
              </w:rPr>
            </w:pPr>
          </w:p>
        </w:tc>
        <w:tc>
          <w:tcPr>
            <w:tcW w:w="2410" w:type="dxa"/>
          </w:tcPr>
          <w:p w14:paraId="03304C5C" w14:textId="77777777" w:rsidR="00B54481" w:rsidRPr="00B856C5" w:rsidRDefault="00B54481" w:rsidP="00E460D7">
            <w:pPr>
              <w:spacing w:after="0"/>
              <w:rPr>
                <w:rFonts w:cs="Arial"/>
                <w:sz w:val="18"/>
              </w:rPr>
            </w:pPr>
          </w:p>
        </w:tc>
        <w:tc>
          <w:tcPr>
            <w:tcW w:w="1984" w:type="dxa"/>
          </w:tcPr>
          <w:p w14:paraId="6EEE1154" w14:textId="77777777" w:rsidR="00B54481" w:rsidRPr="00B856C5" w:rsidRDefault="00B54481" w:rsidP="00E460D7">
            <w:pPr>
              <w:spacing w:after="0"/>
              <w:rPr>
                <w:rFonts w:cs="Arial"/>
                <w:sz w:val="18"/>
              </w:rPr>
            </w:pPr>
          </w:p>
        </w:tc>
      </w:tr>
      <w:tr w:rsidR="00B856C5" w:rsidRPr="00E460D7" w14:paraId="3F5DEE31" w14:textId="77777777" w:rsidTr="00B856C5">
        <w:trPr>
          <w:trHeight w:val="170"/>
        </w:trPr>
        <w:tc>
          <w:tcPr>
            <w:tcW w:w="4786" w:type="dxa"/>
          </w:tcPr>
          <w:p w14:paraId="36861084" w14:textId="77777777" w:rsidR="00B856C5" w:rsidRPr="00B856C5" w:rsidRDefault="00B856C5" w:rsidP="00E460D7">
            <w:pPr>
              <w:spacing w:after="0"/>
              <w:rPr>
                <w:rFonts w:cs="Arial"/>
                <w:sz w:val="18"/>
              </w:rPr>
            </w:pPr>
          </w:p>
        </w:tc>
        <w:tc>
          <w:tcPr>
            <w:tcW w:w="2410" w:type="dxa"/>
          </w:tcPr>
          <w:p w14:paraId="50346581" w14:textId="77777777" w:rsidR="00B856C5" w:rsidRPr="00B856C5" w:rsidRDefault="00B856C5" w:rsidP="00E460D7">
            <w:pPr>
              <w:spacing w:after="0"/>
              <w:rPr>
                <w:rFonts w:cs="Arial"/>
                <w:sz w:val="18"/>
              </w:rPr>
            </w:pPr>
          </w:p>
        </w:tc>
        <w:tc>
          <w:tcPr>
            <w:tcW w:w="1984" w:type="dxa"/>
          </w:tcPr>
          <w:p w14:paraId="0526DFA2" w14:textId="77777777" w:rsidR="00B856C5" w:rsidRPr="00B856C5" w:rsidRDefault="00B856C5" w:rsidP="00E460D7">
            <w:pPr>
              <w:spacing w:after="0"/>
              <w:rPr>
                <w:rFonts w:cs="Arial"/>
                <w:sz w:val="18"/>
              </w:rPr>
            </w:pPr>
          </w:p>
        </w:tc>
      </w:tr>
    </w:tbl>
    <w:p w14:paraId="7184336F" w14:textId="77777777" w:rsidR="00E460D7" w:rsidRPr="00E460D7" w:rsidRDefault="00E460D7" w:rsidP="00E460D7">
      <w:pPr>
        <w:spacing w:after="0"/>
        <w:rPr>
          <w:rFonts w:eastAsiaTheme="minorHAnsi" w:cs="Arial"/>
        </w:rPr>
      </w:pPr>
    </w:p>
    <w:p w14:paraId="77B62D6B" w14:textId="38B12E83" w:rsidR="00E460D7" w:rsidRPr="00CE3DA9" w:rsidRDefault="00E460D7" w:rsidP="00E460D7">
      <w:pPr>
        <w:spacing w:after="0"/>
        <w:rPr>
          <w:rFonts w:eastAsiaTheme="minorHAnsi" w:cs="Arial"/>
          <w:b/>
        </w:rPr>
      </w:pPr>
      <w:r w:rsidRPr="00CE3DA9">
        <w:rPr>
          <w:rFonts w:eastAsiaTheme="minorHAnsi" w:cs="Arial"/>
          <w:b/>
        </w:rPr>
        <w:t>II. Umlaufvermögen</w:t>
      </w:r>
      <w:r w:rsidR="00F12692">
        <w:rPr>
          <w:rFonts w:eastAsiaTheme="minorHAnsi" w:cs="Arial"/>
          <w:b/>
        </w:rPr>
        <w:tab/>
      </w:r>
      <w:r w:rsidR="00F12692">
        <w:rPr>
          <w:rFonts w:eastAsiaTheme="minorHAnsi" w:cs="Arial"/>
          <w:b/>
        </w:rPr>
        <w:tab/>
      </w:r>
      <w:r w:rsidR="00F12692">
        <w:rPr>
          <w:rFonts w:eastAsiaTheme="minorHAnsi" w:cs="Arial"/>
          <w:b/>
        </w:rPr>
        <w:tab/>
      </w:r>
      <w:r w:rsidR="00F12692">
        <w:rPr>
          <w:rFonts w:eastAsiaTheme="minorHAnsi" w:cs="Arial"/>
          <w:b/>
        </w:rPr>
        <w:tab/>
      </w:r>
      <w:r w:rsidR="00F12692">
        <w:rPr>
          <w:rFonts w:eastAsiaTheme="minorHAnsi" w:cs="Arial"/>
          <w:b/>
        </w:rPr>
        <w:tab/>
        <w:t>Einzelwerte</w:t>
      </w:r>
      <w:r w:rsidR="00F12692">
        <w:rPr>
          <w:rFonts w:eastAsiaTheme="minorHAnsi" w:cs="Arial"/>
          <w:b/>
        </w:rPr>
        <w:tab/>
      </w:r>
      <w:r w:rsidR="00F12692">
        <w:rPr>
          <w:rFonts w:eastAsiaTheme="minorHAnsi" w:cs="Arial"/>
          <w:b/>
        </w:rPr>
        <w:tab/>
        <w:t>Gesamtwerte</w:t>
      </w:r>
    </w:p>
    <w:tbl>
      <w:tblPr>
        <w:tblStyle w:val="Tabellenraster3"/>
        <w:tblW w:w="0" w:type="auto"/>
        <w:tblLook w:val="04A0" w:firstRow="1" w:lastRow="0" w:firstColumn="1" w:lastColumn="0" w:noHBand="0" w:noVBand="1"/>
      </w:tblPr>
      <w:tblGrid>
        <w:gridCol w:w="4786"/>
        <w:gridCol w:w="2410"/>
        <w:gridCol w:w="1984"/>
      </w:tblGrid>
      <w:tr w:rsidR="00E460D7" w:rsidRPr="00E460D7" w14:paraId="54BBE8BC" w14:textId="77777777" w:rsidTr="00CE3DA9">
        <w:trPr>
          <w:trHeight w:val="227"/>
        </w:trPr>
        <w:tc>
          <w:tcPr>
            <w:tcW w:w="4786" w:type="dxa"/>
          </w:tcPr>
          <w:p w14:paraId="253C178B" w14:textId="77777777" w:rsidR="00E460D7" w:rsidRPr="00F12692" w:rsidRDefault="00E460D7" w:rsidP="00E460D7">
            <w:pPr>
              <w:spacing w:after="0"/>
              <w:rPr>
                <w:rFonts w:cs="Arial"/>
                <w:sz w:val="18"/>
              </w:rPr>
            </w:pPr>
          </w:p>
        </w:tc>
        <w:tc>
          <w:tcPr>
            <w:tcW w:w="2410" w:type="dxa"/>
          </w:tcPr>
          <w:p w14:paraId="0D600033" w14:textId="77777777" w:rsidR="00E460D7" w:rsidRPr="00F12692" w:rsidRDefault="00E460D7" w:rsidP="00E460D7">
            <w:pPr>
              <w:spacing w:after="0"/>
              <w:rPr>
                <w:rFonts w:cs="Arial"/>
                <w:sz w:val="18"/>
              </w:rPr>
            </w:pPr>
          </w:p>
        </w:tc>
        <w:tc>
          <w:tcPr>
            <w:tcW w:w="1984" w:type="dxa"/>
          </w:tcPr>
          <w:p w14:paraId="36F449B1" w14:textId="77777777" w:rsidR="00E460D7" w:rsidRPr="00F12692" w:rsidRDefault="00E460D7" w:rsidP="00E460D7">
            <w:pPr>
              <w:spacing w:after="0"/>
              <w:rPr>
                <w:rFonts w:cs="Arial"/>
                <w:sz w:val="18"/>
              </w:rPr>
            </w:pPr>
          </w:p>
        </w:tc>
      </w:tr>
      <w:tr w:rsidR="00E460D7" w:rsidRPr="00E460D7" w14:paraId="3B943ECD" w14:textId="77777777" w:rsidTr="00CE3DA9">
        <w:trPr>
          <w:trHeight w:val="227"/>
        </w:trPr>
        <w:tc>
          <w:tcPr>
            <w:tcW w:w="4786" w:type="dxa"/>
          </w:tcPr>
          <w:p w14:paraId="47DC618B" w14:textId="77777777" w:rsidR="00E460D7" w:rsidRPr="00F12692" w:rsidRDefault="00E460D7" w:rsidP="00E460D7">
            <w:pPr>
              <w:spacing w:after="0"/>
              <w:rPr>
                <w:rFonts w:cs="Arial"/>
                <w:sz w:val="18"/>
              </w:rPr>
            </w:pPr>
          </w:p>
        </w:tc>
        <w:tc>
          <w:tcPr>
            <w:tcW w:w="2410" w:type="dxa"/>
          </w:tcPr>
          <w:p w14:paraId="6C96E4E4" w14:textId="77777777" w:rsidR="00E460D7" w:rsidRPr="00F12692" w:rsidRDefault="00E460D7" w:rsidP="00E460D7">
            <w:pPr>
              <w:spacing w:after="0"/>
              <w:rPr>
                <w:rFonts w:cs="Arial"/>
                <w:sz w:val="18"/>
              </w:rPr>
            </w:pPr>
          </w:p>
        </w:tc>
        <w:tc>
          <w:tcPr>
            <w:tcW w:w="1984" w:type="dxa"/>
          </w:tcPr>
          <w:p w14:paraId="73D7DF09" w14:textId="77777777" w:rsidR="00E460D7" w:rsidRPr="00F12692" w:rsidRDefault="00E460D7" w:rsidP="00E460D7">
            <w:pPr>
              <w:spacing w:after="0"/>
              <w:rPr>
                <w:rFonts w:cs="Arial"/>
                <w:sz w:val="18"/>
              </w:rPr>
            </w:pPr>
          </w:p>
        </w:tc>
      </w:tr>
      <w:tr w:rsidR="00E460D7" w:rsidRPr="00E460D7" w14:paraId="5BC7A6A3" w14:textId="77777777" w:rsidTr="00CE3DA9">
        <w:trPr>
          <w:trHeight w:val="227"/>
        </w:trPr>
        <w:tc>
          <w:tcPr>
            <w:tcW w:w="4786" w:type="dxa"/>
          </w:tcPr>
          <w:p w14:paraId="413A12EB" w14:textId="77777777" w:rsidR="00E460D7" w:rsidRPr="00F12692" w:rsidRDefault="00E460D7" w:rsidP="00E460D7">
            <w:pPr>
              <w:spacing w:after="0"/>
              <w:rPr>
                <w:rFonts w:cs="Arial"/>
                <w:sz w:val="18"/>
              </w:rPr>
            </w:pPr>
          </w:p>
        </w:tc>
        <w:tc>
          <w:tcPr>
            <w:tcW w:w="2410" w:type="dxa"/>
          </w:tcPr>
          <w:p w14:paraId="6BF4900B" w14:textId="77777777" w:rsidR="00E460D7" w:rsidRPr="00F12692" w:rsidRDefault="00E460D7" w:rsidP="00E460D7">
            <w:pPr>
              <w:spacing w:after="0"/>
              <w:rPr>
                <w:rFonts w:cs="Arial"/>
                <w:sz w:val="18"/>
              </w:rPr>
            </w:pPr>
          </w:p>
        </w:tc>
        <w:tc>
          <w:tcPr>
            <w:tcW w:w="1984" w:type="dxa"/>
          </w:tcPr>
          <w:p w14:paraId="2046EB90" w14:textId="77777777" w:rsidR="00E460D7" w:rsidRPr="00F12692" w:rsidRDefault="00E460D7" w:rsidP="00E460D7">
            <w:pPr>
              <w:spacing w:after="0"/>
              <w:rPr>
                <w:rFonts w:cs="Arial"/>
                <w:sz w:val="18"/>
              </w:rPr>
            </w:pPr>
          </w:p>
        </w:tc>
      </w:tr>
      <w:tr w:rsidR="00E460D7" w:rsidRPr="00E460D7" w14:paraId="036D10E1" w14:textId="77777777" w:rsidTr="00CE3DA9">
        <w:trPr>
          <w:trHeight w:val="227"/>
        </w:trPr>
        <w:tc>
          <w:tcPr>
            <w:tcW w:w="4786" w:type="dxa"/>
          </w:tcPr>
          <w:p w14:paraId="1550A551" w14:textId="77777777" w:rsidR="00E460D7" w:rsidRPr="00F12692" w:rsidRDefault="00E460D7" w:rsidP="00E460D7">
            <w:pPr>
              <w:spacing w:after="0"/>
              <w:rPr>
                <w:rFonts w:cs="Arial"/>
                <w:sz w:val="18"/>
              </w:rPr>
            </w:pPr>
          </w:p>
        </w:tc>
        <w:tc>
          <w:tcPr>
            <w:tcW w:w="2410" w:type="dxa"/>
          </w:tcPr>
          <w:p w14:paraId="51E2CFB1" w14:textId="77777777" w:rsidR="00E460D7" w:rsidRPr="00F12692" w:rsidRDefault="00E460D7" w:rsidP="00E460D7">
            <w:pPr>
              <w:spacing w:after="0"/>
              <w:rPr>
                <w:rFonts w:cs="Arial"/>
                <w:sz w:val="18"/>
              </w:rPr>
            </w:pPr>
          </w:p>
        </w:tc>
        <w:tc>
          <w:tcPr>
            <w:tcW w:w="1984" w:type="dxa"/>
          </w:tcPr>
          <w:p w14:paraId="0546AD25" w14:textId="77777777" w:rsidR="00E460D7" w:rsidRPr="00F12692" w:rsidRDefault="00E460D7" w:rsidP="00E460D7">
            <w:pPr>
              <w:spacing w:after="0"/>
              <w:rPr>
                <w:rFonts w:cs="Arial"/>
                <w:sz w:val="18"/>
              </w:rPr>
            </w:pPr>
          </w:p>
        </w:tc>
      </w:tr>
      <w:tr w:rsidR="00E460D7" w:rsidRPr="00E460D7" w14:paraId="5CD54DDE" w14:textId="77777777" w:rsidTr="00CE3DA9">
        <w:trPr>
          <w:trHeight w:val="227"/>
        </w:trPr>
        <w:tc>
          <w:tcPr>
            <w:tcW w:w="4786" w:type="dxa"/>
          </w:tcPr>
          <w:p w14:paraId="0A2D3034" w14:textId="77777777" w:rsidR="00E460D7" w:rsidRPr="00F12692" w:rsidRDefault="00E460D7" w:rsidP="00E460D7">
            <w:pPr>
              <w:spacing w:after="0"/>
              <w:rPr>
                <w:rFonts w:cs="Arial"/>
                <w:sz w:val="18"/>
              </w:rPr>
            </w:pPr>
          </w:p>
        </w:tc>
        <w:tc>
          <w:tcPr>
            <w:tcW w:w="2410" w:type="dxa"/>
          </w:tcPr>
          <w:p w14:paraId="029EF1AB" w14:textId="77777777" w:rsidR="00E460D7" w:rsidRPr="00F12692" w:rsidRDefault="00E460D7" w:rsidP="00E460D7">
            <w:pPr>
              <w:spacing w:after="0"/>
              <w:rPr>
                <w:rFonts w:cs="Arial"/>
                <w:sz w:val="18"/>
              </w:rPr>
            </w:pPr>
          </w:p>
        </w:tc>
        <w:tc>
          <w:tcPr>
            <w:tcW w:w="1984" w:type="dxa"/>
          </w:tcPr>
          <w:p w14:paraId="26A9D822" w14:textId="77777777" w:rsidR="00E460D7" w:rsidRPr="00F12692" w:rsidRDefault="00E460D7" w:rsidP="00E460D7">
            <w:pPr>
              <w:spacing w:after="0"/>
              <w:rPr>
                <w:rFonts w:cs="Arial"/>
                <w:sz w:val="18"/>
              </w:rPr>
            </w:pPr>
          </w:p>
        </w:tc>
      </w:tr>
      <w:tr w:rsidR="00E460D7" w:rsidRPr="00E460D7" w14:paraId="69F5A436" w14:textId="77777777" w:rsidTr="00CE3DA9">
        <w:trPr>
          <w:trHeight w:val="227"/>
        </w:trPr>
        <w:tc>
          <w:tcPr>
            <w:tcW w:w="4786" w:type="dxa"/>
          </w:tcPr>
          <w:p w14:paraId="7E19335B" w14:textId="77777777" w:rsidR="00E460D7" w:rsidRPr="00F12692" w:rsidRDefault="00E460D7" w:rsidP="00E460D7">
            <w:pPr>
              <w:spacing w:after="0"/>
              <w:rPr>
                <w:rFonts w:cs="Arial"/>
                <w:sz w:val="18"/>
              </w:rPr>
            </w:pPr>
          </w:p>
        </w:tc>
        <w:tc>
          <w:tcPr>
            <w:tcW w:w="2410" w:type="dxa"/>
          </w:tcPr>
          <w:p w14:paraId="27D437F9" w14:textId="77777777" w:rsidR="00E460D7" w:rsidRPr="00F12692" w:rsidRDefault="00E460D7" w:rsidP="00E460D7">
            <w:pPr>
              <w:spacing w:after="0"/>
              <w:rPr>
                <w:rFonts w:cs="Arial"/>
                <w:sz w:val="18"/>
              </w:rPr>
            </w:pPr>
          </w:p>
        </w:tc>
        <w:tc>
          <w:tcPr>
            <w:tcW w:w="1984" w:type="dxa"/>
          </w:tcPr>
          <w:p w14:paraId="1374267F" w14:textId="77777777" w:rsidR="00E460D7" w:rsidRPr="00F12692" w:rsidRDefault="00E460D7" w:rsidP="00E460D7">
            <w:pPr>
              <w:spacing w:after="0"/>
              <w:rPr>
                <w:rFonts w:cs="Arial"/>
                <w:sz w:val="18"/>
              </w:rPr>
            </w:pPr>
          </w:p>
        </w:tc>
      </w:tr>
      <w:tr w:rsidR="00E460D7" w:rsidRPr="00E460D7" w14:paraId="679B49C2" w14:textId="77777777" w:rsidTr="00CE3DA9">
        <w:trPr>
          <w:trHeight w:val="227"/>
        </w:trPr>
        <w:tc>
          <w:tcPr>
            <w:tcW w:w="4786" w:type="dxa"/>
          </w:tcPr>
          <w:p w14:paraId="12434F03" w14:textId="77777777" w:rsidR="00E460D7" w:rsidRPr="00F12692" w:rsidRDefault="00E460D7" w:rsidP="00E460D7">
            <w:pPr>
              <w:spacing w:after="0"/>
              <w:rPr>
                <w:rFonts w:cs="Arial"/>
                <w:sz w:val="18"/>
              </w:rPr>
            </w:pPr>
          </w:p>
        </w:tc>
        <w:tc>
          <w:tcPr>
            <w:tcW w:w="2410" w:type="dxa"/>
          </w:tcPr>
          <w:p w14:paraId="3B3AE94D" w14:textId="77777777" w:rsidR="00E460D7" w:rsidRPr="00F12692" w:rsidRDefault="00E460D7" w:rsidP="00E460D7">
            <w:pPr>
              <w:spacing w:after="0"/>
              <w:rPr>
                <w:rFonts w:cs="Arial"/>
                <w:sz w:val="18"/>
              </w:rPr>
            </w:pPr>
          </w:p>
        </w:tc>
        <w:tc>
          <w:tcPr>
            <w:tcW w:w="1984" w:type="dxa"/>
          </w:tcPr>
          <w:p w14:paraId="5E150630" w14:textId="77777777" w:rsidR="00E460D7" w:rsidRPr="00F12692" w:rsidRDefault="00E460D7" w:rsidP="00E460D7">
            <w:pPr>
              <w:spacing w:after="0"/>
              <w:rPr>
                <w:rFonts w:cs="Arial"/>
                <w:sz w:val="18"/>
              </w:rPr>
            </w:pPr>
          </w:p>
        </w:tc>
      </w:tr>
      <w:tr w:rsidR="00F12692" w:rsidRPr="00E460D7" w14:paraId="7AC96D8D" w14:textId="77777777" w:rsidTr="00CE3DA9">
        <w:trPr>
          <w:trHeight w:val="227"/>
        </w:trPr>
        <w:tc>
          <w:tcPr>
            <w:tcW w:w="4786" w:type="dxa"/>
          </w:tcPr>
          <w:p w14:paraId="1ACF82F7" w14:textId="77777777" w:rsidR="00F12692" w:rsidRPr="00F12692" w:rsidRDefault="00F12692" w:rsidP="00E460D7">
            <w:pPr>
              <w:spacing w:after="0"/>
              <w:rPr>
                <w:rFonts w:cs="Arial"/>
                <w:sz w:val="18"/>
              </w:rPr>
            </w:pPr>
          </w:p>
        </w:tc>
        <w:tc>
          <w:tcPr>
            <w:tcW w:w="2410" w:type="dxa"/>
          </w:tcPr>
          <w:p w14:paraId="25DFF8B3" w14:textId="77777777" w:rsidR="00F12692" w:rsidRPr="00F12692" w:rsidRDefault="00F12692" w:rsidP="00E460D7">
            <w:pPr>
              <w:spacing w:after="0"/>
              <w:rPr>
                <w:rFonts w:cs="Arial"/>
                <w:sz w:val="18"/>
              </w:rPr>
            </w:pPr>
          </w:p>
        </w:tc>
        <w:tc>
          <w:tcPr>
            <w:tcW w:w="1984" w:type="dxa"/>
          </w:tcPr>
          <w:p w14:paraId="1C54C2FF" w14:textId="77777777" w:rsidR="00F12692" w:rsidRPr="00F12692" w:rsidRDefault="00F12692" w:rsidP="00E460D7">
            <w:pPr>
              <w:spacing w:after="0"/>
              <w:rPr>
                <w:rFonts w:cs="Arial"/>
                <w:sz w:val="18"/>
              </w:rPr>
            </w:pPr>
          </w:p>
        </w:tc>
      </w:tr>
      <w:tr w:rsidR="00F12692" w:rsidRPr="00E460D7" w14:paraId="3E2FD351" w14:textId="77777777" w:rsidTr="00CE3DA9">
        <w:trPr>
          <w:trHeight w:val="227"/>
        </w:trPr>
        <w:tc>
          <w:tcPr>
            <w:tcW w:w="4786" w:type="dxa"/>
          </w:tcPr>
          <w:p w14:paraId="7350B604" w14:textId="77777777" w:rsidR="00F12692" w:rsidRPr="00F12692" w:rsidRDefault="00F12692" w:rsidP="00E460D7">
            <w:pPr>
              <w:spacing w:after="0"/>
              <w:rPr>
                <w:rFonts w:cs="Arial"/>
                <w:sz w:val="18"/>
              </w:rPr>
            </w:pPr>
          </w:p>
        </w:tc>
        <w:tc>
          <w:tcPr>
            <w:tcW w:w="2410" w:type="dxa"/>
          </w:tcPr>
          <w:p w14:paraId="7A639DCD" w14:textId="77777777" w:rsidR="00F12692" w:rsidRPr="00F12692" w:rsidRDefault="00F12692" w:rsidP="00E460D7">
            <w:pPr>
              <w:spacing w:after="0"/>
              <w:rPr>
                <w:rFonts w:cs="Arial"/>
                <w:sz w:val="18"/>
              </w:rPr>
            </w:pPr>
          </w:p>
        </w:tc>
        <w:tc>
          <w:tcPr>
            <w:tcW w:w="1984" w:type="dxa"/>
          </w:tcPr>
          <w:p w14:paraId="5AA9C678" w14:textId="77777777" w:rsidR="00F12692" w:rsidRPr="00F12692" w:rsidRDefault="00F12692" w:rsidP="00E460D7">
            <w:pPr>
              <w:spacing w:after="0"/>
              <w:rPr>
                <w:rFonts w:cs="Arial"/>
                <w:sz w:val="18"/>
              </w:rPr>
            </w:pPr>
          </w:p>
        </w:tc>
      </w:tr>
      <w:tr w:rsidR="00F12692" w:rsidRPr="00E460D7" w14:paraId="58A5AA48" w14:textId="77777777" w:rsidTr="00CE3DA9">
        <w:trPr>
          <w:trHeight w:val="227"/>
        </w:trPr>
        <w:tc>
          <w:tcPr>
            <w:tcW w:w="4786" w:type="dxa"/>
          </w:tcPr>
          <w:p w14:paraId="2786DF8C" w14:textId="77777777" w:rsidR="00F12692" w:rsidRPr="00F12692" w:rsidRDefault="00F12692" w:rsidP="00E460D7">
            <w:pPr>
              <w:spacing w:after="0"/>
              <w:rPr>
                <w:rFonts w:cs="Arial"/>
                <w:sz w:val="18"/>
              </w:rPr>
            </w:pPr>
          </w:p>
        </w:tc>
        <w:tc>
          <w:tcPr>
            <w:tcW w:w="2410" w:type="dxa"/>
          </w:tcPr>
          <w:p w14:paraId="7C3ACEEE" w14:textId="77777777" w:rsidR="00F12692" w:rsidRPr="00F12692" w:rsidRDefault="00F12692" w:rsidP="00E460D7">
            <w:pPr>
              <w:spacing w:after="0"/>
              <w:rPr>
                <w:rFonts w:cs="Arial"/>
                <w:sz w:val="18"/>
              </w:rPr>
            </w:pPr>
          </w:p>
        </w:tc>
        <w:tc>
          <w:tcPr>
            <w:tcW w:w="1984" w:type="dxa"/>
          </w:tcPr>
          <w:p w14:paraId="77216ED4" w14:textId="77777777" w:rsidR="00F12692" w:rsidRPr="00F12692" w:rsidRDefault="00F12692" w:rsidP="00E460D7">
            <w:pPr>
              <w:spacing w:after="0"/>
              <w:rPr>
                <w:rFonts w:cs="Arial"/>
                <w:sz w:val="18"/>
              </w:rPr>
            </w:pPr>
          </w:p>
        </w:tc>
      </w:tr>
    </w:tbl>
    <w:p w14:paraId="73439F27" w14:textId="77777777" w:rsidR="00E460D7" w:rsidRPr="00E460D7" w:rsidRDefault="00E460D7" w:rsidP="00E460D7">
      <w:pPr>
        <w:spacing w:after="0"/>
        <w:rPr>
          <w:rFonts w:eastAsiaTheme="minorHAnsi" w:cs="Arial"/>
        </w:rPr>
      </w:pPr>
    </w:p>
    <w:p w14:paraId="043D7FCD" w14:textId="77777777" w:rsidR="00E460D7" w:rsidRPr="00CE3DA9" w:rsidRDefault="00E460D7" w:rsidP="00E460D7">
      <w:pPr>
        <w:spacing w:after="0"/>
        <w:rPr>
          <w:rFonts w:eastAsiaTheme="minorHAnsi" w:cs="Arial"/>
          <w:b/>
        </w:rPr>
      </w:pPr>
      <w:r w:rsidRPr="00CE3DA9">
        <w:rPr>
          <w:rFonts w:eastAsiaTheme="minorHAnsi" w:cs="Arial"/>
          <w:b/>
          <w:noProof/>
          <w:lang w:eastAsia="de-DE"/>
        </w:rPr>
        <mc:AlternateContent>
          <mc:Choice Requires="wps">
            <w:drawing>
              <wp:anchor distT="0" distB="0" distL="114300" distR="114300" simplePos="0" relativeHeight="251646976" behindDoc="0" locked="0" layoutInCell="1" allowOverlap="1" wp14:anchorId="5D166AC1" wp14:editId="69DAD2E7">
                <wp:simplePos x="0" y="0"/>
                <wp:positionH relativeFrom="column">
                  <wp:posOffset>4491355</wp:posOffset>
                </wp:positionH>
                <wp:positionV relativeFrom="paragraph">
                  <wp:posOffset>1270</wp:posOffset>
                </wp:positionV>
                <wp:extent cx="1257300" cy="276225"/>
                <wp:effectExtent l="0" t="0" r="19050" b="28575"/>
                <wp:wrapNone/>
                <wp:docPr id="312" name="Textfeld 312"/>
                <wp:cNvGraphicFramePr/>
                <a:graphic xmlns:a="http://schemas.openxmlformats.org/drawingml/2006/main">
                  <a:graphicData uri="http://schemas.microsoft.com/office/word/2010/wordprocessingShape">
                    <wps:wsp>
                      <wps:cNvSpPr txBox="1"/>
                      <wps:spPr>
                        <a:xfrm>
                          <a:off x="0" y="0"/>
                          <a:ext cx="1257300" cy="276225"/>
                        </a:xfrm>
                        <a:prstGeom prst="rect">
                          <a:avLst/>
                        </a:prstGeom>
                        <a:solidFill>
                          <a:schemeClr val="bg1">
                            <a:lumMod val="85000"/>
                          </a:schemeClr>
                        </a:solidFill>
                        <a:ln w="6350">
                          <a:solidFill>
                            <a:prstClr val="black"/>
                          </a:solidFill>
                        </a:ln>
                        <a:effectLst/>
                      </wps:spPr>
                      <wps:txbx>
                        <w:txbxContent>
                          <w:p w14:paraId="2715A43D" w14:textId="77777777" w:rsidR="00DD52D1" w:rsidRDefault="00DD52D1" w:rsidP="00E46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6AC1" id="Textfeld 312" o:spid="_x0000_s1046" type="#_x0000_t202" style="position:absolute;margin-left:353.65pt;margin-top:.1pt;width:99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" fillcolor="#d8d8d8 [2732]" strokeweight=".5pt">
                <v:textbox>
                  <w:txbxContent>
                    <w:p w14:paraId="2715A43D" w14:textId="77777777" w:rsidR="00DD52D1" w:rsidRDefault="00DD52D1" w:rsidP="00E460D7"/>
                  </w:txbxContent>
                </v:textbox>
              </v:shape>
            </w:pict>
          </mc:Fallback>
        </mc:AlternateContent>
      </w:r>
      <w:r w:rsidRPr="00CE3DA9">
        <w:rPr>
          <w:rFonts w:eastAsiaTheme="minorHAnsi" w:cs="Arial"/>
          <w:b/>
        </w:rPr>
        <w:t>Summe des Vermögens</w:t>
      </w:r>
    </w:p>
    <w:p w14:paraId="465C8CDA" w14:textId="77777777" w:rsidR="00E460D7" w:rsidRDefault="00E460D7" w:rsidP="00E460D7">
      <w:pPr>
        <w:spacing w:after="0"/>
        <w:rPr>
          <w:rFonts w:eastAsiaTheme="minorHAnsi" w:cs="Arial"/>
          <w:b/>
        </w:rPr>
      </w:pPr>
    </w:p>
    <w:p w14:paraId="23AA70C0" w14:textId="77777777" w:rsidR="0065781E" w:rsidRDefault="0065781E" w:rsidP="00E460D7">
      <w:pPr>
        <w:spacing w:after="0"/>
        <w:rPr>
          <w:rFonts w:eastAsiaTheme="minorHAnsi" w:cs="Arial"/>
          <w:b/>
        </w:rPr>
      </w:pPr>
    </w:p>
    <w:p w14:paraId="5CB44313" w14:textId="77777777" w:rsidR="0065781E" w:rsidRDefault="0065781E" w:rsidP="00E460D7">
      <w:pPr>
        <w:spacing w:after="0"/>
        <w:rPr>
          <w:rFonts w:eastAsiaTheme="minorHAnsi" w:cs="Arial"/>
          <w:b/>
        </w:rPr>
      </w:pPr>
    </w:p>
    <w:p w14:paraId="0A7E2984" w14:textId="77777777" w:rsidR="0065781E" w:rsidRPr="00CE3DA9" w:rsidRDefault="0065781E" w:rsidP="00E460D7">
      <w:pPr>
        <w:spacing w:after="0"/>
        <w:rPr>
          <w:rFonts w:eastAsiaTheme="minorHAnsi" w:cs="Arial"/>
          <w:b/>
        </w:rPr>
      </w:pPr>
    </w:p>
    <w:p w14:paraId="67945591" w14:textId="77777777" w:rsidR="00E460D7" w:rsidRDefault="00E460D7" w:rsidP="00E460D7">
      <w:pPr>
        <w:spacing w:after="0"/>
        <w:rPr>
          <w:rFonts w:eastAsiaTheme="minorHAnsi" w:cs="Arial"/>
          <w:b/>
          <w:sz w:val="28"/>
          <w:szCs w:val="28"/>
        </w:rPr>
      </w:pPr>
      <w:r w:rsidRPr="00E460D7">
        <w:rPr>
          <w:rFonts w:eastAsiaTheme="minorHAnsi" w:cs="Arial"/>
          <w:b/>
          <w:sz w:val="28"/>
          <w:szCs w:val="28"/>
        </w:rPr>
        <w:t>B. Schulden</w:t>
      </w:r>
    </w:p>
    <w:p w14:paraId="21DCAE0A" w14:textId="78BE6EC9" w:rsidR="00CE3DA9" w:rsidRPr="00E460D7" w:rsidRDefault="00FB2B37" w:rsidP="00E460D7">
      <w:pPr>
        <w:spacing w:after="0"/>
        <w:rPr>
          <w:rFonts w:eastAsiaTheme="minorHAnsi" w:cs="Arial"/>
          <w:b/>
          <w:sz w:val="28"/>
          <w:szCs w:val="28"/>
        </w:rPr>
      </w:pPr>
      <w:r>
        <w:rPr>
          <w:rFonts w:eastAsiaTheme="minorHAnsi" w:cs="Arial"/>
          <w:b/>
        </w:rPr>
        <w:t xml:space="preserve">Art </w:t>
      </w:r>
      <w:r>
        <w:rPr>
          <w:rFonts w:eastAsiaTheme="minorHAnsi" w:cs="Arial"/>
          <w:b/>
        </w:rPr>
        <w:tab/>
      </w:r>
      <w:r>
        <w:rPr>
          <w:rFonts w:eastAsiaTheme="minorHAnsi" w:cs="Arial"/>
          <w:b/>
        </w:rPr>
        <w:tab/>
      </w:r>
      <w:r>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r>
      <w:r w:rsidRPr="00CE3DA9">
        <w:rPr>
          <w:rFonts w:eastAsiaTheme="minorHAnsi" w:cs="Arial"/>
          <w:b/>
        </w:rPr>
        <w:tab/>
        <w:t>Einzelwerte</w:t>
      </w:r>
      <w:r w:rsidRPr="00CE3DA9">
        <w:rPr>
          <w:rFonts w:eastAsiaTheme="minorHAnsi" w:cs="Arial"/>
          <w:b/>
        </w:rPr>
        <w:tab/>
      </w:r>
      <w:r w:rsidRPr="00CE3DA9">
        <w:rPr>
          <w:rFonts w:eastAsiaTheme="minorHAnsi" w:cs="Arial"/>
          <w:b/>
        </w:rPr>
        <w:tab/>
        <w:t>Gesamtwerte</w:t>
      </w:r>
      <w:r>
        <w:rPr>
          <w:rFonts w:eastAsiaTheme="minorHAnsi" w:cs="Arial"/>
          <w:b/>
        </w:rPr>
        <w:br/>
      </w:r>
    </w:p>
    <w:tbl>
      <w:tblPr>
        <w:tblStyle w:val="Tabellenraster3"/>
        <w:tblW w:w="0" w:type="auto"/>
        <w:tblLook w:val="04A0" w:firstRow="1" w:lastRow="0" w:firstColumn="1" w:lastColumn="0" w:noHBand="0" w:noVBand="1"/>
      </w:tblPr>
      <w:tblGrid>
        <w:gridCol w:w="4786"/>
        <w:gridCol w:w="2410"/>
        <w:gridCol w:w="1984"/>
      </w:tblGrid>
      <w:tr w:rsidR="00E460D7" w:rsidRPr="00E460D7" w14:paraId="5E6DFA91" w14:textId="77777777" w:rsidTr="00896121">
        <w:trPr>
          <w:trHeight w:val="284"/>
        </w:trPr>
        <w:tc>
          <w:tcPr>
            <w:tcW w:w="4786" w:type="dxa"/>
          </w:tcPr>
          <w:p w14:paraId="35B139C1" w14:textId="77777777" w:rsidR="00E460D7" w:rsidRPr="00F12692" w:rsidRDefault="00E460D7" w:rsidP="00E460D7">
            <w:pPr>
              <w:spacing w:after="0"/>
              <w:rPr>
                <w:rFonts w:cs="Arial"/>
                <w:sz w:val="20"/>
              </w:rPr>
            </w:pPr>
          </w:p>
        </w:tc>
        <w:tc>
          <w:tcPr>
            <w:tcW w:w="2410" w:type="dxa"/>
          </w:tcPr>
          <w:p w14:paraId="6B016E96" w14:textId="77777777" w:rsidR="00E460D7" w:rsidRPr="00F12692" w:rsidRDefault="00E460D7" w:rsidP="00E460D7">
            <w:pPr>
              <w:spacing w:after="0"/>
              <w:rPr>
                <w:rFonts w:cs="Arial"/>
                <w:sz w:val="20"/>
              </w:rPr>
            </w:pPr>
          </w:p>
        </w:tc>
        <w:tc>
          <w:tcPr>
            <w:tcW w:w="1984" w:type="dxa"/>
          </w:tcPr>
          <w:p w14:paraId="30FC69A7" w14:textId="77777777" w:rsidR="00E460D7" w:rsidRPr="00F12692" w:rsidRDefault="00E460D7" w:rsidP="00E460D7">
            <w:pPr>
              <w:spacing w:after="0"/>
              <w:rPr>
                <w:rFonts w:cs="Arial"/>
                <w:sz w:val="20"/>
              </w:rPr>
            </w:pPr>
          </w:p>
        </w:tc>
      </w:tr>
      <w:tr w:rsidR="00E460D7" w:rsidRPr="00E460D7" w14:paraId="55E3481B" w14:textId="77777777" w:rsidTr="00896121">
        <w:trPr>
          <w:trHeight w:val="284"/>
        </w:trPr>
        <w:tc>
          <w:tcPr>
            <w:tcW w:w="4786" w:type="dxa"/>
          </w:tcPr>
          <w:p w14:paraId="3C3270C8" w14:textId="77777777" w:rsidR="00E460D7" w:rsidRPr="00F12692" w:rsidRDefault="00E460D7" w:rsidP="00E460D7">
            <w:pPr>
              <w:tabs>
                <w:tab w:val="left" w:pos="1455"/>
              </w:tabs>
              <w:spacing w:after="0"/>
              <w:rPr>
                <w:rFonts w:cs="Arial"/>
                <w:sz w:val="20"/>
              </w:rPr>
            </w:pPr>
            <w:r w:rsidRPr="00F12692">
              <w:rPr>
                <w:rFonts w:cs="Arial"/>
                <w:sz w:val="20"/>
              </w:rPr>
              <w:tab/>
            </w:r>
          </w:p>
        </w:tc>
        <w:tc>
          <w:tcPr>
            <w:tcW w:w="2410" w:type="dxa"/>
          </w:tcPr>
          <w:p w14:paraId="761D75E8" w14:textId="77777777" w:rsidR="00E460D7" w:rsidRPr="00F12692" w:rsidRDefault="00E460D7" w:rsidP="00E460D7">
            <w:pPr>
              <w:spacing w:after="0"/>
              <w:rPr>
                <w:rFonts w:cs="Arial"/>
                <w:sz w:val="20"/>
              </w:rPr>
            </w:pPr>
          </w:p>
        </w:tc>
        <w:tc>
          <w:tcPr>
            <w:tcW w:w="1984" w:type="dxa"/>
          </w:tcPr>
          <w:p w14:paraId="63412989" w14:textId="77777777" w:rsidR="00E460D7" w:rsidRPr="00F12692" w:rsidRDefault="00E460D7" w:rsidP="00E460D7">
            <w:pPr>
              <w:spacing w:after="0"/>
              <w:rPr>
                <w:rFonts w:cs="Arial"/>
                <w:sz w:val="20"/>
              </w:rPr>
            </w:pPr>
          </w:p>
        </w:tc>
      </w:tr>
      <w:tr w:rsidR="00E460D7" w:rsidRPr="00E460D7" w14:paraId="765A8B6F" w14:textId="77777777" w:rsidTr="00896121">
        <w:trPr>
          <w:trHeight w:val="284"/>
        </w:trPr>
        <w:tc>
          <w:tcPr>
            <w:tcW w:w="4786" w:type="dxa"/>
          </w:tcPr>
          <w:p w14:paraId="0B521DC3" w14:textId="77777777" w:rsidR="00E460D7" w:rsidRPr="00F12692" w:rsidRDefault="00E460D7" w:rsidP="00E460D7">
            <w:pPr>
              <w:spacing w:after="0"/>
              <w:rPr>
                <w:rFonts w:cs="Arial"/>
                <w:sz w:val="20"/>
              </w:rPr>
            </w:pPr>
          </w:p>
        </w:tc>
        <w:tc>
          <w:tcPr>
            <w:tcW w:w="2410" w:type="dxa"/>
          </w:tcPr>
          <w:p w14:paraId="684C6F2B" w14:textId="77777777" w:rsidR="00E460D7" w:rsidRPr="00F12692" w:rsidRDefault="00E460D7" w:rsidP="00E460D7">
            <w:pPr>
              <w:spacing w:after="0"/>
              <w:rPr>
                <w:rFonts w:cs="Arial"/>
                <w:sz w:val="20"/>
              </w:rPr>
            </w:pPr>
          </w:p>
        </w:tc>
        <w:tc>
          <w:tcPr>
            <w:tcW w:w="1984" w:type="dxa"/>
          </w:tcPr>
          <w:p w14:paraId="5751C0B4" w14:textId="77777777" w:rsidR="00E460D7" w:rsidRPr="00F12692" w:rsidRDefault="00E460D7" w:rsidP="00E460D7">
            <w:pPr>
              <w:spacing w:after="0"/>
              <w:rPr>
                <w:rFonts w:cs="Arial"/>
                <w:sz w:val="20"/>
              </w:rPr>
            </w:pPr>
          </w:p>
        </w:tc>
      </w:tr>
      <w:tr w:rsidR="00E460D7" w:rsidRPr="00E460D7" w14:paraId="69989445" w14:textId="77777777" w:rsidTr="00896121">
        <w:trPr>
          <w:trHeight w:val="284"/>
        </w:trPr>
        <w:tc>
          <w:tcPr>
            <w:tcW w:w="4786" w:type="dxa"/>
          </w:tcPr>
          <w:p w14:paraId="0AA41D8F" w14:textId="77777777" w:rsidR="00E460D7" w:rsidRPr="00F12692" w:rsidRDefault="00E460D7" w:rsidP="00E460D7">
            <w:pPr>
              <w:spacing w:after="0"/>
              <w:rPr>
                <w:rFonts w:cs="Arial"/>
                <w:sz w:val="20"/>
              </w:rPr>
            </w:pPr>
          </w:p>
        </w:tc>
        <w:tc>
          <w:tcPr>
            <w:tcW w:w="2410" w:type="dxa"/>
          </w:tcPr>
          <w:p w14:paraId="550EB0B8" w14:textId="77777777" w:rsidR="00E460D7" w:rsidRPr="00F12692" w:rsidRDefault="00E460D7" w:rsidP="00E460D7">
            <w:pPr>
              <w:spacing w:after="0"/>
              <w:rPr>
                <w:rFonts w:cs="Arial"/>
                <w:sz w:val="20"/>
              </w:rPr>
            </w:pPr>
          </w:p>
        </w:tc>
        <w:tc>
          <w:tcPr>
            <w:tcW w:w="1984" w:type="dxa"/>
          </w:tcPr>
          <w:p w14:paraId="2F9E5E68" w14:textId="77777777" w:rsidR="00E460D7" w:rsidRPr="00F12692" w:rsidRDefault="00E460D7" w:rsidP="00E460D7">
            <w:pPr>
              <w:spacing w:after="0"/>
              <w:rPr>
                <w:rFonts w:cs="Arial"/>
                <w:sz w:val="20"/>
              </w:rPr>
            </w:pPr>
          </w:p>
        </w:tc>
      </w:tr>
      <w:tr w:rsidR="00F12692" w:rsidRPr="00E460D7" w14:paraId="0ED10C10" w14:textId="77777777" w:rsidTr="00896121">
        <w:trPr>
          <w:trHeight w:val="284"/>
        </w:trPr>
        <w:tc>
          <w:tcPr>
            <w:tcW w:w="4786" w:type="dxa"/>
          </w:tcPr>
          <w:p w14:paraId="008C286C" w14:textId="77777777" w:rsidR="00F12692" w:rsidRPr="00F12692" w:rsidRDefault="00F12692" w:rsidP="00E460D7">
            <w:pPr>
              <w:spacing w:after="0"/>
              <w:rPr>
                <w:rFonts w:cs="Arial"/>
                <w:sz w:val="20"/>
              </w:rPr>
            </w:pPr>
          </w:p>
        </w:tc>
        <w:tc>
          <w:tcPr>
            <w:tcW w:w="2410" w:type="dxa"/>
          </w:tcPr>
          <w:p w14:paraId="1BF76FA8" w14:textId="77777777" w:rsidR="00F12692" w:rsidRPr="00F12692" w:rsidRDefault="00F12692" w:rsidP="00E460D7">
            <w:pPr>
              <w:spacing w:after="0"/>
              <w:rPr>
                <w:rFonts w:cs="Arial"/>
                <w:sz w:val="20"/>
              </w:rPr>
            </w:pPr>
          </w:p>
        </w:tc>
        <w:tc>
          <w:tcPr>
            <w:tcW w:w="1984" w:type="dxa"/>
          </w:tcPr>
          <w:p w14:paraId="7E835140" w14:textId="77777777" w:rsidR="00F12692" w:rsidRPr="00F12692" w:rsidRDefault="00F12692" w:rsidP="00E460D7">
            <w:pPr>
              <w:spacing w:after="0"/>
              <w:rPr>
                <w:rFonts w:cs="Arial"/>
                <w:sz w:val="20"/>
              </w:rPr>
            </w:pPr>
          </w:p>
        </w:tc>
      </w:tr>
    </w:tbl>
    <w:p w14:paraId="1D7D08C4" w14:textId="77777777" w:rsidR="00E460D7" w:rsidRPr="00E460D7" w:rsidRDefault="00E460D7" w:rsidP="00E460D7">
      <w:pPr>
        <w:spacing w:after="0"/>
        <w:rPr>
          <w:rFonts w:eastAsiaTheme="minorHAnsi" w:cs="Arial"/>
        </w:rPr>
      </w:pPr>
    </w:p>
    <w:p w14:paraId="60C5F7AE" w14:textId="77777777" w:rsidR="00E460D7" w:rsidRPr="00E460D7" w:rsidRDefault="00E460D7" w:rsidP="00E460D7">
      <w:pPr>
        <w:spacing w:after="0"/>
        <w:rPr>
          <w:rFonts w:eastAsiaTheme="minorHAnsi" w:cs="Arial"/>
        </w:rPr>
      </w:pPr>
      <w:r w:rsidRPr="00E460D7">
        <w:rPr>
          <w:rFonts w:eastAsiaTheme="minorHAnsi" w:cs="Arial"/>
          <w:noProof/>
          <w:lang w:eastAsia="de-DE"/>
        </w:rPr>
        <mc:AlternateContent>
          <mc:Choice Requires="wps">
            <w:drawing>
              <wp:anchor distT="0" distB="0" distL="114300" distR="114300" simplePos="0" relativeHeight="251648000" behindDoc="0" locked="0" layoutInCell="1" allowOverlap="1" wp14:anchorId="6743189E" wp14:editId="3CAD173F">
                <wp:simplePos x="0" y="0"/>
                <wp:positionH relativeFrom="column">
                  <wp:posOffset>4491355</wp:posOffset>
                </wp:positionH>
                <wp:positionV relativeFrom="paragraph">
                  <wp:posOffset>154940</wp:posOffset>
                </wp:positionV>
                <wp:extent cx="1257300" cy="295275"/>
                <wp:effectExtent l="0" t="0" r="19050" b="28575"/>
                <wp:wrapNone/>
                <wp:docPr id="5" name="Textfeld 5"/>
                <wp:cNvGraphicFramePr/>
                <a:graphic xmlns:a="http://schemas.openxmlformats.org/drawingml/2006/main">
                  <a:graphicData uri="http://schemas.microsoft.com/office/word/2010/wordprocessingShape">
                    <wps:wsp>
                      <wps:cNvSpPr txBox="1"/>
                      <wps:spPr>
                        <a:xfrm>
                          <a:off x="0" y="0"/>
                          <a:ext cx="1257300" cy="295275"/>
                        </a:xfrm>
                        <a:prstGeom prst="rect">
                          <a:avLst/>
                        </a:prstGeom>
                        <a:solidFill>
                          <a:schemeClr val="bg1">
                            <a:lumMod val="85000"/>
                          </a:schemeClr>
                        </a:solidFill>
                        <a:ln w="6350">
                          <a:solidFill>
                            <a:prstClr val="black"/>
                          </a:solidFill>
                        </a:ln>
                        <a:effectLst/>
                      </wps:spPr>
                      <wps:txbx>
                        <w:txbxContent>
                          <w:p w14:paraId="044A8F15" w14:textId="77777777" w:rsidR="00DD52D1" w:rsidRDefault="00DD52D1" w:rsidP="00E46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189E" id="Textfeld 5" o:spid="_x0000_s1047" type="#_x0000_t202" style="position:absolute;margin-left:353.65pt;margin-top:12.2pt;width:99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" fillcolor="#d8d8d8 [2732]" strokeweight=".5pt">
                <v:textbox>
                  <w:txbxContent>
                    <w:p w14:paraId="044A8F15" w14:textId="77777777" w:rsidR="00DD52D1" w:rsidRDefault="00DD52D1" w:rsidP="00E460D7"/>
                  </w:txbxContent>
                </v:textbox>
              </v:shape>
            </w:pict>
          </mc:Fallback>
        </mc:AlternateContent>
      </w:r>
    </w:p>
    <w:p w14:paraId="5C91D029" w14:textId="77777777" w:rsidR="00347E4C" w:rsidRDefault="00E460D7" w:rsidP="00E460D7">
      <w:pPr>
        <w:spacing w:after="0"/>
        <w:rPr>
          <w:rFonts w:eastAsiaTheme="minorHAnsi" w:cs="Arial"/>
          <w:b/>
        </w:rPr>
      </w:pPr>
      <w:r w:rsidRPr="00FB2B37">
        <w:rPr>
          <w:rFonts w:eastAsiaTheme="minorHAnsi" w:cs="Arial"/>
          <w:b/>
        </w:rPr>
        <w:t>Summe der Schulden</w:t>
      </w:r>
    </w:p>
    <w:p w14:paraId="49FCD48A" w14:textId="77777777" w:rsidR="00FB2B37" w:rsidRDefault="00FB2B37" w:rsidP="00E460D7">
      <w:pPr>
        <w:spacing w:after="0"/>
        <w:rPr>
          <w:rFonts w:eastAsiaTheme="minorHAnsi" w:cs="Arial"/>
          <w:b/>
        </w:rPr>
      </w:pPr>
    </w:p>
    <w:p w14:paraId="037281DC" w14:textId="77777777" w:rsidR="00FB2B37" w:rsidRDefault="00FB2B37" w:rsidP="00E460D7">
      <w:pPr>
        <w:spacing w:after="0"/>
        <w:rPr>
          <w:rFonts w:eastAsiaTheme="minorHAnsi" w:cs="Arial"/>
          <w:b/>
        </w:rPr>
      </w:pPr>
    </w:p>
    <w:p w14:paraId="31C13417" w14:textId="77777777" w:rsidR="00FB2B37" w:rsidRDefault="00FB2B37" w:rsidP="00FB2B37">
      <w:r w:rsidRPr="00E460D7">
        <w:rPr>
          <w:rFonts w:eastAsiaTheme="minorHAnsi" w:cs="Arial"/>
          <w:noProof/>
          <w:lang w:eastAsia="de-DE"/>
        </w:rPr>
        <mc:AlternateContent>
          <mc:Choice Requires="wps">
            <w:drawing>
              <wp:anchor distT="0" distB="0" distL="114300" distR="114300" simplePos="0" relativeHeight="251661312" behindDoc="0" locked="0" layoutInCell="1" allowOverlap="1" wp14:anchorId="5B831E27" wp14:editId="58A034B3">
                <wp:simplePos x="0" y="0"/>
                <wp:positionH relativeFrom="column">
                  <wp:posOffset>4491355</wp:posOffset>
                </wp:positionH>
                <wp:positionV relativeFrom="paragraph">
                  <wp:posOffset>239091</wp:posOffset>
                </wp:positionV>
                <wp:extent cx="1257300" cy="295275"/>
                <wp:effectExtent l="0" t="0" r="19050" b="28575"/>
                <wp:wrapNone/>
                <wp:docPr id="16" name="Textfeld 16"/>
                <wp:cNvGraphicFramePr/>
                <a:graphic xmlns:a="http://schemas.openxmlformats.org/drawingml/2006/main">
                  <a:graphicData uri="http://schemas.microsoft.com/office/word/2010/wordprocessingShape">
                    <wps:wsp>
                      <wps:cNvSpPr txBox="1"/>
                      <wps:spPr>
                        <a:xfrm>
                          <a:off x="0" y="0"/>
                          <a:ext cx="1257300" cy="295275"/>
                        </a:xfrm>
                        <a:prstGeom prst="rect">
                          <a:avLst/>
                        </a:prstGeom>
                        <a:solidFill>
                          <a:schemeClr val="bg1">
                            <a:lumMod val="85000"/>
                          </a:schemeClr>
                        </a:solidFill>
                        <a:ln w="6350">
                          <a:solidFill>
                            <a:prstClr val="black"/>
                          </a:solidFill>
                        </a:ln>
                        <a:effectLst/>
                      </wps:spPr>
                      <wps:txbx>
                        <w:txbxContent>
                          <w:p w14:paraId="40C07123" w14:textId="77777777" w:rsidR="00DD52D1" w:rsidRDefault="00DD52D1" w:rsidP="00FB2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1E27" id="Textfeld 16" o:spid="_x0000_s1048" type="#_x0000_t202" style="position:absolute;margin-left:353.65pt;margin-top:18.85pt;width:99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" fillcolor="#d8d8d8 [2732]" strokeweight=".5pt">
                <v:textbox>
                  <w:txbxContent>
                    <w:p w14:paraId="40C07123" w14:textId="77777777" w:rsidR="00DD52D1" w:rsidRDefault="00DD52D1" w:rsidP="00FB2B37"/>
                  </w:txbxContent>
                </v:textbox>
              </v:shape>
            </w:pict>
          </mc:Fallback>
        </mc:AlternateContent>
      </w:r>
    </w:p>
    <w:p w14:paraId="5AEC9296" w14:textId="24D6D6D5" w:rsidR="00FB2B37" w:rsidRPr="00FB2B37" w:rsidRDefault="00FB2B37" w:rsidP="00E460D7">
      <w:pPr>
        <w:spacing w:after="0"/>
        <w:rPr>
          <w:rFonts w:eastAsiaTheme="minorHAnsi" w:cs="Arial"/>
          <w:b/>
        </w:rPr>
        <w:sectPr w:rsidR="00FB2B37" w:rsidRPr="00FB2B37" w:rsidSect="00DD392A">
          <w:pgSz w:w="11900" w:h="16840"/>
          <w:pgMar w:top="0" w:right="1417" w:bottom="1134" w:left="1417" w:header="1701" w:footer="1134" w:gutter="0"/>
          <w:cols w:space="708"/>
          <w:docGrid w:linePitch="360"/>
        </w:sectPr>
      </w:pPr>
      <w:r>
        <w:rPr>
          <w:rFonts w:eastAsiaTheme="minorHAnsi" w:cs="Arial"/>
          <w:b/>
        </w:rPr>
        <w:t xml:space="preserve">Reinvermögen </w:t>
      </w:r>
      <w:r w:rsidR="005866C3">
        <w:rPr>
          <w:rFonts w:eastAsiaTheme="minorHAnsi" w:cs="Arial"/>
          <w:b/>
        </w:rPr>
        <w:t>/ Eigenkapital</w:t>
      </w:r>
    </w:p>
    <w:p w14:paraId="50EC7E32" w14:textId="6E2A9F7D" w:rsidR="00543CE1" w:rsidRPr="005D3E47" w:rsidRDefault="00543CE1" w:rsidP="005866C3">
      <w:pPr>
        <w:pStyle w:val="-Arbeitsblatt"/>
      </w:pPr>
      <w:r w:rsidRPr="005D3E47">
        <w:t>Erwartete Schülerlösung</w:t>
      </w:r>
      <w:r w:rsidR="001D5E87">
        <w:t xml:space="preserve">: </w:t>
      </w:r>
      <w:r w:rsidRPr="005D3E47">
        <w:t>Inventar</w:t>
      </w:r>
    </w:p>
    <w:p w14:paraId="1A99A021" w14:textId="2C3F4013" w:rsidR="00543CE1" w:rsidRDefault="00543CE1" w:rsidP="00543CE1">
      <w:pPr>
        <w:spacing w:after="0"/>
        <w:rPr>
          <w:rFonts w:eastAsia="Times New Roman" w:cs="Arial"/>
          <w:sz w:val="24"/>
          <w:szCs w:val="24"/>
          <w:lang w:eastAsia="de-DE"/>
        </w:rPr>
      </w:pPr>
      <w:r w:rsidRPr="00543CE1">
        <w:rPr>
          <w:rFonts w:eastAsia="Times New Roman" w:cs="Arial"/>
          <w:sz w:val="24"/>
          <w:szCs w:val="24"/>
          <w:lang w:eastAsia="de-DE"/>
        </w:rPr>
        <w:t xml:space="preserve">Inventar der Brauerei </w:t>
      </w:r>
      <w:proofErr w:type="spellStart"/>
      <w:r w:rsidR="00EE3FFD">
        <w:rPr>
          <w:rFonts w:eastAsia="Times New Roman" w:cs="Arial"/>
          <w:sz w:val="24"/>
          <w:szCs w:val="24"/>
          <w:lang w:eastAsia="de-DE"/>
        </w:rPr>
        <w:t>Wahrtins</w:t>
      </w:r>
      <w:proofErr w:type="spellEnd"/>
      <w:r w:rsidRPr="00543CE1">
        <w:rPr>
          <w:rFonts w:eastAsia="Times New Roman" w:cs="Arial"/>
          <w:sz w:val="24"/>
          <w:szCs w:val="24"/>
          <w:lang w:eastAsia="de-DE"/>
        </w:rPr>
        <w:t xml:space="preserve"> GmbH am </w:t>
      </w:r>
      <w:r w:rsidRPr="00543CE1">
        <w:rPr>
          <w:rFonts w:eastAsia="Times New Roman" w:cs="Arial"/>
          <w:sz w:val="24"/>
          <w:szCs w:val="24"/>
          <w:lang w:eastAsia="de-DE"/>
        </w:rPr>
        <w:fldChar w:fldCharType="begin"/>
      </w:r>
      <w:r w:rsidRPr="00543CE1">
        <w:rPr>
          <w:rFonts w:eastAsia="Times New Roman" w:cs="Arial"/>
          <w:sz w:val="24"/>
          <w:szCs w:val="24"/>
          <w:lang w:eastAsia="de-DE"/>
        </w:rPr>
        <w:instrText xml:space="preserve"> TIME \@ "dd.MM.yyyy" </w:instrText>
      </w:r>
      <w:r w:rsidRPr="00543CE1">
        <w:rPr>
          <w:rFonts w:eastAsia="Times New Roman" w:cs="Arial"/>
          <w:sz w:val="24"/>
          <w:szCs w:val="24"/>
          <w:lang w:eastAsia="de-DE"/>
        </w:rPr>
        <w:fldChar w:fldCharType="separate"/>
      </w:r>
      <w:r w:rsidR="00DD52D1">
        <w:rPr>
          <w:rFonts w:eastAsia="Times New Roman" w:cs="Arial"/>
          <w:noProof/>
          <w:sz w:val="24"/>
          <w:szCs w:val="24"/>
          <w:lang w:eastAsia="de-DE"/>
        </w:rPr>
        <w:t>25.10.2017</w:t>
      </w:r>
      <w:r w:rsidRPr="00543CE1">
        <w:rPr>
          <w:rFonts w:eastAsia="Times New Roman" w:cs="Arial"/>
          <w:sz w:val="24"/>
          <w:szCs w:val="24"/>
          <w:lang w:eastAsia="de-DE"/>
        </w:rPr>
        <w:fldChar w:fldCharType="end"/>
      </w:r>
    </w:p>
    <w:p w14:paraId="576199E3" w14:textId="77777777" w:rsidR="00FB2B37" w:rsidRPr="00543CE1" w:rsidRDefault="00FB2B37" w:rsidP="00543CE1">
      <w:pPr>
        <w:spacing w:after="0"/>
        <w:rPr>
          <w:rFonts w:eastAsia="Times New Roman" w:cs="Arial"/>
          <w:sz w:val="24"/>
          <w:szCs w:val="24"/>
          <w:lang w:eastAsia="de-DE"/>
        </w:rPr>
      </w:pPr>
    </w:p>
    <w:tbl>
      <w:tblPr>
        <w:tblStyle w:val="Tabellenraster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560"/>
        <w:gridCol w:w="1984"/>
      </w:tblGrid>
      <w:tr w:rsidR="00543CE1" w:rsidRPr="00543CE1" w14:paraId="0199D0C7" w14:textId="77777777" w:rsidTr="00F56398">
        <w:trPr>
          <w:trHeight w:val="359"/>
        </w:trPr>
        <w:tc>
          <w:tcPr>
            <w:tcW w:w="5778" w:type="dxa"/>
            <w:hideMark/>
          </w:tcPr>
          <w:p w14:paraId="406A6DDF" w14:textId="03996DCA" w:rsidR="00543CE1" w:rsidRPr="00543CE1" w:rsidRDefault="00543CE1" w:rsidP="007148C2">
            <w:pPr>
              <w:numPr>
                <w:ilvl w:val="0"/>
                <w:numId w:val="20"/>
              </w:numPr>
              <w:spacing w:after="0"/>
              <w:ind w:left="284" w:hanging="284"/>
              <w:contextualSpacing/>
              <w:rPr>
                <w:rFonts w:ascii="Arial" w:eastAsia="Times New Roman" w:hAnsi="Arial" w:cs="Arial"/>
                <w:b/>
                <w:szCs w:val="24"/>
              </w:rPr>
            </w:pPr>
            <w:r w:rsidRPr="00543CE1">
              <w:rPr>
                <w:rFonts w:ascii="Arial" w:eastAsia="Times New Roman" w:hAnsi="Arial" w:cs="Arial"/>
                <w:b/>
                <w:szCs w:val="24"/>
                <w:lang w:eastAsia="de-DE"/>
              </w:rPr>
              <w:t>Vermögen</w:t>
            </w:r>
            <w:r w:rsidR="007148C2">
              <w:rPr>
                <w:rFonts w:ascii="Arial" w:eastAsia="Times New Roman" w:hAnsi="Arial" w:cs="Arial"/>
                <w:b/>
                <w:szCs w:val="24"/>
                <w:lang w:eastAsia="de-DE"/>
              </w:rPr>
              <w:br/>
            </w:r>
          </w:p>
        </w:tc>
        <w:tc>
          <w:tcPr>
            <w:tcW w:w="1560" w:type="dxa"/>
          </w:tcPr>
          <w:p w14:paraId="4E05E0C6" w14:textId="77777777" w:rsidR="00543CE1" w:rsidRPr="00543CE1" w:rsidRDefault="00543CE1" w:rsidP="00543CE1">
            <w:pPr>
              <w:spacing w:after="0"/>
              <w:jc w:val="right"/>
              <w:rPr>
                <w:rFonts w:ascii="Arial" w:eastAsia="Times New Roman" w:hAnsi="Arial" w:cs="Arial"/>
                <w:sz w:val="20"/>
              </w:rPr>
            </w:pPr>
          </w:p>
        </w:tc>
        <w:tc>
          <w:tcPr>
            <w:tcW w:w="1984" w:type="dxa"/>
          </w:tcPr>
          <w:p w14:paraId="528CE0D3" w14:textId="77777777" w:rsidR="00543CE1" w:rsidRPr="00543CE1" w:rsidRDefault="00543CE1" w:rsidP="00543CE1">
            <w:pPr>
              <w:spacing w:after="0"/>
              <w:jc w:val="right"/>
              <w:rPr>
                <w:rFonts w:ascii="Arial" w:eastAsia="Times New Roman" w:hAnsi="Arial" w:cs="Arial"/>
                <w:sz w:val="20"/>
              </w:rPr>
            </w:pPr>
          </w:p>
        </w:tc>
      </w:tr>
      <w:tr w:rsidR="00543CE1" w:rsidRPr="00543CE1" w14:paraId="4ACB26BD" w14:textId="77777777" w:rsidTr="00F56398">
        <w:tc>
          <w:tcPr>
            <w:tcW w:w="5778" w:type="dxa"/>
            <w:hideMark/>
          </w:tcPr>
          <w:p w14:paraId="04EB18C5" w14:textId="77777777" w:rsidR="00543CE1" w:rsidRPr="00543CE1" w:rsidRDefault="00543CE1" w:rsidP="00543CE1">
            <w:pPr>
              <w:numPr>
                <w:ilvl w:val="0"/>
                <w:numId w:val="21"/>
              </w:numPr>
              <w:spacing w:after="0"/>
              <w:contextualSpacing/>
              <w:rPr>
                <w:rFonts w:ascii="Arial" w:eastAsia="Times New Roman" w:hAnsi="Arial" w:cs="Arial"/>
                <w:i/>
                <w:szCs w:val="24"/>
              </w:rPr>
            </w:pPr>
            <w:r w:rsidRPr="00543CE1">
              <w:rPr>
                <w:rFonts w:ascii="Arial" w:eastAsia="Times New Roman" w:hAnsi="Arial" w:cs="Arial"/>
                <w:i/>
                <w:szCs w:val="24"/>
                <w:lang w:eastAsia="de-DE"/>
              </w:rPr>
              <w:t>Anlagevermögen</w:t>
            </w:r>
          </w:p>
        </w:tc>
        <w:tc>
          <w:tcPr>
            <w:tcW w:w="1560" w:type="dxa"/>
          </w:tcPr>
          <w:p w14:paraId="4A21F311" w14:textId="77777777" w:rsidR="00543CE1" w:rsidRPr="00543CE1" w:rsidRDefault="00543CE1" w:rsidP="00543CE1">
            <w:pPr>
              <w:spacing w:after="0"/>
              <w:jc w:val="right"/>
              <w:rPr>
                <w:rFonts w:ascii="Arial" w:eastAsia="Times New Roman" w:hAnsi="Arial" w:cs="Arial"/>
                <w:sz w:val="20"/>
              </w:rPr>
            </w:pPr>
          </w:p>
        </w:tc>
        <w:tc>
          <w:tcPr>
            <w:tcW w:w="1984" w:type="dxa"/>
          </w:tcPr>
          <w:p w14:paraId="1376ACAD" w14:textId="77777777" w:rsidR="00543CE1" w:rsidRPr="00543CE1" w:rsidRDefault="00543CE1" w:rsidP="00543CE1">
            <w:pPr>
              <w:spacing w:after="0"/>
              <w:jc w:val="right"/>
              <w:rPr>
                <w:rFonts w:ascii="Arial" w:eastAsia="Times New Roman" w:hAnsi="Arial" w:cs="Arial"/>
                <w:sz w:val="20"/>
              </w:rPr>
            </w:pPr>
          </w:p>
        </w:tc>
      </w:tr>
      <w:tr w:rsidR="00543CE1" w:rsidRPr="00543CE1" w14:paraId="7DC0C3BF" w14:textId="77777777" w:rsidTr="00F56398">
        <w:tc>
          <w:tcPr>
            <w:tcW w:w="5778" w:type="dxa"/>
            <w:hideMark/>
          </w:tcPr>
          <w:p w14:paraId="6E99FBD8"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Gebäude</w:t>
            </w:r>
          </w:p>
        </w:tc>
        <w:tc>
          <w:tcPr>
            <w:tcW w:w="1560" w:type="dxa"/>
          </w:tcPr>
          <w:p w14:paraId="245F8FD9" w14:textId="77777777" w:rsidR="00543CE1" w:rsidRPr="00543CE1" w:rsidRDefault="00543CE1" w:rsidP="00543CE1">
            <w:pPr>
              <w:spacing w:after="0"/>
              <w:jc w:val="right"/>
              <w:rPr>
                <w:rFonts w:ascii="Arial" w:eastAsia="Times New Roman" w:hAnsi="Arial" w:cs="Arial"/>
                <w:sz w:val="20"/>
              </w:rPr>
            </w:pPr>
          </w:p>
        </w:tc>
        <w:tc>
          <w:tcPr>
            <w:tcW w:w="1984" w:type="dxa"/>
          </w:tcPr>
          <w:p w14:paraId="011E2D69" w14:textId="77777777" w:rsidR="00543CE1" w:rsidRPr="00543CE1" w:rsidRDefault="00543CE1" w:rsidP="00543CE1">
            <w:pPr>
              <w:spacing w:after="0"/>
              <w:jc w:val="right"/>
              <w:rPr>
                <w:rFonts w:ascii="Arial" w:eastAsia="Times New Roman" w:hAnsi="Arial" w:cs="Arial"/>
                <w:sz w:val="20"/>
              </w:rPr>
            </w:pPr>
          </w:p>
        </w:tc>
      </w:tr>
      <w:tr w:rsidR="00543CE1" w:rsidRPr="00543CE1" w14:paraId="3C9B7F93" w14:textId="77777777" w:rsidTr="00F56398">
        <w:tc>
          <w:tcPr>
            <w:tcW w:w="5778" w:type="dxa"/>
            <w:hideMark/>
          </w:tcPr>
          <w:p w14:paraId="672275D7" w14:textId="77777777" w:rsidR="00543CE1" w:rsidRPr="00543CE1" w:rsidRDefault="00543CE1" w:rsidP="00FB2B37">
            <w:pPr>
              <w:numPr>
                <w:ilvl w:val="0"/>
                <w:numId w:val="34"/>
              </w:numPr>
              <w:spacing w:after="0"/>
              <w:contextualSpacing/>
              <w:rPr>
                <w:rFonts w:ascii="Arial" w:eastAsia="Times New Roman" w:hAnsi="Arial" w:cs="Arial"/>
                <w:szCs w:val="24"/>
              </w:rPr>
            </w:pPr>
            <w:r w:rsidRPr="00543CE1">
              <w:rPr>
                <w:rFonts w:ascii="Arial" w:eastAsia="Times New Roman" w:hAnsi="Arial" w:cs="Arial"/>
                <w:szCs w:val="24"/>
                <w:lang w:eastAsia="de-DE"/>
              </w:rPr>
              <w:t>Brauerei-Gebäude</w:t>
            </w:r>
          </w:p>
        </w:tc>
        <w:tc>
          <w:tcPr>
            <w:tcW w:w="1560" w:type="dxa"/>
          </w:tcPr>
          <w:p w14:paraId="300F9D70" w14:textId="50A6295B" w:rsidR="00543CE1" w:rsidRPr="00B54481" w:rsidRDefault="00B54481" w:rsidP="00543CE1">
            <w:pPr>
              <w:spacing w:after="0"/>
              <w:jc w:val="right"/>
              <w:rPr>
                <w:rFonts w:ascii="Arial" w:eastAsia="Times New Roman" w:hAnsi="Arial" w:cs="Arial"/>
              </w:rPr>
            </w:pPr>
            <w:r w:rsidRPr="00B54481">
              <w:rPr>
                <w:rFonts w:ascii="Arial" w:eastAsia="Times New Roman" w:hAnsi="Arial" w:cs="Arial"/>
              </w:rPr>
              <w:t>638.700,00€</w:t>
            </w:r>
          </w:p>
        </w:tc>
        <w:tc>
          <w:tcPr>
            <w:tcW w:w="1984" w:type="dxa"/>
            <w:hideMark/>
          </w:tcPr>
          <w:p w14:paraId="62178D7B"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638.700,00 €</w:t>
            </w:r>
          </w:p>
        </w:tc>
      </w:tr>
      <w:tr w:rsidR="00543CE1" w:rsidRPr="00543CE1" w14:paraId="03D01782" w14:textId="77777777" w:rsidTr="00F56398">
        <w:tc>
          <w:tcPr>
            <w:tcW w:w="5778" w:type="dxa"/>
            <w:hideMark/>
          </w:tcPr>
          <w:p w14:paraId="347A06B7"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Maschinen</w:t>
            </w:r>
          </w:p>
        </w:tc>
        <w:tc>
          <w:tcPr>
            <w:tcW w:w="1560" w:type="dxa"/>
          </w:tcPr>
          <w:p w14:paraId="48606BED" w14:textId="77777777" w:rsidR="00543CE1" w:rsidRPr="00543CE1" w:rsidRDefault="00543CE1" w:rsidP="00543CE1">
            <w:pPr>
              <w:spacing w:after="0"/>
              <w:jc w:val="right"/>
              <w:rPr>
                <w:rFonts w:ascii="Arial" w:eastAsia="Times New Roman" w:hAnsi="Arial" w:cs="Arial"/>
                <w:sz w:val="20"/>
              </w:rPr>
            </w:pPr>
          </w:p>
        </w:tc>
        <w:tc>
          <w:tcPr>
            <w:tcW w:w="1984" w:type="dxa"/>
          </w:tcPr>
          <w:p w14:paraId="36194DF2" w14:textId="77777777" w:rsidR="00543CE1" w:rsidRPr="00543CE1" w:rsidRDefault="00543CE1" w:rsidP="00543CE1">
            <w:pPr>
              <w:spacing w:after="0"/>
              <w:jc w:val="right"/>
              <w:rPr>
                <w:rFonts w:ascii="Arial" w:eastAsia="Times New Roman" w:hAnsi="Arial" w:cs="Arial"/>
                <w:sz w:val="20"/>
              </w:rPr>
            </w:pPr>
          </w:p>
        </w:tc>
      </w:tr>
      <w:tr w:rsidR="00543CE1" w:rsidRPr="00543CE1" w14:paraId="0946F2F6" w14:textId="77777777" w:rsidTr="00F56398">
        <w:tc>
          <w:tcPr>
            <w:tcW w:w="5778" w:type="dxa"/>
            <w:hideMark/>
          </w:tcPr>
          <w:p w14:paraId="61227A7D" w14:textId="77777777" w:rsidR="00543CE1" w:rsidRPr="00E3120A" w:rsidRDefault="00543CE1" w:rsidP="00FB2B37">
            <w:pPr>
              <w:numPr>
                <w:ilvl w:val="0"/>
                <w:numId w:val="35"/>
              </w:numPr>
              <w:spacing w:after="0"/>
              <w:contextualSpacing/>
              <w:rPr>
                <w:rFonts w:ascii="Arial" w:eastAsia="Times New Roman" w:hAnsi="Arial" w:cs="Arial"/>
                <w:szCs w:val="24"/>
              </w:rPr>
            </w:pPr>
            <w:r w:rsidRPr="00E3120A">
              <w:rPr>
                <w:rFonts w:ascii="Arial" w:eastAsia="Times New Roman" w:hAnsi="Arial" w:cs="Arial"/>
                <w:szCs w:val="24"/>
                <w:lang w:eastAsia="de-DE"/>
              </w:rPr>
              <w:t>Mischmaschine</w:t>
            </w:r>
          </w:p>
        </w:tc>
        <w:tc>
          <w:tcPr>
            <w:tcW w:w="1560" w:type="dxa"/>
            <w:hideMark/>
          </w:tcPr>
          <w:p w14:paraId="02C20A52" w14:textId="004969BC" w:rsidR="00543CE1" w:rsidRPr="00E3120A"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18</w:t>
            </w:r>
            <w:r w:rsidR="00543CE1" w:rsidRPr="00E3120A">
              <w:rPr>
                <w:rFonts w:ascii="Arial" w:eastAsia="Times New Roman" w:hAnsi="Arial" w:cs="Arial"/>
                <w:szCs w:val="24"/>
                <w:lang w:eastAsia="de-DE"/>
              </w:rPr>
              <w:t>.000,00 €</w:t>
            </w:r>
          </w:p>
        </w:tc>
        <w:tc>
          <w:tcPr>
            <w:tcW w:w="1984" w:type="dxa"/>
          </w:tcPr>
          <w:p w14:paraId="69129765" w14:textId="77777777" w:rsidR="00543CE1" w:rsidRPr="00E3120A" w:rsidRDefault="00543CE1" w:rsidP="00543CE1">
            <w:pPr>
              <w:spacing w:after="0"/>
              <w:jc w:val="right"/>
              <w:rPr>
                <w:rFonts w:ascii="Arial" w:eastAsia="Times New Roman" w:hAnsi="Arial" w:cs="Arial"/>
                <w:sz w:val="20"/>
              </w:rPr>
            </w:pPr>
          </w:p>
        </w:tc>
      </w:tr>
      <w:tr w:rsidR="00FB03D9" w:rsidRPr="00543CE1" w14:paraId="77092439" w14:textId="77777777" w:rsidTr="00F56398">
        <w:tc>
          <w:tcPr>
            <w:tcW w:w="5778" w:type="dxa"/>
          </w:tcPr>
          <w:p w14:paraId="7F57B5E8" w14:textId="3F05E78B" w:rsidR="00FB03D9" w:rsidRPr="00E3120A" w:rsidRDefault="00E3120A" w:rsidP="00FB2B37">
            <w:pPr>
              <w:numPr>
                <w:ilvl w:val="0"/>
                <w:numId w:val="35"/>
              </w:numPr>
              <w:spacing w:after="0"/>
              <w:contextualSpacing/>
              <w:rPr>
                <w:rFonts w:ascii="Arial" w:eastAsia="Times New Roman" w:hAnsi="Arial" w:cs="Arial"/>
                <w:szCs w:val="24"/>
                <w:lang w:eastAsia="de-DE"/>
              </w:rPr>
            </w:pPr>
            <w:r w:rsidRPr="00E3120A">
              <w:rPr>
                <w:rFonts w:ascii="Arial" w:eastAsia="Times New Roman" w:hAnsi="Arial" w:cs="Arial"/>
                <w:szCs w:val="24"/>
                <w:lang w:eastAsia="de-DE"/>
              </w:rPr>
              <w:t>Braumaschine</w:t>
            </w:r>
          </w:p>
        </w:tc>
        <w:tc>
          <w:tcPr>
            <w:tcW w:w="1560" w:type="dxa"/>
          </w:tcPr>
          <w:p w14:paraId="62EA7C7E" w14:textId="60908434" w:rsidR="00FB03D9" w:rsidRPr="00E3120A" w:rsidRDefault="00E3120A" w:rsidP="00543CE1">
            <w:pPr>
              <w:spacing w:after="0"/>
              <w:jc w:val="right"/>
              <w:rPr>
                <w:rFonts w:ascii="Arial" w:eastAsia="Times New Roman" w:hAnsi="Arial" w:cs="Arial"/>
                <w:szCs w:val="24"/>
                <w:lang w:eastAsia="de-DE"/>
              </w:rPr>
            </w:pPr>
            <w:r w:rsidRPr="00E3120A">
              <w:rPr>
                <w:rFonts w:ascii="Arial" w:eastAsia="Times New Roman" w:hAnsi="Arial" w:cs="Arial"/>
                <w:szCs w:val="24"/>
                <w:lang w:eastAsia="de-DE"/>
              </w:rPr>
              <w:t>25.000,00€</w:t>
            </w:r>
          </w:p>
        </w:tc>
        <w:tc>
          <w:tcPr>
            <w:tcW w:w="1984" w:type="dxa"/>
          </w:tcPr>
          <w:p w14:paraId="58B6C750" w14:textId="77777777" w:rsidR="00FB03D9" w:rsidRPr="00E3120A" w:rsidRDefault="00FB03D9" w:rsidP="00543CE1">
            <w:pPr>
              <w:spacing w:after="0"/>
              <w:jc w:val="right"/>
              <w:rPr>
                <w:rFonts w:ascii="Arial" w:eastAsia="Times New Roman" w:hAnsi="Arial" w:cs="Arial"/>
                <w:sz w:val="20"/>
              </w:rPr>
            </w:pPr>
          </w:p>
        </w:tc>
      </w:tr>
      <w:tr w:rsidR="00E3120A" w:rsidRPr="00543CE1" w14:paraId="1520390A" w14:textId="77777777" w:rsidTr="00F56398">
        <w:tc>
          <w:tcPr>
            <w:tcW w:w="5778" w:type="dxa"/>
          </w:tcPr>
          <w:p w14:paraId="3CA5D9DA" w14:textId="1038F0BB" w:rsidR="00E3120A" w:rsidRPr="00E3120A" w:rsidRDefault="00E3120A" w:rsidP="00FB2B37">
            <w:pPr>
              <w:numPr>
                <w:ilvl w:val="0"/>
                <w:numId w:val="35"/>
              </w:numPr>
              <w:spacing w:after="0"/>
              <w:contextualSpacing/>
              <w:rPr>
                <w:rFonts w:ascii="Arial" w:eastAsia="Times New Roman" w:hAnsi="Arial" w:cs="Arial"/>
                <w:szCs w:val="24"/>
                <w:lang w:eastAsia="de-DE"/>
              </w:rPr>
            </w:pPr>
            <w:proofErr w:type="spellStart"/>
            <w:r w:rsidRPr="00E3120A">
              <w:rPr>
                <w:rFonts w:ascii="Arial" w:eastAsia="Times New Roman" w:hAnsi="Arial" w:cs="Arial"/>
                <w:szCs w:val="24"/>
                <w:lang w:eastAsia="de-DE"/>
              </w:rPr>
              <w:t>Gärtanks</w:t>
            </w:r>
            <w:proofErr w:type="spellEnd"/>
          </w:p>
        </w:tc>
        <w:tc>
          <w:tcPr>
            <w:tcW w:w="1560" w:type="dxa"/>
          </w:tcPr>
          <w:p w14:paraId="41A35E15" w14:textId="7377DCF8" w:rsidR="00E3120A" w:rsidRPr="00E3120A" w:rsidRDefault="00E3120A" w:rsidP="00543CE1">
            <w:pPr>
              <w:spacing w:after="0"/>
              <w:jc w:val="right"/>
              <w:rPr>
                <w:rFonts w:ascii="Arial" w:eastAsia="Times New Roman" w:hAnsi="Arial" w:cs="Arial"/>
                <w:szCs w:val="24"/>
                <w:lang w:eastAsia="de-DE"/>
              </w:rPr>
            </w:pPr>
            <w:r w:rsidRPr="00E3120A">
              <w:rPr>
                <w:rFonts w:ascii="Arial" w:eastAsia="Times New Roman" w:hAnsi="Arial" w:cs="Arial"/>
                <w:szCs w:val="24"/>
                <w:lang w:eastAsia="de-DE"/>
              </w:rPr>
              <w:t>3.000,00€</w:t>
            </w:r>
          </w:p>
        </w:tc>
        <w:tc>
          <w:tcPr>
            <w:tcW w:w="1984" w:type="dxa"/>
          </w:tcPr>
          <w:p w14:paraId="335D15F5" w14:textId="77777777" w:rsidR="00E3120A" w:rsidRPr="00E3120A" w:rsidRDefault="00E3120A" w:rsidP="00543CE1">
            <w:pPr>
              <w:spacing w:after="0"/>
              <w:jc w:val="right"/>
              <w:rPr>
                <w:rFonts w:ascii="Arial" w:eastAsia="Times New Roman" w:hAnsi="Arial" w:cs="Arial"/>
                <w:sz w:val="20"/>
              </w:rPr>
            </w:pPr>
          </w:p>
        </w:tc>
      </w:tr>
      <w:tr w:rsidR="00543CE1" w:rsidRPr="00543CE1" w14:paraId="175A2B09" w14:textId="77777777" w:rsidTr="00F56398">
        <w:tc>
          <w:tcPr>
            <w:tcW w:w="5778" w:type="dxa"/>
            <w:hideMark/>
          </w:tcPr>
          <w:p w14:paraId="01E375C0" w14:textId="77777777" w:rsidR="00543CE1" w:rsidRPr="00543CE1" w:rsidRDefault="00543CE1" w:rsidP="00FB2B37">
            <w:pPr>
              <w:numPr>
                <w:ilvl w:val="0"/>
                <w:numId w:val="35"/>
              </w:numPr>
              <w:spacing w:after="0"/>
              <w:contextualSpacing/>
              <w:rPr>
                <w:rFonts w:ascii="Arial" w:eastAsia="Times New Roman" w:hAnsi="Arial" w:cs="Arial"/>
                <w:szCs w:val="24"/>
              </w:rPr>
            </w:pPr>
            <w:r w:rsidRPr="00543CE1">
              <w:rPr>
                <w:rFonts w:ascii="Arial" w:eastAsia="Times New Roman" w:hAnsi="Arial" w:cs="Arial"/>
                <w:szCs w:val="24"/>
                <w:lang w:eastAsia="de-DE"/>
              </w:rPr>
              <w:t>Abfüllanlage</w:t>
            </w:r>
          </w:p>
        </w:tc>
        <w:tc>
          <w:tcPr>
            <w:tcW w:w="1560" w:type="dxa"/>
            <w:hideMark/>
          </w:tcPr>
          <w:p w14:paraId="0E290AF0" w14:textId="6FEDD0FD"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30</w:t>
            </w:r>
            <w:r w:rsidR="00543CE1" w:rsidRPr="00543CE1">
              <w:rPr>
                <w:rFonts w:ascii="Arial" w:eastAsia="Times New Roman" w:hAnsi="Arial" w:cs="Arial"/>
                <w:szCs w:val="24"/>
                <w:lang w:eastAsia="de-DE"/>
              </w:rPr>
              <w:t>.000,00 €</w:t>
            </w:r>
          </w:p>
        </w:tc>
        <w:tc>
          <w:tcPr>
            <w:tcW w:w="1984" w:type="dxa"/>
            <w:hideMark/>
          </w:tcPr>
          <w:p w14:paraId="579557E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76.000,00 €</w:t>
            </w:r>
          </w:p>
        </w:tc>
      </w:tr>
      <w:tr w:rsidR="00543CE1" w:rsidRPr="00543CE1" w14:paraId="3B3D2082" w14:textId="77777777" w:rsidTr="00F56398">
        <w:tc>
          <w:tcPr>
            <w:tcW w:w="5778" w:type="dxa"/>
            <w:hideMark/>
          </w:tcPr>
          <w:p w14:paraId="7931C43E"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Fuhrpark</w:t>
            </w:r>
          </w:p>
        </w:tc>
        <w:tc>
          <w:tcPr>
            <w:tcW w:w="1560" w:type="dxa"/>
          </w:tcPr>
          <w:p w14:paraId="054285C6" w14:textId="77777777" w:rsidR="00543CE1" w:rsidRPr="00543CE1" w:rsidRDefault="00543CE1" w:rsidP="00F56398">
            <w:pPr>
              <w:spacing w:after="0"/>
              <w:ind w:left="24" w:hanging="24"/>
              <w:jc w:val="right"/>
              <w:rPr>
                <w:rFonts w:ascii="Arial" w:eastAsia="Times New Roman" w:hAnsi="Arial" w:cs="Arial"/>
                <w:sz w:val="20"/>
              </w:rPr>
            </w:pPr>
          </w:p>
        </w:tc>
        <w:tc>
          <w:tcPr>
            <w:tcW w:w="1984" w:type="dxa"/>
          </w:tcPr>
          <w:p w14:paraId="6412AB29" w14:textId="77777777" w:rsidR="00543CE1" w:rsidRPr="00543CE1" w:rsidRDefault="00543CE1" w:rsidP="00543CE1">
            <w:pPr>
              <w:spacing w:after="0"/>
              <w:jc w:val="right"/>
              <w:rPr>
                <w:rFonts w:ascii="Arial" w:eastAsia="Times New Roman" w:hAnsi="Arial" w:cs="Arial"/>
                <w:sz w:val="20"/>
              </w:rPr>
            </w:pPr>
          </w:p>
        </w:tc>
      </w:tr>
      <w:tr w:rsidR="00543CE1" w:rsidRPr="00543CE1" w14:paraId="3EEF59D6" w14:textId="77777777" w:rsidTr="00F56398">
        <w:tc>
          <w:tcPr>
            <w:tcW w:w="5778" w:type="dxa"/>
            <w:hideMark/>
          </w:tcPr>
          <w:p w14:paraId="3314E22F" w14:textId="77777777" w:rsidR="00543CE1" w:rsidRPr="00543CE1" w:rsidRDefault="00543CE1" w:rsidP="00FB2B37">
            <w:pPr>
              <w:numPr>
                <w:ilvl w:val="0"/>
                <w:numId w:val="36"/>
              </w:numPr>
              <w:spacing w:after="0"/>
              <w:contextualSpacing/>
              <w:rPr>
                <w:rFonts w:ascii="Arial" w:eastAsia="Times New Roman" w:hAnsi="Arial" w:cs="Arial"/>
                <w:szCs w:val="24"/>
              </w:rPr>
            </w:pPr>
            <w:r w:rsidRPr="00543CE1">
              <w:rPr>
                <w:rFonts w:ascii="Arial" w:eastAsia="Times New Roman" w:hAnsi="Arial" w:cs="Arial"/>
                <w:szCs w:val="24"/>
                <w:lang w:eastAsia="de-DE"/>
              </w:rPr>
              <w:t>Firmenwagen</w:t>
            </w:r>
          </w:p>
        </w:tc>
        <w:tc>
          <w:tcPr>
            <w:tcW w:w="1560" w:type="dxa"/>
            <w:hideMark/>
          </w:tcPr>
          <w:p w14:paraId="4335FF70"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6.200,00 €</w:t>
            </w:r>
          </w:p>
        </w:tc>
        <w:tc>
          <w:tcPr>
            <w:tcW w:w="1984" w:type="dxa"/>
            <w:hideMark/>
          </w:tcPr>
          <w:p w14:paraId="099547C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6.200,00 €</w:t>
            </w:r>
          </w:p>
        </w:tc>
      </w:tr>
      <w:tr w:rsidR="00543CE1" w:rsidRPr="00543CE1" w14:paraId="60600DEB" w14:textId="77777777" w:rsidTr="00F56398">
        <w:tc>
          <w:tcPr>
            <w:tcW w:w="5778" w:type="dxa"/>
            <w:hideMark/>
          </w:tcPr>
          <w:p w14:paraId="7F563796" w14:textId="77777777" w:rsidR="00543CE1" w:rsidRPr="00543CE1" w:rsidRDefault="00543CE1" w:rsidP="00543CE1">
            <w:pPr>
              <w:numPr>
                <w:ilvl w:val="0"/>
                <w:numId w:val="22"/>
              </w:numPr>
              <w:spacing w:after="0"/>
              <w:contextualSpacing/>
              <w:rPr>
                <w:rFonts w:ascii="Arial" w:eastAsia="Times New Roman" w:hAnsi="Arial" w:cs="Arial"/>
                <w:szCs w:val="24"/>
              </w:rPr>
            </w:pPr>
            <w:r w:rsidRPr="00543CE1">
              <w:rPr>
                <w:rFonts w:ascii="Arial" w:eastAsia="Times New Roman" w:hAnsi="Arial" w:cs="Arial"/>
                <w:szCs w:val="24"/>
                <w:lang w:eastAsia="de-DE"/>
              </w:rPr>
              <w:t>Betriebs- und Geschäftsausstattung</w:t>
            </w:r>
          </w:p>
        </w:tc>
        <w:tc>
          <w:tcPr>
            <w:tcW w:w="1560" w:type="dxa"/>
          </w:tcPr>
          <w:p w14:paraId="299F7552" w14:textId="77777777" w:rsidR="00543CE1" w:rsidRPr="00543CE1" w:rsidRDefault="00543CE1" w:rsidP="00543CE1">
            <w:pPr>
              <w:spacing w:after="0"/>
              <w:jc w:val="right"/>
              <w:rPr>
                <w:rFonts w:ascii="Arial" w:eastAsia="Times New Roman" w:hAnsi="Arial" w:cs="Arial"/>
                <w:sz w:val="20"/>
              </w:rPr>
            </w:pPr>
          </w:p>
        </w:tc>
        <w:tc>
          <w:tcPr>
            <w:tcW w:w="1984" w:type="dxa"/>
          </w:tcPr>
          <w:p w14:paraId="6564A021" w14:textId="77777777" w:rsidR="00543CE1" w:rsidRPr="00543CE1" w:rsidRDefault="00543CE1" w:rsidP="00543CE1">
            <w:pPr>
              <w:spacing w:after="0"/>
              <w:jc w:val="right"/>
              <w:rPr>
                <w:rFonts w:ascii="Arial" w:eastAsia="Times New Roman" w:hAnsi="Arial" w:cs="Arial"/>
                <w:sz w:val="20"/>
              </w:rPr>
            </w:pPr>
          </w:p>
        </w:tc>
      </w:tr>
      <w:tr w:rsidR="00543CE1" w:rsidRPr="00543CE1" w14:paraId="72E4EBAB" w14:textId="77777777" w:rsidTr="00F56398">
        <w:tc>
          <w:tcPr>
            <w:tcW w:w="5778" w:type="dxa"/>
            <w:hideMark/>
          </w:tcPr>
          <w:p w14:paraId="6002DAD8" w14:textId="008DEA06" w:rsidR="00543CE1" w:rsidRPr="00543CE1" w:rsidRDefault="00E3120A" w:rsidP="00F56398">
            <w:pPr>
              <w:numPr>
                <w:ilvl w:val="0"/>
                <w:numId w:val="37"/>
              </w:numPr>
              <w:spacing w:after="0"/>
              <w:contextualSpacing/>
              <w:rPr>
                <w:rFonts w:ascii="Arial" w:eastAsia="Times New Roman" w:hAnsi="Arial" w:cs="Arial"/>
                <w:szCs w:val="24"/>
              </w:rPr>
            </w:pPr>
            <w:r>
              <w:rPr>
                <w:rFonts w:ascii="Arial" w:eastAsia="Times New Roman" w:hAnsi="Arial" w:cs="Arial"/>
                <w:szCs w:val="24"/>
                <w:lang w:eastAsia="de-DE"/>
              </w:rPr>
              <w:t>Büroausstattung</w:t>
            </w:r>
          </w:p>
        </w:tc>
        <w:tc>
          <w:tcPr>
            <w:tcW w:w="1560" w:type="dxa"/>
            <w:hideMark/>
          </w:tcPr>
          <w:p w14:paraId="68926E94" w14:textId="3C748ACE"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1</w:t>
            </w:r>
            <w:r w:rsidR="00543CE1" w:rsidRPr="00543CE1">
              <w:rPr>
                <w:rFonts w:ascii="Arial" w:eastAsia="Times New Roman" w:hAnsi="Arial" w:cs="Arial"/>
                <w:szCs w:val="24"/>
                <w:lang w:eastAsia="de-DE"/>
              </w:rPr>
              <w:t>5</w:t>
            </w:r>
            <w:r>
              <w:rPr>
                <w:rFonts w:ascii="Arial" w:eastAsia="Times New Roman" w:hAnsi="Arial" w:cs="Arial"/>
                <w:szCs w:val="24"/>
                <w:lang w:eastAsia="de-DE"/>
              </w:rPr>
              <w:t>.</w:t>
            </w:r>
            <w:r w:rsidR="00543CE1" w:rsidRPr="00543CE1">
              <w:rPr>
                <w:rFonts w:ascii="Arial" w:eastAsia="Times New Roman" w:hAnsi="Arial" w:cs="Arial"/>
                <w:szCs w:val="24"/>
                <w:lang w:eastAsia="de-DE"/>
              </w:rPr>
              <w:t>000,00 €</w:t>
            </w:r>
          </w:p>
        </w:tc>
        <w:tc>
          <w:tcPr>
            <w:tcW w:w="1984" w:type="dxa"/>
          </w:tcPr>
          <w:p w14:paraId="54A90300" w14:textId="77777777" w:rsidR="00543CE1" w:rsidRPr="00543CE1" w:rsidRDefault="00543CE1" w:rsidP="00543CE1">
            <w:pPr>
              <w:spacing w:after="0"/>
              <w:jc w:val="right"/>
              <w:rPr>
                <w:rFonts w:ascii="Arial" w:eastAsia="Times New Roman" w:hAnsi="Arial" w:cs="Arial"/>
                <w:sz w:val="20"/>
              </w:rPr>
            </w:pPr>
          </w:p>
        </w:tc>
      </w:tr>
      <w:tr w:rsidR="00543CE1" w:rsidRPr="00543CE1" w14:paraId="5D6FCCA7" w14:textId="77777777" w:rsidTr="00F56398">
        <w:tc>
          <w:tcPr>
            <w:tcW w:w="5778" w:type="dxa"/>
            <w:hideMark/>
          </w:tcPr>
          <w:p w14:paraId="5331E2B3" w14:textId="0E03080E" w:rsidR="00543CE1" w:rsidRPr="00543CE1" w:rsidRDefault="00E3120A" w:rsidP="00F56398">
            <w:pPr>
              <w:numPr>
                <w:ilvl w:val="0"/>
                <w:numId w:val="37"/>
              </w:numPr>
              <w:spacing w:after="0"/>
              <w:contextualSpacing/>
              <w:rPr>
                <w:rFonts w:ascii="Arial" w:eastAsia="Times New Roman" w:hAnsi="Arial" w:cs="Arial"/>
                <w:szCs w:val="24"/>
              </w:rPr>
            </w:pPr>
            <w:r w:rsidRPr="00E3120A">
              <w:rPr>
                <w:rFonts w:ascii="Arial" w:eastAsia="Times New Roman" w:hAnsi="Arial" w:cs="Arial"/>
                <w:szCs w:val="24"/>
                <w:lang w:eastAsia="de-DE"/>
              </w:rPr>
              <w:t>Pentium III Rechner</w:t>
            </w:r>
          </w:p>
        </w:tc>
        <w:tc>
          <w:tcPr>
            <w:tcW w:w="1560" w:type="dxa"/>
            <w:hideMark/>
          </w:tcPr>
          <w:p w14:paraId="3BD2D64D" w14:textId="5DFDC5D8"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5.000,00 €</w:t>
            </w:r>
          </w:p>
        </w:tc>
        <w:tc>
          <w:tcPr>
            <w:tcW w:w="1984" w:type="dxa"/>
            <w:hideMark/>
          </w:tcPr>
          <w:p w14:paraId="227429AE"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20.000,00 €</w:t>
            </w:r>
          </w:p>
        </w:tc>
      </w:tr>
      <w:tr w:rsidR="00543CE1" w:rsidRPr="00543CE1" w14:paraId="090573BF" w14:textId="77777777" w:rsidTr="00F56398">
        <w:tc>
          <w:tcPr>
            <w:tcW w:w="5778" w:type="dxa"/>
          </w:tcPr>
          <w:p w14:paraId="250B17B5" w14:textId="77777777" w:rsidR="00543CE1" w:rsidRPr="00543CE1" w:rsidRDefault="00543CE1" w:rsidP="00543CE1">
            <w:pPr>
              <w:spacing w:after="0"/>
              <w:rPr>
                <w:rFonts w:ascii="Arial" w:eastAsia="Times New Roman" w:hAnsi="Arial" w:cs="Arial"/>
                <w:sz w:val="20"/>
              </w:rPr>
            </w:pPr>
          </w:p>
        </w:tc>
        <w:tc>
          <w:tcPr>
            <w:tcW w:w="1560" w:type="dxa"/>
          </w:tcPr>
          <w:p w14:paraId="359949F4" w14:textId="77777777" w:rsidR="00543CE1" w:rsidRPr="00543CE1" w:rsidRDefault="00543CE1" w:rsidP="00543CE1">
            <w:pPr>
              <w:spacing w:after="0"/>
              <w:jc w:val="right"/>
              <w:rPr>
                <w:rFonts w:ascii="Arial" w:eastAsia="Times New Roman" w:hAnsi="Arial" w:cs="Arial"/>
                <w:sz w:val="20"/>
              </w:rPr>
            </w:pPr>
          </w:p>
        </w:tc>
        <w:tc>
          <w:tcPr>
            <w:tcW w:w="1984" w:type="dxa"/>
          </w:tcPr>
          <w:p w14:paraId="54B6EF41" w14:textId="77777777" w:rsidR="00543CE1" w:rsidRPr="00543CE1" w:rsidRDefault="00543CE1" w:rsidP="00543CE1">
            <w:pPr>
              <w:spacing w:after="0"/>
              <w:jc w:val="right"/>
              <w:rPr>
                <w:rFonts w:ascii="Arial" w:eastAsia="Times New Roman" w:hAnsi="Arial" w:cs="Arial"/>
                <w:sz w:val="20"/>
              </w:rPr>
            </w:pPr>
          </w:p>
        </w:tc>
      </w:tr>
      <w:tr w:rsidR="00543CE1" w:rsidRPr="00543CE1" w14:paraId="49FD3528" w14:textId="77777777" w:rsidTr="00F56398">
        <w:tc>
          <w:tcPr>
            <w:tcW w:w="5778" w:type="dxa"/>
            <w:hideMark/>
          </w:tcPr>
          <w:p w14:paraId="313625C7" w14:textId="77777777" w:rsidR="00543CE1" w:rsidRPr="00543CE1" w:rsidRDefault="00543CE1" w:rsidP="00543CE1">
            <w:pPr>
              <w:spacing w:after="0"/>
              <w:ind w:left="360"/>
              <w:rPr>
                <w:rFonts w:ascii="Arial" w:eastAsia="Times New Roman" w:hAnsi="Arial" w:cs="Arial"/>
                <w:i/>
                <w:sz w:val="20"/>
              </w:rPr>
            </w:pPr>
            <w:r w:rsidRPr="00543CE1">
              <w:rPr>
                <w:rFonts w:ascii="Arial" w:eastAsia="Times New Roman" w:hAnsi="Arial" w:cs="Arial"/>
                <w:i/>
                <w:szCs w:val="24"/>
                <w:lang w:eastAsia="de-DE"/>
              </w:rPr>
              <w:t>II. Umlaufvermögen</w:t>
            </w:r>
          </w:p>
        </w:tc>
        <w:tc>
          <w:tcPr>
            <w:tcW w:w="1560" w:type="dxa"/>
          </w:tcPr>
          <w:p w14:paraId="05541066" w14:textId="77777777" w:rsidR="00543CE1" w:rsidRPr="00543CE1" w:rsidRDefault="00543CE1" w:rsidP="00543CE1">
            <w:pPr>
              <w:spacing w:after="0"/>
              <w:jc w:val="right"/>
              <w:rPr>
                <w:rFonts w:ascii="Arial" w:eastAsia="Times New Roman" w:hAnsi="Arial" w:cs="Arial"/>
                <w:sz w:val="20"/>
              </w:rPr>
            </w:pPr>
          </w:p>
        </w:tc>
        <w:tc>
          <w:tcPr>
            <w:tcW w:w="1984" w:type="dxa"/>
          </w:tcPr>
          <w:p w14:paraId="0505C903" w14:textId="77777777" w:rsidR="00543CE1" w:rsidRPr="00543CE1" w:rsidRDefault="00543CE1" w:rsidP="00543CE1">
            <w:pPr>
              <w:spacing w:after="0"/>
              <w:jc w:val="right"/>
              <w:rPr>
                <w:rFonts w:ascii="Arial" w:eastAsia="Times New Roman" w:hAnsi="Arial" w:cs="Arial"/>
                <w:sz w:val="20"/>
              </w:rPr>
            </w:pPr>
          </w:p>
        </w:tc>
      </w:tr>
      <w:tr w:rsidR="00543CE1" w:rsidRPr="00543CE1" w14:paraId="0797E650" w14:textId="77777777" w:rsidTr="00F56398">
        <w:tc>
          <w:tcPr>
            <w:tcW w:w="5778" w:type="dxa"/>
            <w:hideMark/>
          </w:tcPr>
          <w:p w14:paraId="11ED1ACC"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Rohstoffe</w:t>
            </w:r>
          </w:p>
        </w:tc>
        <w:tc>
          <w:tcPr>
            <w:tcW w:w="1560" w:type="dxa"/>
          </w:tcPr>
          <w:p w14:paraId="5029C0BA" w14:textId="77777777" w:rsidR="00543CE1" w:rsidRPr="00543CE1" w:rsidRDefault="00543CE1" w:rsidP="00543CE1">
            <w:pPr>
              <w:spacing w:after="0"/>
              <w:jc w:val="right"/>
              <w:rPr>
                <w:rFonts w:ascii="Arial" w:eastAsia="Times New Roman" w:hAnsi="Arial" w:cs="Arial"/>
                <w:sz w:val="20"/>
              </w:rPr>
            </w:pPr>
          </w:p>
        </w:tc>
        <w:tc>
          <w:tcPr>
            <w:tcW w:w="1984" w:type="dxa"/>
          </w:tcPr>
          <w:p w14:paraId="6CD37762" w14:textId="77777777" w:rsidR="00543CE1" w:rsidRPr="00543CE1" w:rsidRDefault="00543CE1" w:rsidP="00543CE1">
            <w:pPr>
              <w:spacing w:after="0"/>
              <w:jc w:val="right"/>
              <w:rPr>
                <w:rFonts w:ascii="Arial" w:eastAsia="Times New Roman" w:hAnsi="Arial" w:cs="Arial"/>
                <w:sz w:val="20"/>
              </w:rPr>
            </w:pPr>
          </w:p>
        </w:tc>
      </w:tr>
      <w:tr w:rsidR="00543CE1" w:rsidRPr="00543CE1" w14:paraId="792DB8F0" w14:textId="77777777" w:rsidTr="00F56398">
        <w:tc>
          <w:tcPr>
            <w:tcW w:w="5778" w:type="dxa"/>
            <w:hideMark/>
          </w:tcPr>
          <w:p w14:paraId="696B3A57" w14:textId="42B190AF" w:rsidR="00543CE1" w:rsidRPr="00543CE1" w:rsidRDefault="00E3120A" w:rsidP="00F56398">
            <w:pPr>
              <w:numPr>
                <w:ilvl w:val="0"/>
                <w:numId w:val="38"/>
              </w:numPr>
              <w:spacing w:after="0"/>
              <w:contextualSpacing/>
              <w:rPr>
                <w:rFonts w:ascii="Arial" w:eastAsia="Times New Roman" w:hAnsi="Arial" w:cs="Arial"/>
                <w:szCs w:val="24"/>
              </w:rPr>
            </w:pPr>
            <w:r>
              <w:rPr>
                <w:rFonts w:ascii="Arial" w:eastAsia="Times New Roman" w:hAnsi="Arial" w:cs="Arial"/>
                <w:szCs w:val="24"/>
                <w:lang w:eastAsia="de-DE"/>
              </w:rPr>
              <w:t>Hopfen</w:t>
            </w:r>
          </w:p>
        </w:tc>
        <w:tc>
          <w:tcPr>
            <w:tcW w:w="1560" w:type="dxa"/>
            <w:hideMark/>
          </w:tcPr>
          <w:p w14:paraId="51AA0D0C" w14:textId="09A281C6"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5.800</w:t>
            </w:r>
            <w:r w:rsidR="00543CE1" w:rsidRPr="00543CE1">
              <w:rPr>
                <w:rFonts w:ascii="Arial" w:eastAsia="Times New Roman" w:hAnsi="Arial" w:cs="Arial"/>
                <w:szCs w:val="24"/>
                <w:lang w:eastAsia="de-DE"/>
              </w:rPr>
              <w:t>,00 €</w:t>
            </w:r>
          </w:p>
        </w:tc>
        <w:tc>
          <w:tcPr>
            <w:tcW w:w="1984" w:type="dxa"/>
          </w:tcPr>
          <w:p w14:paraId="03C35F5A" w14:textId="77777777" w:rsidR="00543CE1" w:rsidRPr="00543CE1" w:rsidRDefault="00543CE1" w:rsidP="00543CE1">
            <w:pPr>
              <w:spacing w:after="0"/>
              <w:jc w:val="right"/>
              <w:rPr>
                <w:rFonts w:ascii="Arial" w:eastAsia="Times New Roman" w:hAnsi="Arial" w:cs="Arial"/>
                <w:sz w:val="20"/>
              </w:rPr>
            </w:pPr>
          </w:p>
        </w:tc>
      </w:tr>
      <w:tr w:rsidR="00543CE1" w:rsidRPr="00543CE1" w14:paraId="79E17B12" w14:textId="77777777" w:rsidTr="00F56398">
        <w:tc>
          <w:tcPr>
            <w:tcW w:w="5778" w:type="dxa"/>
            <w:hideMark/>
          </w:tcPr>
          <w:p w14:paraId="6A1CC6B2" w14:textId="6DEE9867" w:rsidR="00543CE1" w:rsidRPr="00543CE1" w:rsidRDefault="00E3120A" w:rsidP="00F56398">
            <w:pPr>
              <w:numPr>
                <w:ilvl w:val="0"/>
                <w:numId w:val="38"/>
              </w:numPr>
              <w:spacing w:after="0"/>
              <w:contextualSpacing/>
              <w:rPr>
                <w:rFonts w:ascii="Arial" w:eastAsia="Times New Roman" w:hAnsi="Arial" w:cs="Arial"/>
                <w:szCs w:val="24"/>
              </w:rPr>
            </w:pPr>
            <w:r>
              <w:rPr>
                <w:rFonts w:ascii="Arial" w:eastAsia="Times New Roman" w:hAnsi="Arial" w:cs="Arial"/>
                <w:szCs w:val="24"/>
                <w:lang w:eastAsia="de-DE"/>
              </w:rPr>
              <w:t>Malz</w:t>
            </w:r>
          </w:p>
        </w:tc>
        <w:tc>
          <w:tcPr>
            <w:tcW w:w="1560" w:type="dxa"/>
            <w:hideMark/>
          </w:tcPr>
          <w:p w14:paraId="6CFF9013" w14:textId="2F29266D" w:rsidR="00543CE1" w:rsidRPr="00543CE1" w:rsidRDefault="00E3120A" w:rsidP="00543CE1">
            <w:pPr>
              <w:spacing w:after="0"/>
              <w:jc w:val="right"/>
              <w:rPr>
                <w:rFonts w:ascii="Arial" w:eastAsia="Times New Roman" w:hAnsi="Arial" w:cs="Arial"/>
                <w:sz w:val="20"/>
              </w:rPr>
            </w:pPr>
            <w:r>
              <w:rPr>
                <w:rFonts w:ascii="Arial" w:eastAsia="Times New Roman" w:hAnsi="Arial" w:cs="Arial"/>
                <w:szCs w:val="24"/>
                <w:lang w:eastAsia="de-DE"/>
              </w:rPr>
              <w:t>9</w:t>
            </w:r>
            <w:r w:rsidR="00543CE1" w:rsidRPr="00543CE1">
              <w:rPr>
                <w:rFonts w:ascii="Arial" w:eastAsia="Times New Roman" w:hAnsi="Arial" w:cs="Arial"/>
                <w:szCs w:val="24"/>
                <w:lang w:eastAsia="de-DE"/>
              </w:rPr>
              <w:t>00,00 €</w:t>
            </w:r>
          </w:p>
        </w:tc>
        <w:tc>
          <w:tcPr>
            <w:tcW w:w="1984" w:type="dxa"/>
            <w:hideMark/>
          </w:tcPr>
          <w:p w14:paraId="23471AF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6.700,00 €</w:t>
            </w:r>
          </w:p>
        </w:tc>
      </w:tr>
      <w:tr w:rsidR="00543CE1" w:rsidRPr="00543CE1" w14:paraId="0A15F435" w14:textId="77777777" w:rsidTr="00F56398">
        <w:tc>
          <w:tcPr>
            <w:tcW w:w="5778" w:type="dxa"/>
            <w:hideMark/>
          </w:tcPr>
          <w:p w14:paraId="5A3B547A"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Fertige Erzeugnisse</w:t>
            </w:r>
          </w:p>
        </w:tc>
        <w:tc>
          <w:tcPr>
            <w:tcW w:w="1560" w:type="dxa"/>
          </w:tcPr>
          <w:p w14:paraId="3124BEBD" w14:textId="77777777" w:rsidR="00543CE1" w:rsidRPr="00543CE1" w:rsidRDefault="00543CE1" w:rsidP="00543CE1">
            <w:pPr>
              <w:spacing w:after="0"/>
              <w:jc w:val="right"/>
              <w:rPr>
                <w:rFonts w:ascii="Arial" w:eastAsia="Times New Roman" w:hAnsi="Arial" w:cs="Arial"/>
                <w:sz w:val="20"/>
              </w:rPr>
            </w:pPr>
          </w:p>
        </w:tc>
        <w:tc>
          <w:tcPr>
            <w:tcW w:w="1984" w:type="dxa"/>
          </w:tcPr>
          <w:p w14:paraId="69B61A25" w14:textId="77777777" w:rsidR="00543CE1" w:rsidRPr="00543CE1" w:rsidRDefault="00543CE1" w:rsidP="00543CE1">
            <w:pPr>
              <w:spacing w:after="0"/>
              <w:jc w:val="right"/>
              <w:rPr>
                <w:rFonts w:ascii="Arial" w:eastAsia="Times New Roman" w:hAnsi="Arial" w:cs="Arial"/>
                <w:sz w:val="20"/>
              </w:rPr>
            </w:pPr>
          </w:p>
        </w:tc>
      </w:tr>
      <w:tr w:rsidR="00543CE1" w:rsidRPr="00543CE1" w14:paraId="714BC4E9" w14:textId="77777777" w:rsidTr="00F56398">
        <w:tc>
          <w:tcPr>
            <w:tcW w:w="5778" w:type="dxa"/>
            <w:hideMark/>
          </w:tcPr>
          <w:p w14:paraId="074644E9" w14:textId="77777777" w:rsidR="00543CE1" w:rsidRPr="00543CE1" w:rsidRDefault="00543CE1" w:rsidP="00F56398">
            <w:pPr>
              <w:numPr>
                <w:ilvl w:val="0"/>
                <w:numId w:val="39"/>
              </w:numPr>
              <w:spacing w:after="0"/>
              <w:contextualSpacing/>
              <w:rPr>
                <w:rFonts w:ascii="Arial" w:eastAsia="Times New Roman" w:hAnsi="Arial" w:cs="Arial"/>
                <w:szCs w:val="24"/>
              </w:rPr>
            </w:pPr>
            <w:r w:rsidRPr="00543CE1">
              <w:rPr>
                <w:rFonts w:ascii="Arial" w:eastAsia="Times New Roman" w:hAnsi="Arial" w:cs="Arial"/>
                <w:szCs w:val="24"/>
                <w:lang w:eastAsia="de-DE"/>
              </w:rPr>
              <w:t xml:space="preserve">Produkt </w:t>
            </w:r>
            <w:proofErr w:type="spellStart"/>
            <w:r w:rsidRPr="00543CE1">
              <w:rPr>
                <w:rFonts w:ascii="Arial" w:eastAsia="Times New Roman" w:hAnsi="Arial" w:cs="Arial"/>
                <w:szCs w:val="24"/>
                <w:lang w:eastAsia="de-DE"/>
              </w:rPr>
              <w:t>Bionier</w:t>
            </w:r>
            <w:proofErr w:type="spellEnd"/>
          </w:p>
        </w:tc>
        <w:tc>
          <w:tcPr>
            <w:tcW w:w="1560" w:type="dxa"/>
            <w:hideMark/>
          </w:tcPr>
          <w:p w14:paraId="2DCE6634"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100.000,00 €</w:t>
            </w:r>
          </w:p>
        </w:tc>
        <w:tc>
          <w:tcPr>
            <w:tcW w:w="1984" w:type="dxa"/>
            <w:hideMark/>
          </w:tcPr>
          <w:p w14:paraId="62339E4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100.000,00 €</w:t>
            </w:r>
          </w:p>
        </w:tc>
      </w:tr>
      <w:tr w:rsidR="00543CE1" w:rsidRPr="00543CE1" w14:paraId="7F867DAB" w14:textId="77777777" w:rsidTr="00F56398">
        <w:tc>
          <w:tcPr>
            <w:tcW w:w="5778" w:type="dxa"/>
            <w:hideMark/>
          </w:tcPr>
          <w:p w14:paraId="02CE048D"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Forderungen aus Lieferungen und Leistungen</w:t>
            </w:r>
          </w:p>
        </w:tc>
        <w:tc>
          <w:tcPr>
            <w:tcW w:w="1560" w:type="dxa"/>
          </w:tcPr>
          <w:p w14:paraId="349149E6" w14:textId="77777777" w:rsidR="00543CE1" w:rsidRPr="00543CE1" w:rsidRDefault="00543CE1" w:rsidP="00543CE1">
            <w:pPr>
              <w:spacing w:after="0"/>
              <w:jc w:val="right"/>
              <w:rPr>
                <w:rFonts w:ascii="Arial" w:eastAsia="Times New Roman" w:hAnsi="Arial" w:cs="Arial"/>
                <w:sz w:val="20"/>
              </w:rPr>
            </w:pPr>
          </w:p>
        </w:tc>
        <w:tc>
          <w:tcPr>
            <w:tcW w:w="1984" w:type="dxa"/>
          </w:tcPr>
          <w:p w14:paraId="44CCCAA2" w14:textId="77777777" w:rsidR="00543CE1" w:rsidRPr="00543CE1" w:rsidRDefault="00543CE1" w:rsidP="00543CE1">
            <w:pPr>
              <w:spacing w:after="0"/>
              <w:jc w:val="right"/>
              <w:rPr>
                <w:rFonts w:ascii="Arial" w:eastAsia="Times New Roman" w:hAnsi="Arial" w:cs="Arial"/>
                <w:sz w:val="20"/>
              </w:rPr>
            </w:pPr>
          </w:p>
        </w:tc>
      </w:tr>
      <w:tr w:rsidR="00543CE1" w:rsidRPr="00543CE1" w14:paraId="5488445E" w14:textId="77777777" w:rsidTr="00F56398">
        <w:tc>
          <w:tcPr>
            <w:tcW w:w="5778" w:type="dxa"/>
            <w:hideMark/>
          </w:tcPr>
          <w:p w14:paraId="658FFAA3" w14:textId="77777777" w:rsidR="00543CE1" w:rsidRPr="00543CE1" w:rsidRDefault="00543CE1" w:rsidP="00F56398">
            <w:pPr>
              <w:numPr>
                <w:ilvl w:val="0"/>
                <w:numId w:val="40"/>
              </w:numPr>
              <w:spacing w:after="0"/>
              <w:contextualSpacing/>
              <w:rPr>
                <w:rFonts w:ascii="Arial" w:eastAsia="Times New Roman" w:hAnsi="Arial" w:cs="Arial"/>
                <w:szCs w:val="24"/>
              </w:rPr>
            </w:pPr>
            <w:r w:rsidRPr="00543CE1">
              <w:rPr>
                <w:rFonts w:ascii="Arial" w:eastAsia="Times New Roman" w:hAnsi="Arial" w:cs="Arial"/>
                <w:szCs w:val="24"/>
                <w:lang w:eastAsia="de-DE"/>
              </w:rPr>
              <w:t>Einzelhandel Ewe, Hamburg</w:t>
            </w:r>
          </w:p>
        </w:tc>
        <w:tc>
          <w:tcPr>
            <w:tcW w:w="1560" w:type="dxa"/>
            <w:hideMark/>
          </w:tcPr>
          <w:p w14:paraId="5F8F203F"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300,00 €</w:t>
            </w:r>
          </w:p>
        </w:tc>
        <w:tc>
          <w:tcPr>
            <w:tcW w:w="1984" w:type="dxa"/>
          </w:tcPr>
          <w:p w14:paraId="10D4F358" w14:textId="77777777" w:rsidR="00543CE1" w:rsidRPr="00543CE1" w:rsidRDefault="00543CE1" w:rsidP="00543CE1">
            <w:pPr>
              <w:spacing w:after="0"/>
              <w:jc w:val="right"/>
              <w:rPr>
                <w:rFonts w:ascii="Arial" w:eastAsia="Times New Roman" w:hAnsi="Arial" w:cs="Arial"/>
                <w:sz w:val="20"/>
              </w:rPr>
            </w:pPr>
          </w:p>
        </w:tc>
      </w:tr>
      <w:tr w:rsidR="00543CE1" w:rsidRPr="00543CE1" w14:paraId="1935E971" w14:textId="77777777" w:rsidTr="00F56398">
        <w:tc>
          <w:tcPr>
            <w:tcW w:w="5778" w:type="dxa"/>
            <w:hideMark/>
          </w:tcPr>
          <w:p w14:paraId="0AB3BC58" w14:textId="77777777" w:rsidR="00543CE1" w:rsidRPr="00543CE1" w:rsidRDefault="00543CE1" w:rsidP="00F56398">
            <w:pPr>
              <w:numPr>
                <w:ilvl w:val="0"/>
                <w:numId w:val="40"/>
              </w:numPr>
              <w:spacing w:after="0"/>
              <w:contextualSpacing/>
              <w:rPr>
                <w:rFonts w:ascii="Arial" w:eastAsia="Times New Roman" w:hAnsi="Arial" w:cs="Arial"/>
                <w:szCs w:val="24"/>
              </w:rPr>
            </w:pPr>
            <w:r w:rsidRPr="00543CE1">
              <w:rPr>
                <w:rFonts w:ascii="Arial" w:eastAsia="Times New Roman" w:hAnsi="Arial" w:cs="Arial"/>
                <w:szCs w:val="24"/>
                <w:lang w:eastAsia="de-DE"/>
              </w:rPr>
              <w:t>Bioladen Schmidt, Kaufbeuren</w:t>
            </w:r>
          </w:p>
        </w:tc>
        <w:tc>
          <w:tcPr>
            <w:tcW w:w="1560" w:type="dxa"/>
            <w:hideMark/>
          </w:tcPr>
          <w:p w14:paraId="2C4D288D"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200,00 €</w:t>
            </w:r>
          </w:p>
        </w:tc>
        <w:tc>
          <w:tcPr>
            <w:tcW w:w="1984" w:type="dxa"/>
            <w:hideMark/>
          </w:tcPr>
          <w:p w14:paraId="271985FC"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500,00 €</w:t>
            </w:r>
          </w:p>
        </w:tc>
      </w:tr>
      <w:tr w:rsidR="00543CE1" w:rsidRPr="00543CE1" w14:paraId="78AE3C2A" w14:textId="77777777" w:rsidTr="00F56398">
        <w:tc>
          <w:tcPr>
            <w:tcW w:w="5778" w:type="dxa"/>
            <w:hideMark/>
          </w:tcPr>
          <w:p w14:paraId="4449662C" w14:textId="61C1C429"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Bankguthaben</w:t>
            </w:r>
            <w:r w:rsidR="003C0A22">
              <w:rPr>
                <w:rFonts w:ascii="Arial" w:eastAsia="Times New Roman" w:hAnsi="Arial" w:cs="Arial"/>
                <w:szCs w:val="24"/>
                <w:lang w:eastAsia="de-DE"/>
              </w:rPr>
              <w:t xml:space="preserve"> </w:t>
            </w:r>
            <w:r w:rsidR="007B5727">
              <w:rPr>
                <w:rFonts w:ascii="Arial" w:eastAsia="Times New Roman" w:hAnsi="Arial" w:cs="Arial"/>
                <w:szCs w:val="24"/>
                <w:lang w:eastAsia="de-DE"/>
              </w:rPr>
              <w:t>Spar</w:t>
            </w:r>
            <w:r w:rsidR="003C0A22">
              <w:rPr>
                <w:rFonts w:ascii="Arial" w:eastAsia="Times New Roman" w:hAnsi="Arial" w:cs="Arial"/>
                <w:szCs w:val="24"/>
                <w:lang w:eastAsia="de-DE"/>
              </w:rPr>
              <w:t>kasse</w:t>
            </w:r>
          </w:p>
        </w:tc>
        <w:tc>
          <w:tcPr>
            <w:tcW w:w="1560" w:type="dxa"/>
            <w:hideMark/>
          </w:tcPr>
          <w:p w14:paraId="4EE182D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91.599,53 €</w:t>
            </w:r>
          </w:p>
        </w:tc>
        <w:tc>
          <w:tcPr>
            <w:tcW w:w="1984" w:type="dxa"/>
            <w:hideMark/>
          </w:tcPr>
          <w:p w14:paraId="3C648E2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91.599,53 €</w:t>
            </w:r>
          </w:p>
        </w:tc>
      </w:tr>
      <w:tr w:rsidR="00543CE1" w:rsidRPr="00543CE1" w14:paraId="5F90FA2D" w14:textId="77777777" w:rsidTr="00F56398">
        <w:tc>
          <w:tcPr>
            <w:tcW w:w="5778" w:type="dxa"/>
          </w:tcPr>
          <w:p w14:paraId="4F471AD5" w14:textId="77777777" w:rsidR="00543CE1" w:rsidRPr="00543CE1" w:rsidRDefault="00543CE1" w:rsidP="00543CE1">
            <w:pPr>
              <w:numPr>
                <w:ilvl w:val="0"/>
                <w:numId w:val="25"/>
              </w:numPr>
              <w:spacing w:after="0"/>
              <w:contextualSpacing/>
              <w:rPr>
                <w:rFonts w:ascii="Arial" w:eastAsia="Times New Roman" w:hAnsi="Arial" w:cs="Arial"/>
                <w:szCs w:val="24"/>
              </w:rPr>
            </w:pPr>
            <w:r w:rsidRPr="00543CE1">
              <w:rPr>
                <w:rFonts w:ascii="Arial" w:eastAsia="Times New Roman" w:hAnsi="Arial" w:cs="Arial"/>
                <w:szCs w:val="24"/>
                <w:lang w:eastAsia="de-DE"/>
              </w:rPr>
              <w:t>Kassenbestand</w:t>
            </w:r>
          </w:p>
        </w:tc>
        <w:tc>
          <w:tcPr>
            <w:tcW w:w="1560" w:type="dxa"/>
          </w:tcPr>
          <w:p w14:paraId="75DD35B7"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470,00 €</w:t>
            </w:r>
          </w:p>
        </w:tc>
        <w:tc>
          <w:tcPr>
            <w:tcW w:w="1984" w:type="dxa"/>
          </w:tcPr>
          <w:p w14:paraId="4262B39A"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470,00 €</w:t>
            </w:r>
          </w:p>
        </w:tc>
      </w:tr>
      <w:tr w:rsidR="00543CE1" w:rsidRPr="00543CE1" w14:paraId="2B05985D" w14:textId="77777777" w:rsidTr="00F56398">
        <w:tc>
          <w:tcPr>
            <w:tcW w:w="5778" w:type="dxa"/>
          </w:tcPr>
          <w:p w14:paraId="57DA8B61" w14:textId="77777777" w:rsidR="00543CE1" w:rsidRPr="00543CE1" w:rsidRDefault="00543CE1" w:rsidP="00543CE1">
            <w:pPr>
              <w:spacing w:after="0"/>
              <w:ind w:left="720"/>
              <w:contextualSpacing/>
              <w:rPr>
                <w:rFonts w:ascii="Arial" w:eastAsia="Times New Roman" w:hAnsi="Arial" w:cs="Arial"/>
                <w:szCs w:val="24"/>
                <w:lang w:eastAsia="de-DE"/>
              </w:rPr>
            </w:pPr>
          </w:p>
        </w:tc>
        <w:tc>
          <w:tcPr>
            <w:tcW w:w="1560" w:type="dxa"/>
          </w:tcPr>
          <w:p w14:paraId="7621EBD1" w14:textId="77777777" w:rsidR="00543CE1" w:rsidRPr="00543CE1" w:rsidRDefault="00543CE1" w:rsidP="00543CE1">
            <w:pPr>
              <w:spacing w:after="0"/>
              <w:jc w:val="right"/>
              <w:rPr>
                <w:rFonts w:ascii="Arial" w:eastAsia="Times New Roman" w:hAnsi="Arial" w:cs="Arial"/>
                <w:szCs w:val="24"/>
                <w:lang w:eastAsia="de-DE"/>
              </w:rPr>
            </w:pPr>
          </w:p>
        </w:tc>
        <w:tc>
          <w:tcPr>
            <w:tcW w:w="1984" w:type="dxa"/>
          </w:tcPr>
          <w:p w14:paraId="0E609A21"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21BFF048" w14:textId="77777777" w:rsidTr="00F56398">
        <w:tc>
          <w:tcPr>
            <w:tcW w:w="5778" w:type="dxa"/>
            <w:hideMark/>
          </w:tcPr>
          <w:p w14:paraId="10B3005B" w14:textId="77777777" w:rsidR="00543CE1" w:rsidRPr="00543CE1" w:rsidRDefault="00543CE1" w:rsidP="00543CE1">
            <w:pPr>
              <w:spacing w:after="0"/>
              <w:rPr>
                <w:rFonts w:ascii="Arial" w:eastAsia="Times New Roman" w:hAnsi="Arial" w:cs="Arial"/>
                <w:sz w:val="20"/>
                <w:u w:val="single"/>
              </w:rPr>
            </w:pPr>
            <w:r w:rsidRPr="00543CE1">
              <w:rPr>
                <w:rFonts w:ascii="Arial" w:eastAsia="Times New Roman" w:hAnsi="Arial" w:cs="Arial"/>
                <w:szCs w:val="24"/>
                <w:u w:val="single"/>
                <w:lang w:eastAsia="de-DE"/>
              </w:rPr>
              <w:t>Summe des Vermögens</w:t>
            </w:r>
          </w:p>
        </w:tc>
        <w:tc>
          <w:tcPr>
            <w:tcW w:w="1560" w:type="dxa"/>
          </w:tcPr>
          <w:p w14:paraId="3E214AFF" w14:textId="77777777" w:rsidR="00543CE1" w:rsidRPr="00543CE1" w:rsidRDefault="00543CE1" w:rsidP="00543CE1">
            <w:pPr>
              <w:spacing w:after="0"/>
              <w:jc w:val="right"/>
              <w:rPr>
                <w:rFonts w:ascii="Arial" w:eastAsia="Times New Roman" w:hAnsi="Arial" w:cs="Arial"/>
                <w:sz w:val="20"/>
              </w:rPr>
            </w:pPr>
          </w:p>
        </w:tc>
        <w:tc>
          <w:tcPr>
            <w:tcW w:w="1984" w:type="dxa"/>
            <w:hideMark/>
          </w:tcPr>
          <w:p w14:paraId="1E46EB5C"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940.169,53 €</w:t>
            </w:r>
          </w:p>
        </w:tc>
      </w:tr>
      <w:tr w:rsidR="00543CE1" w:rsidRPr="00543CE1" w14:paraId="6A1533D6" w14:textId="77777777" w:rsidTr="00F56398">
        <w:tc>
          <w:tcPr>
            <w:tcW w:w="5778" w:type="dxa"/>
          </w:tcPr>
          <w:p w14:paraId="5B71B50C" w14:textId="77777777" w:rsidR="00543CE1" w:rsidRPr="00543CE1" w:rsidRDefault="00543CE1" w:rsidP="00543CE1">
            <w:pPr>
              <w:spacing w:after="0"/>
              <w:rPr>
                <w:rFonts w:ascii="Arial" w:eastAsia="Times New Roman" w:hAnsi="Arial" w:cs="Arial"/>
                <w:sz w:val="20"/>
              </w:rPr>
            </w:pPr>
          </w:p>
        </w:tc>
        <w:tc>
          <w:tcPr>
            <w:tcW w:w="1560" w:type="dxa"/>
          </w:tcPr>
          <w:p w14:paraId="343B84B9" w14:textId="77777777" w:rsidR="00543CE1" w:rsidRPr="00543CE1" w:rsidRDefault="00543CE1" w:rsidP="00543CE1">
            <w:pPr>
              <w:spacing w:after="0"/>
              <w:jc w:val="right"/>
              <w:rPr>
                <w:rFonts w:ascii="Arial" w:eastAsia="Times New Roman" w:hAnsi="Arial" w:cs="Arial"/>
                <w:sz w:val="20"/>
              </w:rPr>
            </w:pPr>
          </w:p>
        </w:tc>
        <w:tc>
          <w:tcPr>
            <w:tcW w:w="1984" w:type="dxa"/>
          </w:tcPr>
          <w:p w14:paraId="6A5F6E3E" w14:textId="77777777" w:rsidR="00543CE1" w:rsidRPr="00543CE1" w:rsidRDefault="00543CE1" w:rsidP="00543CE1">
            <w:pPr>
              <w:spacing w:after="0"/>
              <w:jc w:val="right"/>
              <w:rPr>
                <w:rFonts w:ascii="Arial" w:eastAsia="Times New Roman" w:hAnsi="Arial" w:cs="Arial"/>
                <w:sz w:val="20"/>
              </w:rPr>
            </w:pPr>
          </w:p>
        </w:tc>
      </w:tr>
      <w:tr w:rsidR="00FB2B37" w:rsidRPr="00543CE1" w14:paraId="7541CCB0" w14:textId="77777777" w:rsidTr="00F56398">
        <w:tc>
          <w:tcPr>
            <w:tcW w:w="5778" w:type="dxa"/>
          </w:tcPr>
          <w:p w14:paraId="78567EFC" w14:textId="77777777" w:rsidR="00FB2B37" w:rsidRDefault="00FB2B37" w:rsidP="00543CE1">
            <w:pPr>
              <w:spacing w:after="0"/>
              <w:rPr>
                <w:rFonts w:eastAsia="Times New Roman" w:cs="Arial"/>
                <w:sz w:val="20"/>
              </w:rPr>
            </w:pPr>
          </w:p>
          <w:p w14:paraId="29527DEA" w14:textId="77777777" w:rsidR="00FB2B37" w:rsidRDefault="00FB2B37" w:rsidP="00543CE1">
            <w:pPr>
              <w:spacing w:after="0"/>
              <w:rPr>
                <w:rFonts w:eastAsia="Times New Roman" w:cs="Arial"/>
                <w:sz w:val="20"/>
              </w:rPr>
            </w:pPr>
          </w:p>
          <w:p w14:paraId="250B58DD" w14:textId="77777777" w:rsidR="0065781E" w:rsidRDefault="0065781E" w:rsidP="00543CE1">
            <w:pPr>
              <w:spacing w:after="0"/>
              <w:rPr>
                <w:rFonts w:eastAsia="Times New Roman" w:cs="Arial"/>
                <w:sz w:val="20"/>
              </w:rPr>
            </w:pPr>
          </w:p>
          <w:p w14:paraId="3F5CDAB2" w14:textId="77777777" w:rsidR="0065781E" w:rsidRDefault="0065781E" w:rsidP="00543CE1">
            <w:pPr>
              <w:spacing w:after="0"/>
              <w:rPr>
                <w:rFonts w:eastAsia="Times New Roman" w:cs="Arial"/>
                <w:sz w:val="20"/>
              </w:rPr>
            </w:pPr>
          </w:p>
          <w:p w14:paraId="699DD349" w14:textId="77777777" w:rsidR="00FB2B37" w:rsidRPr="00543CE1" w:rsidRDefault="00FB2B37" w:rsidP="00543CE1">
            <w:pPr>
              <w:spacing w:after="0"/>
              <w:rPr>
                <w:rFonts w:eastAsia="Times New Roman" w:cs="Arial"/>
                <w:sz w:val="20"/>
              </w:rPr>
            </w:pPr>
          </w:p>
        </w:tc>
        <w:tc>
          <w:tcPr>
            <w:tcW w:w="1560" w:type="dxa"/>
          </w:tcPr>
          <w:p w14:paraId="66BF7BEC" w14:textId="77777777" w:rsidR="00FB2B37" w:rsidRPr="00543CE1" w:rsidRDefault="00FB2B37" w:rsidP="00543CE1">
            <w:pPr>
              <w:spacing w:after="0"/>
              <w:jc w:val="right"/>
              <w:rPr>
                <w:rFonts w:eastAsia="Times New Roman" w:cs="Arial"/>
                <w:sz w:val="20"/>
              </w:rPr>
            </w:pPr>
          </w:p>
        </w:tc>
        <w:tc>
          <w:tcPr>
            <w:tcW w:w="1984" w:type="dxa"/>
          </w:tcPr>
          <w:p w14:paraId="5B01F5DC" w14:textId="77777777" w:rsidR="00FB2B37" w:rsidRPr="00543CE1" w:rsidRDefault="00FB2B37" w:rsidP="00543CE1">
            <w:pPr>
              <w:spacing w:after="0"/>
              <w:jc w:val="right"/>
              <w:rPr>
                <w:rFonts w:eastAsia="Times New Roman" w:cs="Arial"/>
                <w:sz w:val="20"/>
              </w:rPr>
            </w:pPr>
          </w:p>
        </w:tc>
      </w:tr>
      <w:tr w:rsidR="00543CE1" w:rsidRPr="00543CE1" w14:paraId="38E84915" w14:textId="77777777" w:rsidTr="00F56398">
        <w:tc>
          <w:tcPr>
            <w:tcW w:w="5778" w:type="dxa"/>
            <w:hideMark/>
          </w:tcPr>
          <w:p w14:paraId="4A72877C" w14:textId="30159BE6" w:rsidR="00543CE1" w:rsidRPr="00543CE1" w:rsidRDefault="00543CE1" w:rsidP="007148C2">
            <w:pPr>
              <w:numPr>
                <w:ilvl w:val="0"/>
                <w:numId w:val="20"/>
              </w:numPr>
              <w:spacing w:after="0"/>
              <w:ind w:left="284" w:hanging="284"/>
              <w:contextualSpacing/>
              <w:rPr>
                <w:rFonts w:ascii="Arial" w:eastAsia="Times New Roman" w:hAnsi="Arial" w:cs="Arial"/>
                <w:b/>
                <w:sz w:val="20"/>
              </w:rPr>
            </w:pPr>
            <w:r w:rsidRPr="00543CE1">
              <w:rPr>
                <w:rFonts w:ascii="Arial" w:eastAsia="Times New Roman" w:hAnsi="Arial" w:cs="Arial"/>
                <w:b/>
                <w:szCs w:val="24"/>
                <w:lang w:eastAsia="de-DE"/>
              </w:rPr>
              <w:t>Schulden</w:t>
            </w:r>
            <w:r w:rsidR="007148C2">
              <w:rPr>
                <w:rFonts w:ascii="Arial" w:eastAsia="Times New Roman" w:hAnsi="Arial" w:cs="Arial"/>
                <w:b/>
                <w:szCs w:val="24"/>
                <w:lang w:eastAsia="de-DE"/>
              </w:rPr>
              <w:br/>
            </w:r>
          </w:p>
        </w:tc>
        <w:tc>
          <w:tcPr>
            <w:tcW w:w="1560" w:type="dxa"/>
          </w:tcPr>
          <w:p w14:paraId="26C48BB8" w14:textId="77777777" w:rsidR="00543CE1" w:rsidRPr="00543CE1" w:rsidRDefault="00543CE1" w:rsidP="00543CE1">
            <w:pPr>
              <w:spacing w:after="0"/>
              <w:jc w:val="right"/>
              <w:rPr>
                <w:rFonts w:ascii="Arial" w:eastAsia="Times New Roman" w:hAnsi="Arial" w:cs="Arial"/>
                <w:sz w:val="20"/>
              </w:rPr>
            </w:pPr>
          </w:p>
        </w:tc>
        <w:tc>
          <w:tcPr>
            <w:tcW w:w="1984" w:type="dxa"/>
          </w:tcPr>
          <w:p w14:paraId="5D30EC5B" w14:textId="77777777" w:rsidR="00543CE1" w:rsidRPr="00543CE1" w:rsidRDefault="00543CE1" w:rsidP="00543CE1">
            <w:pPr>
              <w:spacing w:after="0"/>
              <w:jc w:val="right"/>
              <w:rPr>
                <w:rFonts w:ascii="Arial" w:eastAsia="Times New Roman" w:hAnsi="Arial" w:cs="Arial"/>
                <w:sz w:val="20"/>
              </w:rPr>
            </w:pPr>
          </w:p>
        </w:tc>
      </w:tr>
      <w:tr w:rsidR="00543CE1" w:rsidRPr="00543CE1" w14:paraId="3C45042D" w14:textId="77777777" w:rsidTr="00F56398">
        <w:tc>
          <w:tcPr>
            <w:tcW w:w="5778" w:type="dxa"/>
          </w:tcPr>
          <w:p w14:paraId="4248854B" w14:textId="77777777" w:rsidR="00543CE1" w:rsidRPr="00D9191C" w:rsidRDefault="00543CE1" w:rsidP="00543CE1">
            <w:pPr>
              <w:numPr>
                <w:ilvl w:val="0"/>
                <w:numId w:val="26"/>
              </w:numPr>
              <w:spacing w:after="0"/>
              <w:ind w:left="709" w:hanging="425"/>
              <w:contextualSpacing/>
              <w:rPr>
                <w:rFonts w:ascii="Arial" w:eastAsia="Times New Roman" w:hAnsi="Arial" w:cs="Arial"/>
                <w:szCs w:val="24"/>
                <w:lang w:eastAsia="de-DE"/>
              </w:rPr>
            </w:pPr>
            <w:r w:rsidRPr="00D9191C">
              <w:rPr>
                <w:rFonts w:ascii="Arial" w:eastAsia="Times New Roman" w:hAnsi="Arial" w:cs="Arial"/>
                <w:szCs w:val="24"/>
                <w:lang w:eastAsia="de-DE"/>
              </w:rPr>
              <w:t>Langfristige Schulden</w:t>
            </w:r>
          </w:p>
        </w:tc>
        <w:tc>
          <w:tcPr>
            <w:tcW w:w="1560" w:type="dxa"/>
          </w:tcPr>
          <w:p w14:paraId="732E5FD7" w14:textId="77777777" w:rsidR="00543CE1" w:rsidRPr="00543CE1" w:rsidRDefault="00543CE1" w:rsidP="00543CE1">
            <w:pPr>
              <w:spacing w:after="0"/>
              <w:jc w:val="right"/>
              <w:rPr>
                <w:rFonts w:ascii="Arial" w:eastAsia="Times New Roman" w:hAnsi="Arial" w:cs="Arial"/>
                <w:sz w:val="20"/>
              </w:rPr>
            </w:pPr>
          </w:p>
        </w:tc>
        <w:tc>
          <w:tcPr>
            <w:tcW w:w="1984" w:type="dxa"/>
          </w:tcPr>
          <w:p w14:paraId="551FB3E4" w14:textId="77777777" w:rsidR="00543CE1" w:rsidRPr="00543CE1" w:rsidRDefault="00543CE1" w:rsidP="00543CE1">
            <w:pPr>
              <w:spacing w:after="0"/>
              <w:jc w:val="right"/>
              <w:rPr>
                <w:rFonts w:ascii="Arial" w:eastAsia="Times New Roman" w:hAnsi="Arial" w:cs="Arial"/>
                <w:sz w:val="20"/>
              </w:rPr>
            </w:pPr>
          </w:p>
        </w:tc>
      </w:tr>
      <w:tr w:rsidR="00543CE1" w:rsidRPr="00543CE1" w14:paraId="58708167" w14:textId="77777777" w:rsidTr="00F56398">
        <w:tc>
          <w:tcPr>
            <w:tcW w:w="5778" w:type="dxa"/>
            <w:hideMark/>
          </w:tcPr>
          <w:p w14:paraId="3EBDFDBA" w14:textId="48BD544E" w:rsidR="00543CE1" w:rsidRPr="00543CE1" w:rsidRDefault="003C0A22" w:rsidP="003C0A22">
            <w:pPr>
              <w:numPr>
                <w:ilvl w:val="0"/>
                <w:numId w:val="41"/>
              </w:numPr>
              <w:spacing w:after="0"/>
              <w:contextualSpacing/>
              <w:rPr>
                <w:rFonts w:ascii="Arial" w:eastAsia="Times New Roman" w:hAnsi="Arial" w:cs="Arial"/>
                <w:szCs w:val="24"/>
              </w:rPr>
            </w:pPr>
            <w:proofErr w:type="spellStart"/>
            <w:r w:rsidRPr="003C0A22">
              <w:rPr>
                <w:rFonts w:ascii="Arial" w:eastAsia="Times New Roman" w:hAnsi="Arial" w:cs="Arial"/>
                <w:szCs w:val="24"/>
                <w:lang w:eastAsia="de-DE"/>
              </w:rPr>
              <w:t>SicherKredit</w:t>
            </w:r>
            <w:proofErr w:type="spellEnd"/>
            <w:r w:rsidRPr="003C0A22">
              <w:rPr>
                <w:rFonts w:ascii="Arial" w:eastAsia="Times New Roman" w:hAnsi="Arial" w:cs="Arial"/>
                <w:szCs w:val="24"/>
                <w:lang w:eastAsia="de-DE"/>
              </w:rPr>
              <w:t>-Bank AG</w:t>
            </w:r>
          </w:p>
        </w:tc>
        <w:tc>
          <w:tcPr>
            <w:tcW w:w="1560" w:type="dxa"/>
            <w:hideMark/>
          </w:tcPr>
          <w:p w14:paraId="19BB9812"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600.000,00 €</w:t>
            </w:r>
          </w:p>
        </w:tc>
        <w:tc>
          <w:tcPr>
            <w:tcW w:w="1984" w:type="dxa"/>
            <w:hideMark/>
          </w:tcPr>
          <w:p w14:paraId="4CC5B9AA"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600.000,00 €</w:t>
            </w:r>
          </w:p>
        </w:tc>
      </w:tr>
      <w:tr w:rsidR="00543CE1" w:rsidRPr="00543CE1" w14:paraId="567B7F0E" w14:textId="77777777" w:rsidTr="00F56398">
        <w:tc>
          <w:tcPr>
            <w:tcW w:w="5778" w:type="dxa"/>
            <w:hideMark/>
          </w:tcPr>
          <w:p w14:paraId="6F2133AB" w14:textId="77777777" w:rsidR="00543CE1" w:rsidRPr="00D9191C" w:rsidRDefault="00543CE1" w:rsidP="00543CE1">
            <w:pPr>
              <w:numPr>
                <w:ilvl w:val="0"/>
                <w:numId w:val="26"/>
              </w:numPr>
              <w:spacing w:after="0"/>
              <w:ind w:left="709" w:hanging="425"/>
              <w:contextualSpacing/>
              <w:rPr>
                <w:rFonts w:ascii="Arial" w:eastAsia="Times New Roman" w:hAnsi="Arial" w:cs="Arial"/>
                <w:szCs w:val="24"/>
              </w:rPr>
            </w:pPr>
            <w:r w:rsidRPr="00D9191C">
              <w:rPr>
                <w:rFonts w:ascii="Arial" w:eastAsia="Times New Roman" w:hAnsi="Arial" w:cs="Arial"/>
                <w:szCs w:val="24"/>
                <w:lang w:eastAsia="de-DE"/>
              </w:rPr>
              <w:t>Kurzfristige Schulden</w:t>
            </w:r>
          </w:p>
        </w:tc>
        <w:tc>
          <w:tcPr>
            <w:tcW w:w="1560" w:type="dxa"/>
          </w:tcPr>
          <w:p w14:paraId="67C80C7F" w14:textId="77777777" w:rsidR="00543CE1" w:rsidRPr="00543CE1" w:rsidRDefault="00543CE1" w:rsidP="00543CE1">
            <w:pPr>
              <w:spacing w:after="0"/>
              <w:jc w:val="right"/>
              <w:rPr>
                <w:rFonts w:ascii="Arial" w:eastAsia="Times New Roman" w:hAnsi="Arial" w:cs="Arial"/>
                <w:sz w:val="20"/>
              </w:rPr>
            </w:pPr>
          </w:p>
        </w:tc>
        <w:tc>
          <w:tcPr>
            <w:tcW w:w="1984" w:type="dxa"/>
          </w:tcPr>
          <w:p w14:paraId="00945B34" w14:textId="77777777" w:rsidR="00543CE1" w:rsidRPr="00543CE1" w:rsidRDefault="00543CE1" w:rsidP="00543CE1">
            <w:pPr>
              <w:spacing w:after="0"/>
              <w:jc w:val="right"/>
              <w:rPr>
                <w:rFonts w:ascii="Arial" w:eastAsia="Times New Roman" w:hAnsi="Arial" w:cs="Arial"/>
                <w:sz w:val="20"/>
              </w:rPr>
            </w:pPr>
          </w:p>
        </w:tc>
      </w:tr>
      <w:tr w:rsidR="00543CE1" w:rsidRPr="00543CE1" w14:paraId="11E82463" w14:textId="77777777" w:rsidTr="00F56398">
        <w:tc>
          <w:tcPr>
            <w:tcW w:w="5778" w:type="dxa"/>
            <w:hideMark/>
          </w:tcPr>
          <w:p w14:paraId="5AC61985" w14:textId="77777777" w:rsidR="00543CE1" w:rsidRPr="00543CE1" w:rsidRDefault="00543CE1" w:rsidP="003C0A22">
            <w:pPr>
              <w:numPr>
                <w:ilvl w:val="0"/>
                <w:numId w:val="42"/>
              </w:numPr>
              <w:spacing w:after="0"/>
              <w:contextualSpacing/>
              <w:rPr>
                <w:rFonts w:ascii="Arial" w:eastAsia="Times New Roman" w:hAnsi="Arial" w:cs="Arial"/>
                <w:szCs w:val="24"/>
              </w:rPr>
            </w:pPr>
            <w:r w:rsidRPr="00543CE1">
              <w:rPr>
                <w:rFonts w:ascii="Arial" w:eastAsia="Times New Roman" w:hAnsi="Arial" w:cs="Arial"/>
                <w:szCs w:val="24"/>
                <w:lang w:eastAsia="de-DE"/>
              </w:rPr>
              <w:t xml:space="preserve">Meier </w:t>
            </w:r>
            <w:proofErr w:type="spellStart"/>
            <w:r w:rsidRPr="00543CE1">
              <w:rPr>
                <w:rFonts w:ascii="Arial" w:eastAsia="Times New Roman" w:hAnsi="Arial" w:cs="Arial"/>
                <w:szCs w:val="24"/>
                <w:lang w:eastAsia="de-DE"/>
              </w:rPr>
              <w:t>e.K</w:t>
            </w:r>
            <w:proofErr w:type="spellEnd"/>
            <w:r w:rsidRPr="00543CE1">
              <w:rPr>
                <w:rFonts w:ascii="Arial" w:eastAsia="Times New Roman" w:hAnsi="Arial" w:cs="Arial"/>
                <w:szCs w:val="24"/>
                <w:lang w:eastAsia="de-DE"/>
              </w:rPr>
              <w:t>., München</w:t>
            </w:r>
          </w:p>
        </w:tc>
        <w:tc>
          <w:tcPr>
            <w:tcW w:w="1560" w:type="dxa"/>
            <w:hideMark/>
          </w:tcPr>
          <w:p w14:paraId="7CCDFC0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3.000,00 €</w:t>
            </w:r>
          </w:p>
        </w:tc>
        <w:tc>
          <w:tcPr>
            <w:tcW w:w="1984" w:type="dxa"/>
          </w:tcPr>
          <w:p w14:paraId="054A63ED" w14:textId="77777777" w:rsidR="00543CE1" w:rsidRPr="00543CE1" w:rsidRDefault="00543CE1" w:rsidP="00543CE1">
            <w:pPr>
              <w:spacing w:after="0"/>
              <w:jc w:val="right"/>
              <w:rPr>
                <w:rFonts w:ascii="Arial" w:eastAsia="Times New Roman" w:hAnsi="Arial" w:cs="Arial"/>
                <w:sz w:val="20"/>
              </w:rPr>
            </w:pPr>
          </w:p>
        </w:tc>
      </w:tr>
      <w:tr w:rsidR="00543CE1" w:rsidRPr="00543CE1" w14:paraId="080D0F88" w14:textId="77777777" w:rsidTr="00F56398">
        <w:tc>
          <w:tcPr>
            <w:tcW w:w="5778" w:type="dxa"/>
            <w:hideMark/>
          </w:tcPr>
          <w:p w14:paraId="11C8A0AA" w14:textId="77777777" w:rsidR="00543CE1" w:rsidRPr="00543CE1" w:rsidRDefault="00543CE1" w:rsidP="003C0A22">
            <w:pPr>
              <w:numPr>
                <w:ilvl w:val="0"/>
                <w:numId w:val="42"/>
              </w:numPr>
              <w:spacing w:after="0"/>
              <w:contextualSpacing/>
              <w:rPr>
                <w:rFonts w:ascii="Arial" w:eastAsia="Times New Roman" w:hAnsi="Arial" w:cs="Arial"/>
                <w:szCs w:val="24"/>
              </w:rPr>
            </w:pPr>
            <w:proofErr w:type="spellStart"/>
            <w:r w:rsidRPr="00543CE1">
              <w:rPr>
                <w:rFonts w:ascii="Arial" w:eastAsia="Times New Roman" w:hAnsi="Arial" w:cs="Arial"/>
                <w:szCs w:val="24"/>
                <w:lang w:eastAsia="de-DE"/>
              </w:rPr>
              <w:t>Internetmarket</w:t>
            </w:r>
            <w:proofErr w:type="spellEnd"/>
            <w:r w:rsidRPr="00543CE1">
              <w:rPr>
                <w:rFonts w:ascii="Arial" w:eastAsia="Times New Roman" w:hAnsi="Arial" w:cs="Arial"/>
                <w:szCs w:val="24"/>
                <w:lang w:eastAsia="de-DE"/>
              </w:rPr>
              <w:t xml:space="preserve"> GmbH, Bamberg</w:t>
            </w:r>
          </w:p>
        </w:tc>
        <w:tc>
          <w:tcPr>
            <w:tcW w:w="1560" w:type="dxa"/>
            <w:hideMark/>
          </w:tcPr>
          <w:p w14:paraId="58C86429"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2.400,00 €</w:t>
            </w:r>
          </w:p>
        </w:tc>
        <w:tc>
          <w:tcPr>
            <w:tcW w:w="1984" w:type="dxa"/>
            <w:hideMark/>
          </w:tcPr>
          <w:p w14:paraId="1AB760E6"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5.400,00 €</w:t>
            </w:r>
          </w:p>
        </w:tc>
      </w:tr>
      <w:tr w:rsidR="00543CE1" w:rsidRPr="00543CE1" w14:paraId="251FE23E" w14:textId="77777777" w:rsidTr="00F56398">
        <w:tc>
          <w:tcPr>
            <w:tcW w:w="5778" w:type="dxa"/>
          </w:tcPr>
          <w:p w14:paraId="78197BD1" w14:textId="77777777" w:rsidR="00543CE1" w:rsidRPr="00543CE1" w:rsidRDefault="00543CE1" w:rsidP="00543CE1">
            <w:pPr>
              <w:spacing w:after="0"/>
              <w:rPr>
                <w:rFonts w:ascii="Arial" w:eastAsia="Times New Roman" w:hAnsi="Arial" w:cs="Arial"/>
                <w:sz w:val="20"/>
              </w:rPr>
            </w:pPr>
          </w:p>
        </w:tc>
        <w:tc>
          <w:tcPr>
            <w:tcW w:w="1560" w:type="dxa"/>
          </w:tcPr>
          <w:p w14:paraId="04AFEF99" w14:textId="77777777" w:rsidR="00543CE1" w:rsidRPr="00543CE1" w:rsidRDefault="00543CE1" w:rsidP="00543CE1">
            <w:pPr>
              <w:spacing w:after="0"/>
              <w:jc w:val="right"/>
              <w:rPr>
                <w:rFonts w:ascii="Arial" w:eastAsia="Times New Roman" w:hAnsi="Arial" w:cs="Arial"/>
                <w:sz w:val="20"/>
              </w:rPr>
            </w:pPr>
          </w:p>
        </w:tc>
        <w:tc>
          <w:tcPr>
            <w:tcW w:w="1984" w:type="dxa"/>
          </w:tcPr>
          <w:p w14:paraId="6C877EFF" w14:textId="77777777" w:rsidR="00543CE1" w:rsidRPr="00543CE1" w:rsidRDefault="00543CE1" w:rsidP="00543CE1">
            <w:pPr>
              <w:spacing w:after="0"/>
              <w:jc w:val="right"/>
              <w:rPr>
                <w:rFonts w:ascii="Arial" w:eastAsia="Times New Roman" w:hAnsi="Arial" w:cs="Arial"/>
                <w:sz w:val="20"/>
              </w:rPr>
            </w:pPr>
          </w:p>
        </w:tc>
      </w:tr>
      <w:tr w:rsidR="00543CE1" w:rsidRPr="00543CE1" w14:paraId="4B81933B" w14:textId="77777777" w:rsidTr="00F56398">
        <w:tc>
          <w:tcPr>
            <w:tcW w:w="5778" w:type="dxa"/>
            <w:hideMark/>
          </w:tcPr>
          <w:p w14:paraId="533723B0" w14:textId="77777777" w:rsidR="00543CE1" w:rsidRPr="00543CE1" w:rsidRDefault="00543CE1" w:rsidP="00543CE1">
            <w:pPr>
              <w:spacing w:after="0"/>
              <w:rPr>
                <w:rFonts w:ascii="Arial" w:eastAsia="Times New Roman" w:hAnsi="Arial" w:cs="Arial"/>
                <w:sz w:val="20"/>
                <w:u w:val="single"/>
              </w:rPr>
            </w:pPr>
            <w:r w:rsidRPr="00543CE1">
              <w:rPr>
                <w:rFonts w:ascii="Arial" w:eastAsia="Times New Roman" w:hAnsi="Arial" w:cs="Arial"/>
                <w:szCs w:val="24"/>
                <w:u w:val="single"/>
                <w:lang w:eastAsia="de-DE"/>
              </w:rPr>
              <w:t>Summe der Schulden</w:t>
            </w:r>
          </w:p>
        </w:tc>
        <w:tc>
          <w:tcPr>
            <w:tcW w:w="1560" w:type="dxa"/>
          </w:tcPr>
          <w:p w14:paraId="0560F580" w14:textId="77777777" w:rsidR="00543CE1" w:rsidRPr="00543CE1" w:rsidRDefault="00543CE1" w:rsidP="00543CE1">
            <w:pPr>
              <w:spacing w:after="0"/>
              <w:jc w:val="right"/>
              <w:rPr>
                <w:rFonts w:ascii="Arial" w:eastAsia="Times New Roman" w:hAnsi="Arial" w:cs="Arial"/>
                <w:sz w:val="20"/>
              </w:rPr>
            </w:pPr>
          </w:p>
        </w:tc>
        <w:tc>
          <w:tcPr>
            <w:tcW w:w="1984" w:type="dxa"/>
            <w:hideMark/>
          </w:tcPr>
          <w:p w14:paraId="73B6EBD0" w14:textId="77777777" w:rsidR="00543CE1" w:rsidRPr="00543CE1" w:rsidRDefault="00543CE1" w:rsidP="00543CE1">
            <w:pPr>
              <w:spacing w:after="0"/>
              <w:jc w:val="right"/>
              <w:rPr>
                <w:rFonts w:ascii="Arial" w:eastAsia="Times New Roman" w:hAnsi="Arial" w:cs="Arial"/>
                <w:sz w:val="20"/>
              </w:rPr>
            </w:pPr>
            <w:r w:rsidRPr="00543CE1">
              <w:rPr>
                <w:rFonts w:ascii="Arial" w:eastAsia="Times New Roman" w:hAnsi="Arial" w:cs="Arial"/>
                <w:szCs w:val="24"/>
                <w:lang w:eastAsia="de-DE"/>
              </w:rPr>
              <w:t>605.400,00 €</w:t>
            </w:r>
          </w:p>
        </w:tc>
      </w:tr>
      <w:tr w:rsidR="00543CE1" w:rsidRPr="00543CE1" w14:paraId="6B6A8568" w14:textId="77777777" w:rsidTr="00F56398">
        <w:tc>
          <w:tcPr>
            <w:tcW w:w="5778" w:type="dxa"/>
          </w:tcPr>
          <w:p w14:paraId="6D99B460" w14:textId="480AA544" w:rsidR="00543CE1" w:rsidRDefault="007148C2" w:rsidP="00543CE1">
            <w:pPr>
              <w:spacing w:after="0"/>
              <w:rPr>
                <w:rFonts w:ascii="Arial" w:eastAsia="Times New Roman" w:hAnsi="Arial" w:cs="Arial"/>
                <w:szCs w:val="24"/>
                <w:lang w:eastAsia="de-DE"/>
              </w:rPr>
            </w:pPr>
            <w:r>
              <w:rPr>
                <w:rFonts w:ascii="Arial" w:eastAsia="Times New Roman" w:hAnsi="Arial" w:cs="Arial"/>
                <w:szCs w:val="24"/>
                <w:lang w:eastAsia="de-DE"/>
              </w:rPr>
              <w:br/>
            </w:r>
          </w:p>
          <w:p w14:paraId="44FA2443" w14:textId="77777777" w:rsidR="00986B8D" w:rsidRPr="00543CE1" w:rsidRDefault="00986B8D" w:rsidP="00543CE1">
            <w:pPr>
              <w:spacing w:after="0"/>
              <w:rPr>
                <w:rFonts w:ascii="Arial" w:eastAsia="Times New Roman" w:hAnsi="Arial" w:cs="Arial"/>
                <w:szCs w:val="24"/>
                <w:lang w:eastAsia="de-DE"/>
              </w:rPr>
            </w:pPr>
          </w:p>
        </w:tc>
        <w:tc>
          <w:tcPr>
            <w:tcW w:w="1560" w:type="dxa"/>
          </w:tcPr>
          <w:p w14:paraId="4B4DF269" w14:textId="77777777" w:rsidR="00543CE1" w:rsidRPr="00543CE1" w:rsidRDefault="00543CE1" w:rsidP="00543CE1">
            <w:pPr>
              <w:spacing w:after="0"/>
              <w:jc w:val="right"/>
              <w:rPr>
                <w:rFonts w:ascii="Arial" w:eastAsia="Times New Roman" w:hAnsi="Arial" w:cs="Arial"/>
                <w:sz w:val="20"/>
              </w:rPr>
            </w:pPr>
          </w:p>
        </w:tc>
        <w:tc>
          <w:tcPr>
            <w:tcW w:w="1984" w:type="dxa"/>
          </w:tcPr>
          <w:p w14:paraId="08597858"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6107229B" w14:textId="77777777" w:rsidTr="00F56398">
        <w:tc>
          <w:tcPr>
            <w:tcW w:w="5778" w:type="dxa"/>
          </w:tcPr>
          <w:p w14:paraId="708CE4E2" w14:textId="77777777" w:rsidR="00543CE1" w:rsidRPr="00543CE1" w:rsidRDefault="00543CE1" w:rsidP="00986B8D">
            <w:pPr>
              <w:numPr>
                <w:ilvl w:val="0"/>
                <w:numId w:val="20"/>
              </w:numPr>
              <w:spacing w:after="0"/>
              <w:ind w:left="284" w:hanging="284"/>
              <w:contextualSpacing/>
              <w:rPr>
                <w:rFonts w:ascii="Arial" w:eastAsia="Times New Roman" w:hAnsi="Arial" w:cs="Arial"/>
                <w:b/>
                <w:szCs w:val="24"/>
                <w:lang w:eastAsia="de-DE"/>
              </w:rPr>
            </w:pPr>
            <w:r w:rsidRPr="00543CE1">
              <w:rPr>
                <w:rFonts w:ascii="Arial" w:eastAsia="Times New Roman" w:hAnsi="Arial" w:cs="Arial"/>
                <w:b/>
                <w:szCs w:val="24"/>
                <w:lang w:eastAsia="de-DE"/>
              </w:rPr>
              <w:t>Reinvermögen</w:t>
            </w:r>
          </w:p>
        </w:tc>
        <w:tc>
          <w:tcPr>
            <w:tcW w:w="1560" w:type="dxa"/>
          </w:tcPr>
          <w:p w14:paraId="6835A6EA" w14:textId="77777777" w:rsidR="00543CE1" w:rsidRPr="00543CE1" w:rsidRDefault="00543CE1" w:rsidP="00543CE1">
            <w:pPr>
              <w:spacing w:after="0"/>
              <w:jc w:val="right"/>
              <w:rPr>
                <w:rFonts w:ascii="Arial" w:eastAsia="Times New Roman" w:hAnsi="Arial" w:cs="Arial"/>
                <w:sz w:val="20"/>
              </w:rPr>
            </w:pPr>
          </w:p>
        </w:tc>
        <w:tc>
          <w:tcPr>
            <w:tcW w:w="1984" w:type="dxa"/>
          </w:tcPr>
          <w:p w14:paraId="6D513FBD"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7F239DB2" w14:textId="77777777" w:rsidTr="00F56398">
        <w:tc>
          <w:tcPr>
            <w:tcW w:w="5778" w:type="dxa"/>
          </w:tcPr>
          <w:p w14:paraId="69C77257" w14:textId="77777777" w:rsidR="00543CE1" w:rsidRPr="00543CE1" w:rsidRDefault="00543CE1" w:rsidP="00543CE1">
            <w:pPr>
              <w:spacing w:after="0"/>
              <w:ind w:left="720"/>
              <w:contextualSpacing/>
              <w:rPr>
                <w:rFonts w:ascii="Arial" w:eastAsia="Times New Roman" w:hAnsi="Arial" w:cs="Arial"/>
                <w:szCs w:val="24"/>
                <w:lang w:eastAsia="de-DE"/>
              </w:rPr>
            </w:pPr>
            <w:r w:rsidRPr="00543CE1">
              <w:rPr>
                <w:rFonts w:ascii="Arial" w:eastAsia="Times New Roman" w:hAnsi="Arial" w:cs="Arial"/>
                <w:szCs w:val="24"/>
                <w:lang w:eastAsia="de-DE"/>
              </w:rPr>
              <w:t>Summe des Vermögens</w:t>
            </w:r>
          </w:p>
        </w:tc>
        <w:tc>
          <w:tcPr>
            <w:tcW w:w="1560" w:type="dxa"/>
          </w:tcPr>
          <w:p w14:paraId="237A723D" w14:textId="77777777" w:rsidR="00543CE1" w:rsidRPr="00543CE1" w:rsidRDefault="00543CE1" w:rsidP="00543CE1">
            <w:pPr>
              <w:spacing w:after="0"/>
              <w:jc w:val="right"/>
              <w:rPr>
                <w:rFonts w:ascii="Arial" w:eastAsia="Times New Roman" w:hAnsi="Arial" w:cs="Arial"/>
                <w:sz w:val="20"/>
              </w:rPr>
            </w:pPr>
          </w:p>
        </w:tc>
        <w:tc>
          <w:tcPr>
            <w:tcW w:w="1984" w:type="dxa"/>
          </w:tcPr>
          <w:p w14:paraId="2B7D4097"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940.169,53 €</w:t>
            </w:r>
          </w:p>
        </w:tc>
      </w:tr>
      <w:tr w:rsidR="00543CE1" w:rsidRPr="00543CE1" w14:paraId="14FE2E1C" w14:textId="77777777" w:rsidTr="00F56398">
        <w:tc>
          <w:tcPr>
            <w:tcW w:w="5778" w:type="dxa"/>
          </w:tcPr>
          <w:p w14:paraId="1465A263" w14:textId="77777777" w:rsidR="00543CE1" w:rsidRPr="00543CE1" w:rsidRDefault="00543CE1" w:rsidP="00986B8D">
            <w:pPr>
              <w:spacing w:after="0"/>
              <w:ind w:left="720"/>
              <w:contextualSpacing/>
              <w:rPr>
                <w:rFonts w:ascii="Arial" w:eastAsia="Times New Roman" w:hAnsi="Arial" w:cs="Arial"/>
                <w:szCs w:val="24"/>
                <w:lang w:eastAsia="de-DE"/>
              </w:rPr>
            </w:pPr>
            <w:r w:rsidRPr="00543CE1">
              <w:rPr>
                <w:rFonts w:ascii="Arial" w:eastAsia="Times New Roman" w:hAnsi="Arial" w:cs="Arial"/>
                <w:szCs w:val="24"/>
                <w:lang w:eastAsia="de-DE"/>
              </w:rPr>
              <w:t>Summe der Schulden</w:t>
            </w:r>
          </w:p>
        </w:tc>
        <w:tc>
          <w:tcPr>
            <w:tcW w:w="1560" w:type="dxa"/>
          </w:tcPr>
          <w:p w14:paraId="1A137906" w14:textId="77777777" w:rsidR="00543CE1" w:rsidRPr="00543CE1" w:rsidRDefault="00543CE1" w:rsidP="00543CE1">
            <w:pPr>
              <w:spacing w:after="0"/>
              <w:jc w:val="right"/>
              <w:rPr>
                <w:rFonts w:ascii="Arial" w:eastAsia="Times New Roman" w:hAnsi="Arial" w:cs="Arial"/>
                <w:sz w:val="20"/>
              </w:rPr>
            </w:pPr>
          </w:p>
        </w:tc>
        <w:tc>
          <w:tcPr>
            <w:tcW w:w="1984" w:type="dxa"/>
          </w:tcPr>
          <w:p w14:paraId="78169279"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605.400,00 €</w:t>
            </w:r>
          </w:p>
        </w:tc>
      </w:tr>
      <w:tr w:rsidR="00543CE1" w:rsidRPr="00543CE1" w14:paraId="28DD0AF8" w14:textId="77777777" w:rsidTr="00F56398">
        <w:tc>
          <w:tcPr>
            <w:tcW w:w="5778" w:type="dxa"/>
          </w:tcPr>
          <w:p w14:paraId="763BAF47" w14:textId="77777777" w:rsidR="00543CE1" w:rsidRPr="00543CE1" w:rsidRDefault="00543CE1" w:rsidP="00543CE1">
            <w:pPr>
              <w:spacing w:after="0"/>
              <w:ind w:left="720"/>
              <w:contextualSpacing/>
              <w:rPr>
                <w:rFonts w:ascii="Arial" w:eastAsia="Times New Roman" w:hAnsi="Arial" w:cs="Arial"/>
                <w:szCs w:val="24"/>
                <w:lang w:eastAsia="de-DE"/>
              </w:rPr>
            </w:pPr>
          </w:p>
        </w:tc>
        <w:tc>
          <w:tcPr>
            <w:tcW w:w="1560" w:type="dxa"/>
          </w:tcPr>
          <w:p w14:paraId="6AC01F17" w14:textId="77777777" w:rsidR="00543CE1" w:rsidRPr="00543CE1" w:rsidRDefault="00543CE1" w:rsidP="00543CE1">
            <w:pPr>
              <w:spacing w:after="0"/>
              <w:jc w:val="right"/>
              <w:rPr>
                <w:rFonts w:ascii="Arial" w:eastAsia="Times New Roman" w:hAnsi="Arial" w:cs="Arial"/>
                <w:sz w:val="20"/>
              </w:rPr>
            </w:pPr>
          </w:p>
        </w:tc>
        <w:tc>
          <w:tcPr>
            <w:tcW w:w="1984" w:type="dxa"/>
          </w:tcPr>
          <w:p w14:paraId="6775AF90" w14:textId="77777777" w:rsidR="00543CE1" w:rsidRPr="00543CE1" w:rsidRDefault="00543CE1" w:rsidP="00543CE1">
            <w:pPr>
              <w:spacing w:after="0"/>
              <w:jc w:val="right"/>
              <w:rPr>
                <w:rFonts w:ascii="Arial" w:eastAsia="Times New Roman" w:hAnsi="Arial" w:cs="Arial"/>
                <w:szCs w:val="24"/>
                <w:lang w:eastAsia="de-DE"/>
              </w:rPr>
            </w:pPr>
          </w:p>
        </w:tc>
      </w:tr>
      <w:tr w:rsidR="00543CE1" w:rsidRPr="00543CE1" w14:paraId="2CE725E1" w14:textId="77777777" w:rsidTr="00F56398">
        <w:tc>
          <w:tcPr>
            <w:tcW w:w="5778" w:type="dxa"/>
          </w:tcPr>
          <w:p w14:paraId="42FA95E6" w14:textId="60FC737B" w:rsidR="00543CE1" w:rsidRPr="00543CE1" w:rsidRDefault="00543CE1" w:rsidP="00543CE1">
            <w:pPr>
              <w:spacing w:after="0"/>
              <w:rPr>
                <w:rFonts w:ascii="Arial" w:eastAsia="Times New Roman" w:hAnsi="Arial" w:cs="Arial"/>
                <w:szCs w:val="24"/>
                <w:u w:val="single"/>
                <w:lang w:eastAsia="de-DE"/>
              </w:rPr>
            </w:pPr>
            <w:r w:rsidRPr="00543CE1">
              <w:rPr>
                <w:rFonts w:ascii="Arial" w:eastAsia="Times New Roman" w:hAnsi="Arial" w:cs="Arial"/>
                <w:szCs w:val="24"/>
                <w:u w:val="single"/>
                <w:lang w:eastAsia="de-DE"/>
              </w:rPr>
              <w:t>=         Reinvermögen</w:t>
            </w:r>
            <w:r w:rsidR="005866C3">
              <w:rPr>
                <w:rFonts w:ascii="Arial" w:eastAsia="Times New Roman" w:hAnsi="Arial" w:cs="Arial"/>
                <w:szCs w:val="24"/>
                <w:u w:val="single"/>
                <w:lang w:eastAsia="de-DE"/>
              </w:rPr>
              <w:t xml:space="preserve"> /Eigenkapital</w:t>
            </w:r>
          </w:p>
        </w:tc>
        <w:tc>
          <w:tcPr>
            <w:tcW w:w="1560" w:type="dxa"/>
          </w:tcPr>
          <w:p w14:paraId="22556F2D" w14:textId="77777777" w:rsidR="00543CE1" w:rsidRPr="00543CE1" w:rsidRDefault="00543CE1" w:rsidP="00543CE1">
            <w:pPr>
              <w:spacing w:after="0"/>
              <w:jc w:val="right"/>
              <w:rPr>
                <w:rFonts w:ascii="Arial" w:eastAsia="Times New Roman" w:hAnsi="Arial" w:cs="Arial"/>
                <w:sz w:val="20"/>
              </w:rPr>
            </w:pPr>
          </w:p>
        </w:tc>
        <w:tc>
          <w:tcPr>
            <w:tcW w:w="1984" w:type="dxa"/>
          </w:tcPr>
          <w:p w14:paraId="4296C3ED" w14:textId="77777777" w:rsidR="00543CE1" w:rsidRPr="00543CE1" w:rsidRDefault="00543CE1" w:rsidP="00543CE1">
            <w:pPr>
              <w:spacing w:after="0"/>
              <w:jc w:val="right"/>
              <w:rPr>
                <w:rFonts w:ascii="Arial" w:eastAsia="Times New Roman" w:hAnsi="Arial" w:cs="Arial"/>
                <w:szCs w:val="24"/>
                <w:lang w:eastAsia="de-DE"/>
              </w:rPr>
            </w:pPr>
            <w:r w:rsidRPr="00543CE1">
              <w:rPr>
                <w:rFonts w:ascii="Arial" w:eastAsia="Times New Roman" w:hAnsi="Arial" w:cs="Arial"/>
                <w:szCs w:val="24"/>
                <w:lang w:eastAsia="de-DE"/>
              </w:rPr>
              <w:t>334.769,53 €</w:t>
            </w:r>
          </w:p>
        </w:tc>
      </w:tr>
    </w:tbl>
    <w:p w14:paraId="1D558F8C" w14:textId="51C02E8D" w:rsidR="00347E4C" w:rsidRPr="00433459" w:rsidRDefault="00347E4C" w:rsidP="005D3E47">
      <w:pPr>
        <w:widowControl w:val="0"/>
        <w:tabs>
          <w:tab w:val="left" w:pos="220"/>
          <w:tab w:val="left" w:pos="720"/>
        </w:tabs>
        <w:autoSpaceDE w:val="0"/>
        <w:autoSpaceDN w:val="0"/>
        <w:adjustRightInd w:val="0"/>
        <w:jc w:val="both"/>
        <w:rPr>
          <w:rFonts w:cs="Arial"/>
          <w:sz w:val="12"/>
          <w:szCs w:val="12"/>
        </w:rPr>
      </w:pPr>
    </w:p>
    <w:sectPr w:rsidR="00347E4C" w:rsidRPr="00433459" w:rsidSect="00DD392A">
      <w:pgSz w:w="11900" w:h="16840"/>
      <w:pgMar w:top="0" w:right="1417" w:bottom="1134" w:left="1417" w:header="170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6452B" w14:textId="77777777" w:rsidR="00DD52D1" w:rsidRDefault="00DD52D1" w:rsidP="007154EF">
      <w:pPr>
        <w:spacing w:after="0"/>
      </w:pPr>
      <w:r>
        <w:separator/>
      </w:r>
    </w:p>
  </w:endnote>
  <w:endnote w:type="continuationSeparator" w:id="0">
    <w:p w14:paraId="58461E41" w14:textId="77777777" w:rsidR="00DD52D1" w:rsidRDefault="00DD52D1" w:rsidP="007154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Vladimir Script">
    <w:panose1 w:val="030504020404070703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antGarde Bk BT">
    <w:altName w:val="Century Gothic"/>
    <w:charset w:val="00"/>
    <w:family w:val="swiss"/>
    <w:pitch w:val="variable"/>
    <w:sig w:usb0="00000007" w:usb1="00000000" w:usb2="00000000" w:usb3="00000000" w:csb0="00000011" w:csb1="00000000"/>
  </w:font>
  <w:font w:name="Brush Script MT">
    <w:panose1 w:val="030608020404060703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C8439" w14:textId="3D0F906C" w:rsidR="00DD52D1" w:rsidRPr="00680E79" w:rsidRDefault="00DD52D1" w:rsidP="004C2A00">
    <w:pPr>
      <w:pStyle w:val="Fuzeile"/>
      <w:jc w:val="right"/>
      <w:rPr>
        <w:sz w:val="20"/>
        <w:szCs w:val="20"/>
      </w:rPr>
    </w:pPr>
    <w:r w:rsidRPr="00812B75">
      <w:rPr>
        <w:noProof/>
        <w:sz w:val="20"/>
        <w:szCs w:val="20"/>
        <w:lang w:eastAsia="de-DE"/>
      </w:rPr>
      <mc:AlternateContent>
        <mc:Choice Requires="wpg">
          <w:drawing>
            <wp:anchor distT="0" distB="0" distL="114300" distR="114300" simplePos="0" relativeHeight="251661312" behindDoc="0" locked="0" layoutInCell="1" allowOverlap="0" wp14:anchorId="1924412D" wp14:editId="6D7A660D">
              <wp:simplePos x="0" y="0"/>
              <wp:positionH relativeFrom="column">
                <wp:posOffset>-104775</wp:posOffset>
              </wp:positionH>
              <wp:positionV relativeFrom="page">
                <wp:posOffset>10105390</wp:posOffset>
              </wp:positionV>
              <wp:extent cx="5864225" cy="244475"/>
              <wp:effectExtent l="0" t="0" r="3175" b="0"/>
              <wp:wrapSquare wrapText="bothSides"/>
              <wp:docPr id="58" name="Gruppieren 111"/>
              <wp:cNvGraphicFramePr/>
              <a:graphic xmlns:a="http://schemas.openxmlformats.org/drawingml/2006/main">
                <a:graphicData uri="http://schemas.microsoft.com/office/word/2010/wordprocessingGroup">
                  <wpg:wgp>
                    <wpg:cNvGrpSpPr/>
                    <wpg:grpSpPr>
                      <a:xfrm>
                        <a:off x="0" y="0"/>
                        <a:ext cx="5864225" cy="244475"/>
                        <a:chOff x="0" y="0"/>
                        <a:chExt cx="5864523" cy="245300"/>
                      </a:xfrm>
                    </wpg:grpSpPr>
                    <wps:wsp>
                      <wps:cNvPr id="59" name="Textfeld 112"/>
                      <wps:cNvSpPr txBox="1"/>
                      <wps:spPr>
                        <a:xfrm>
                          <a:off x="0" y="37020"/>
                          <a:ext cx="5695950" cy="208280"/>
                        </a:xfrm>
                        <a:prstGeom prst="rect">
                          <a:avLst/>
                        </a:prstGeom>
                        <a:noFill/>
                      </wps:spPr>
                      <wps:txbx>
                        <w:txbxContent>
                          <w:p w14:paraId="6E09908A" w14:textId="62DD71F8"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60" name="Gruppieren 60"/>
                      <wpg:cNvGrpSpPr/>
                      <wpg:grpSpPr>
                        <a:xfrm>
                          <a:off x="104523" y="0"/>
                          <a:ext cx="5760000" cy="73088"/>
                          <a:chOff x="104523" y="0"/>
                          <a:chExt cx="5588178" cy="73088"/>
                        </a:xfrm>
                      </wpg:grpSpPr>
                      <wps:wsp>
                        <wps:cNvPr id="61" name="Rechteck 61"/>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DBCAB" w14:textId="77777777" w:rsidR="00DD52D1" w:rsidRDefault="00DD52D1" w:rsidP="00812B75">
                              <w:pPr>
                                <w:rPr>
                                  <w:rFonts w:eastAsia="Times New Roman"/>
                                </w:rPr>
                              </w:pPr>
                            </w:p>
                          </w:txbxContent>
                        </wps:txbx>
                        <wps:bodyPr rtlCol="0" anchor="ctr"/>
                      </wps:wsp>
                      <wps:wsp>
                        <wps:cNvPr id="62" name="Rechteck 62"/>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E7E3B" w14:textId="77777777" w:rsidR="00DD52D1" w:rsidRDefault="00DD52D1" w:rsidP="00812B75">
                              <w:pPr>
                                <w:rPr>
                                  <w:rFonts w:eastAsia="Times New Roman"/>
                                </w:rPr>
                              </w:pPr>
                            </w:p>
                          </w:txbxContent>
                        </wps:txbx>
                        <wps:bodyPr rtlCol="0" anchor="ctr"/>
                      </wps:wsp>
                      <wps:wsp>
                        <wps:cNvPr id="63" name="Rechteck 63"/>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AC3F" w14:textId="77777777" w:rsidR="00DD52D1" w:rsidRDefault="00DD52D1" w:rsidP="00812B75">
                              <w:pPr>
                                <w:rPr>
                                  <w:rFonts w:eastAsia="Times New Roman"/>
                                </w:rPr>
                              </w:pPr>
                            </w:p>
                          </w:txbxContent>
                        </wps:txbx>
                        <wps:bodyPr rtlCol="0" anchor="ctr"/>
                      </wps:wsp>
                      <wps:wsp>
                        <wps:cNvPr id="288" name="Rechteck 288"/>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E8A71" w14:textId="77777777" w:rsidR="00DD52D1" w:rsidRDefault="00DD52D1" w:rsidP="00812B75">
                              <w:pPr>
                                <w:rPr>
                                  <w:rFonts w:eastAsia="Times New Roman"/>
                                </w:rPr>
                              </w:pPr>
                            </w:p>
                          </w:txbxContent>
                        </wps:txbx>
                        <wps:bodyPr rtlCol="0" anchor="ctr"/>
                      </wps:wsp>
                      <wps:wsp>
                        <wps:cNvPr id="289" name="Rechteck 289"/>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9C983" w14:textId="77777777" w:rsidR="00DD52D1" w:rsidRDefault="00DD52D1" w:rsidP="00812B75">
                              <w:pPr>
                                <w:rPr>
                                  <w:rFonts w:eastAsia="Times New Roman"/>
                                </w:rPr>
                              </w:pPr>
                            </w:p>
                          </w:txbxContent>
                        </wps:txbx>
                        <wps:bodyPr rtlCol="0" anchor="ctr"/>
                      </wps:wsp>
                      <wps:wsp>
                        <wps:cNvPr id="290" name="Rechteck 290"/>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878A4" w14:textId="77777777" w:rsidR="00DD52D1" w:rsidRDefault="00DD52D1" w:rsidP="00812B75">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924412D" id="Gruppieren 111" o:spid="_x0000_s1065" style="position:absolute;left:0;text-align:left;margin-left:-8.25pt;margin-top:795.7pt;width:461.75pt;height:19.25pt;z-index:251661312;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" o:allowoverlap="f">
              <v:shapetype id="_x0000_t202" coordsize="21600,21600" o:spt="202" path="m,l,21600r21600,l21600,xe">
                <v:stroke joinstyle="miter"/>
                <v:path gradientshapeok="t" o:connecttype="rect"/>
              </v:shapetype>
              <v:shape id="Textfeld 112" o:spid="_x0000_s1066" type="#_x0000_t202" style="position:absolute;top:370;width:569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14:paraId="6E09908A" w14:textId="62DD71F8"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60" o:spid="_x0000_s1067" style="position:absolute;left:1045;width:57600;height:730" coordorigin="1045" coordsize="5588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hteck 61" o:spid="_x0000_s1068" style="position:absolute;left:1045;top:10;width:2019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8cA&#10;AADbAAAADwAAAGRycy9kb3ducmV2LnhtbESPT2vCQBTE7wW/w/IKXkLdmIJImlW0IPbQS1VQb4/s&#10;y5+afRuy2yTtp+8WCh6HmfkNk61H04ieOldbVjCfxSCIc6trLhWcjrunJQjnkTU2lknBNzlYryYP&#10;GabaDvxB/cGXIkDYpaig8r5NpXR5RQbdzLbEwStsZ9AH2ZVSdzgEuGlkEscLabDmsFBhS68V5bfD&#10;l1HgLz/5/ry57vD9mDzfimu0HT8jpaaP4+YFhKfR38P/7TetYDGHvy/hB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7vr/HAAAA2wAAAA8AAAAAAAAAAAAAAAAAmAIAAGRy&#10;cy9kb3ducmV2LnhtbFBLBQYAAAAABAAEAPUAAACMAwAAAAA=&#10;" fillcolor="#ddd" stroked="f" strokeweight="2pt">
                  <v:textbox>
                    <w:txbxContent>
                      <w:p w14:paraId="580DBCAB" w14:textId="77777777" w:rsidR="00DD52D1" w:rsidRDefault="00DD52D1" w:rsidP="00812B75">
                        <w:pPr>
                          <w:rPr>
                            <w:rFonts w:eastAsia="Times New Roman"/>
                          </w:rPr>
                        </w:pPr>
                      </w:p>
                    </w:txbxContent>
                  </v:textbox>
                </v:rect>
                <v:rect id="Rechteck 62" o:spid="_x0000_s1069" style="position:absolute;left:21423;top:10;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gyMYA&#10;AADbAAAADwAAAGRycy9kb3ducmV2LnhtbESPQWvCQBSE74X+h+UVehGzaQpSYlaJQmgPvVSFmtsj&#10;+0yi2bchu9XUX+8WCh6HmfmGyZaj6cSZBtdaVvASxSCIK6tbrhXstsX0DYTzyBo7y6TglxwsF48P&#10;GabaXviLzhtfiwBhl6KCxvs+ldJVDRl0ke2Jg3ewg0Ef5FBLPeAlwE0nkzieSYMth4UGe1o3VJ02&#10;P0aB31+r9++8LPBzm7yeDuVkNR4nSj0/jfkchKfR38P/7Q+tYJbA3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gyMYAAADbAAAADwAAAAAAAAAAAAAAAACYAgAAZHJz&#10;L2Rvd25yZXYueG1sUEsFBgAAAAAEAAQA9QAAAIsDAAAAAA==&#10;" fillcolor="#ddd" stroked="f" strokeweight="2pt">
                  <v:textbox>
                    <w:txbxContent>
                      <w:p w14:paraId="38DE7E3B" w14:textId="77777777" w:rsidR="00DD52D1" w:rsidRDefault="00DD52D1" w:rsidP="00812B75">
                        <w:pPr>
                          <w:rPr>
                            <w:rFonts w:eastAsia="Times New Roman"/>
                          </w:rPr>
                        </w:pPr>
                      </w:p>
                    </w:txbxContent>
                  </v:textbox>
                </v:rect>
                <v:rect id="Rechteck 63" o:spid="_x0000_s1070" style="position:absolute;left:28535;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3sMA&#10;AADbAAAADwAAAGRycy9kb3ducmV2LnhtbESPX2vCQBDE3wv9DscW+lYvtSIaPUWUgtQn/yA+Ltk1&#10;Sc3thdxp4rf3CgUfh5n5DTOdd7ZSN2586cTAZy8BxZI5KiU3cNh/f4xA+YBCWDlhA3f2MJ+9vkwx&#10;JdfKlm+7kKsIEZ+igSKEOtXaZwVb9D1Xs0Tv7BqLIcom19RgG+G20v0kGWqLpcSFAmteFpxddldr&#10;YHNfte3lROufPg02v92YjrglY97fusUEVOAuPMP/7TUZGH7B3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03sMAAADbAAAADwAAAAAAAAAAAAAAAACYAgAAZHJzL2Rv&#10;d25yZXYueG1sUEsFBgAAAAAEAAQA9QAAAIgDAAAAAA==&#10;" fillcolor="#bebebe" stroked="f" strokeweight="2pt">
                  <v:textbox>
                    <w:txbxContent>
                      <w:p w14:paraId="12FEAC3F" w14:textId="77777777" w:rsidR="00DD52D1" w:rsidRDefault="00DD52D1" w:rsidP="00812B75">
                        <w:pPr>
                          <w:rPr>
                            <w:rFonts w:eastAsia="Times New Roman"/>
                          </w:rPr>
                        </w:pPr>
                      </w:p>
                    </w:txbxContent>
                  </v:textbox>
                </v:rect>
                <v:rect id="Rechteck 288" o:spid="_x0000_s1071" style="position:absolute;left:35669;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N8EA&#10;AADcAAAADwAAAGRycy9kb3ducmV2LnhtbERPS2vCQBC+F/wPywje6sZQikZXEUtB9OQD8ThkxiSa&#10;nQ3ZrYn/vnso9PjxvRer3tbqya2vnBiYjBNQLLmjSgoD59P3+xSUDyiEtRM28GIPq+XgbYEZuU4O&#10;/DyGQsUQ8RkaKENoMq19XrJFP3YNS+RurrUYImwLTS12MdzWOk2ST22xkthQYsObkvPH8cca2L++&#10;uu5xpe0upY/9vZ/RBQ9kzGjYr+egAvfhX/zn3pKBdBrXxjPx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jfBAAAA3AAAAA8AAAAAAAAAAAAAAAAAmAIAAGRycy9kb3du&#10;cmV2LnhtbFBLBQYAAAAABAAEAPUAAACGAwAAAAA=&#10;" fillcolor="#bebebe" stroked="f" strokeweight="2pt">
                  <v:textbox>
                    <w:txbxContent>
                      <w:p w14:paraId="006E8A71" w14:textId="77777777" w:rsidR="00DD52D1" w:rsidRDefault="00DD52D1" w:rsidP="00812B75">
                        <w:pPr>
                          <w:rPr>
                            <w:rFonts w:eastAsia="Times New Roman"/>
                          </w:rPr>
                        </w:pPr>
                      </w:p>
                    </w:txbxContent>
                  </v:textbox>
                </v:rect>
                <v:rect id="Rechteck 289" o:spid="_x0000_s1072" style="position:absolute;left:42819;top:10;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ENsUA&#10;AADcAAAADwAAAGRycy9kb3ducmV2LnhtbESPQWsCMRSE74X+h/AKvRTNdhGxq1FEKEjBg9ZDe3ts&#10;npvFzcuaRDf9941Q6HGYmW+YxSrZTtzIh9axgtdxAYK4drrlRsHx8300AxEissbOMSn4oQCr5ePD&#10;AivtBt7T7RAbkSEcKlRgYuwrKUNtyGIYu544eyfnLcYsfSO1xyHDbSfLophKiy3nBYM9bQzV58PV&#10;KvDuOHnZDD6VyXXpa/f9YS7FVKnnp7Seg4iU4n/4r73VCsrZG9zP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0Q2xQAAANwAAAAPAAAAAAAAAAAAAAAAAJgCAABkcnMv&#10;ZG93bnJldi54bWxQSwUGAAAAAAQABAD1AAAAigMAAAAA&#10;" fillcolor="#8d8d8d" stroked="f" strokeweight="2pt">
                  <v:textbox>
                    <w:txbxContent>
                      <w:p w14:paraId="42D9C983" w14:textId="77777777" w:rsidR="00DD52D1" w:rsidRDefault="00DD52D1" w:rsidP="00812B75">
                        <w:pPr>
                          <w:rPr>
                            <w:rFonts w:eastAsia="Times New Roman"/>
                          </w:rPr>
                        </w:pPr>
                      </w:p>
                    </w:txbxContent>
                  </v:textbox>
                </v:rect>
                <v:rect id="Rechteck 290" o:spid="_x0000_s1073" style="position:absolute;left:50014;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7dsIA&#10;AADcAAAADwAAAGRycy9kb3ducmV2LnhtbERPTWsCMRC9F/wPYQq9FM12Ealbo4ggFMGD1kN7GzbT&#10;zdLNZJtEN/57cxA8Pt73YpVsJy7kQ+tYwdukAEFcO91yo+D0tR2/gwgRWWPnmBRcKcBqOXpaYKXd&#10;wAe6HGMjcgiHChWYGPtKylAbshgmrifO3K/zFmOGvpHa45DDbSfLophJiy3nBoM9bQzVf8ezVeDd&#10;afq6GXwqk+vS9/5nZ/6LmVIvz2n9ASJSig/x3f2pFZTzPD+fy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Ht2wgAAANwAAAAPAAAAAAAAAAAAAAAAAJgCAABkcnMvZG93&#10;bnJldi54bWxQSwUGAAAAAAQABAD1AAAAhwMAAAAA&#10;" fillcolor="#8d8d8d" stroked="f" strokeweight="2pt">
                  <v:textbox>
                    <w:txbxContent>
                      <w:p w14:paraId="033878A4" w14:textId="77777777" w:rsidR="00DD52D1" w:rsidRDefault="00DD52D1" w:rsidP="00812B75">
                        <w:pPr>
                          <w:rPr>
                            <w:rFonts w:eastAsia="Times New Roman"/>
                          </w:rPr>
                        </w:pPr>
                      </w:p>
                    </w:txbxContent>
                  </v:textbox>
                </v:rect>
              </v:group>
              <w10:wrap type="square"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3</w:t>
    </w:r>
    <w:r w:rsidRPr="00680E79">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A637" w14:textId="15D89D8B" w:rsidR="00DD52D1" w:rsidRPr="00680E79" w:rsidRDefault="00DD52D1" w:rsidP="004C2A00">
    <w:pPr>
      <w:pStyle w:val="Fuzeile"/>
      <w:jc w:val="right"/>
      <w:rPr>
        <w:sz w:val="20"/>
        <w:szCs w:val="20"/>
      </w:rPr>
    </w:pPr>
    <w:r w:rsidRPr="00D4366B">
      <w:rPr>
        <w:noProof/>
        <w:sz w:val="20"/>
        <w:szCs w:val="20"/>
        <w:lang w:eastAsia="de-DE"/>
      </w:rPr>
      <mc:AlternateContent>
        <mc:Choice Requires="wpg">
          <w:drawing>
            <wp:anchor distT="0" distB="0" distL="114300" distR="114300" simplePos="0" relativeHeight="251669504" behindDoc="0" locked="0" layoutInCell="1" allowOverlap="0" wp14:anchorId="322099E4" wp14:editId="474B8002">
              <wp:simplePos x="0" y="0"/>
              <wp:positionH relativeFrom="column">
                <wp:posOffset>-43369</wp:posOffset>
              </wp:positionH>
              <wp:positionV relativeFrom="page">
                <wp:posOffset>6919595</wp:posOffset>
              </wp:positionV>
              <wp:extent cx="9086400" cy="237600"/>
              <wp:effectExtent l="0" t="0" r="635" b="0"/>
              <wp:wrapNone/>
              <wp:docPr id="336" name="Gruppieren 120"/>
              <wp:cNvGraphicFramePr/>
              <a:graphic xmlns:a="http://schemas.openxmlformats.org/drawingml/2006/main">
                <a:graphicData uri="http://schemas.microsoft.com/office/word/2010/wordprocessingGroup">
                  <wpg:wgp>
                    <wpg:cNvGrpSpPr/>
                    <wpg:grpSpPr>
                      <a:xfrm>
                        <a:off x="0" y="0"/>
                        <a:ext cx="9086400" cy="237600"/>
                        <a:chOff x="0" y="0"/>
                        <a:chExt cx="9088087" cy="239360"/>
                      </a:xfrm>
                    </wpg:grpSpPr>
                    <wpg:grpSp>
                      <wpg:cNvPr id="337" name="Gruppieren 337"/>
                      <wpg:cNvGrpSpPr/>
                      <wpg:grpSpPr>
                        <a:xfrm>
                          <a:off x="97478" y="0"/>
                          <a:ext cx="8990609" cy="73088"/>
                          <a:chOff x="97478" y="0"/>
                          <a:chExt cx="8903921" cy="73088"/>
                        </a:xfrm>
                      </wpg:grpSpPr>
                      <wps:wsp>
                        <wps:cNvPr id="338" name="Rechteck 338"/>
                        <wps:cNvSpPr/>
                        <wps:spPr>
                          <a:xfrm>
                            <a:off x="97478"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E05AA" w14:textId="77777777" w:rsidR="00DD52D1" w:rsidRDefault="00DD52D1" w:rsidP="00D4366B">
                              <w:pPr>
                                <w:rPr>
                                  <w:rFonts w:eastAsia="Times New Roman"/>
                                </w:rPr>
                              </w:pPr>
                            </w:p>
                          </w:txbxContent>
                        </wps:txbx>
                        <wps:bodyPr rtlCol="0" anchor="ctr"/>
                      </wps:wsp>
                      <wps:wsp>
                        <wps:cNvPr id="339" name="Rechteck 339"/>
                        <wps:cNvSpPr/>
                        <wps:spPr>
                          <a:xfrm>
                            <a:off x="3344398"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C3D05" w14:textId="77777777" w:rsidR="00DD52D1" w:rsidRDefault="00DD52D1" w:rsidP="00D4366B">
                              <w:pPr>
                                <w:rPr>
                                  <w:rFonts w:eastAsia="Times New Roman"/>
                                </w:rPr>
                              </w:pPr>
                            </w:p>
                          </w:txbxContent>
                        </wps:txbx>
                        <wps:bodyPr rtlCol="0" anchor="ctr"/>
                      </wps:wsp>
                      <wps:wsp>
                        <wps:cNvPr id="340" name="Rechteck 340"/>
                        <wps:cNvSpPr/>
                        <wps:spPr>
                          <a:xfrm>
                            <a:off x="4477650"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DE919" w14:textId="77777777" w:rsidR="00DD52D1" w:rsidRDefault="00DD52D1" w:rsidP="00D4366B">
                              <w:pPr>
                                <w:rPr>
                                  <w:rFonts w:eastAsia="Times New Roman"/>
                                </w:rPr>
                              </w:pPr>
                            </w:p>
                          </w:txbxContent>
                        </wps:txbx>
                        <wps:bodyPr rtlCol="0" anchor="ctr"/>
                      </wps:wsp>
                      <wps:wsp>
                        <wps:cNvPr id="341" name="Rechteck 341"/>
                        <wps:cNvSpPr/>
                        <wps:spPr>
                          <a:xfrm>
                            <a:off x="5614285"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4165B" w14:textId="77777777" w:rsidR="00DD52D1" w:rsidRDefault="00DD52D1" w:rsidP="00D4366B">
                              <w:pPr>
                                <w:rPr>
                                  <w:rFonts w:eastAsia="Times New Roman"/>
                                </w:rPr>
                              </w:pPr>
                            </w:p>
                          </w:txbxContent>
                        </wps:txbx>
                        <wps:bodyPr rtlCol="0" anchor="ctr"/>
                      </wps:wsp>
                      <wps:wsp>
                        <wps:cNvPr id="342" name="Rechteck 342"/>
                        <wps:cNvSpPr/>
                        <wps:spPr>
                          <a:xfrm>
                            <a:off x="6753578"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A9CB0" w14:textId="77777777" w:rsidR="00DD52D1" w:rsidRDefault="00DD52D1" w:rsidP="00D4366B">
                              <w:pPr>
                                <w:rPr>
                                  <w:rFonts w:eastAsia="Times New Roman"/>
                                </w:rPr>
                              </w:pPr>
                            </w:p>
                          </w:txbxContent>
                        </wps:txbx>
                        <wps:bodyPr rtlCol="0" anchor="ctr"/>
                      </wps:wsp>
                      <wps:wsp>
                        <wps:cNvPr id="343" name="Rechteck 343"/>
                        <wps:cNvSpPr/>
                        <wps:spPr>
                          <a:xfrm>
                            <a:off x="7899953"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A00E6" w14:textId="77777777" w:rsidR="00DD52D1" w:rsidRDefault="00DD52D1" w:rsidP="00D4366B">
                              <w:pPr>
                                <w:rPr>
                                  <w:rFonts w:eastAsia="Times New Roman"/>
                                </w:rPr>
                              </w:pPr>
                            </w:p>
                          </w:txbxContent>
                        </wps:txbx>
                        <wps:bodyPr rtlCol="0" anchor="ctr"/>
                      </wps:wsp>
                    </wpg:grpSp>
                    <wps:wsp>
                      <wps:cNvPr id="344" name="Textfeld 122"/>
                      <wps:cNvSpPr txBox="1"/>
                      <wps:spPr>
                        <a:xfrm>
                          <a:off x="0" y="31080"/>
                          <a:ext cx="5695949" cy="208280"/>
                        </a:xfrm>
                        <a:prstGeom prst="rect">
                          <a:avLst/>
                        </a:prstGeom>
                        <a:noFill/>
                      </wps:spPr>
                      <wps:txbx>
                        <w:txbxContent>
                          <w:p w14:paraId="47A16626" w14:textId="646A2D07"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22099E4" id="Gruppieren 120" o:spid="_x0000_s1093" style="position:absolute;left:0;text-align:left;margin-left:-3.4pt;margin-top:544.85pt;width:715.45pt;height:18.7pt;z-index:251669504;mso-position-horizontal-relative:text;mso-position-vertical-relative:page;mso-width-relative:margin;mso-height-relative:margin" coordsize="9088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" o:allowoverlap="f">
              <v:group id="Gruppieren 337" o:spid="_x0000_s1094" style="position:absolute;left:974;width:89906;height:730" coordorigin="974" coordsize="8903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hteck 338" o:spid="_x0000_s1095" style="position:absolute;left:974;top:10;width:3217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Lw8MA&#10;AADcAAAADwAAAGRycy9kb3ducmV2LnhtbERPy4rCMBTdD/gP4QpuRNOxMEhtFB2QceFmVFB3l+b2&#10;oc1NaTJa/XqzGHB5OO900Zla3Kh1lWUFn+MIBHFmdcWFgsN+PZqCcB5ZY22ZFDzIwWLe+0gx0fbO&#10;v3Tb+UKEEHYJKii9bxIpXVaSQTe2DXHgctsa9AG2hdQt3kO4qeUkir6kwYpDQ4kNfZeUXXd/RoE/&#10;PbOf4/K8xu1+El/z83DVXYZKDfrdcgbCU+ff4n/3RiuI4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vLw8MAAADcAAAADwAAAAAAAAAAAAAAAACYAgAAZHJzL2Rv&#10;d25yZXYueG1sUEsFBgAAAAAEAAQA9QAAAIgDAAAAAA==&#10;" fillcolor="#ddd" stroked="f" strokeweight="2pt">
                  <v:textbox>
                    <w:txbxContent>
                      <w:p w14:paraId="54CE05AA" w14:textId="77777777" w:rsidR="00DD52D1" w:rsidRDefault="00DD52D1" w:rsidP="00D4366B">
                        <w:pPr>
                          <w:rPr>
                            <w:rFonts w:eastAsia="Times New Roman"/>
                          </w:rPr>
                        </w:pPr>
                      </w:p>
                    </w:txbxContent>
                  </v:textbox>
                </v:rect>
                <v:rect id="Rechteck 339" o:spid="_x0000_s1096" style="position:absolute;left:33443;top:10;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uWMcA&#10;AADcAAAADwAAAGRycy9kb3ducmV2LnhtbESPQWvCQBSE7wX/w/IKvYhuaqBodBO0IO2hl6qg3h7Z&#10;Z5KafRuy2yTtr+8WBI/DzHzDrLLB1KKj1lWWFTxPIxDEudUVFwoO++1kDsJ5ZI21ZVLwQw6ydPSw&#10;wkTbnj+p2/lCBAi7BBWU3jeJlC4vyaCb2oY4eBfbGvRBtoXULfYBbmo5i6IXabDisFBiQ68l5dfd&#10;t1HgT7/523F93uLHfhZfL+fxZvgaK/X0OKyXIDwN/h6+td+1gjhewP+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bljHAAAA3AAAAA8AAAAAAAAAAAAAAAAAmAIAAGRy&#10;cy9kb3ducmV2LnhtbFBLBQYAAAAABAAEAPUAAACMAwAAAAA=&#10;" fillcolor="#ddd" stroked="f" strokeweight="2pt">
                  <v:textbox>
                    <w:txbxContent>
                      <w:p w14:paraId="7EBC3D05" w14:textId="77777777" w:rsidR="00DD52D1" w:rsidRDefault="00DD52D1" w:rsidP="00D4366B">
                        <w:pPr>
                          <w:rPr>
                            <w:rFonts w:eastAsia="Times New Roman"/>
                          </w:rPr>
                        </w:pPr>
                      </w:p>
                    </w:txbxContent>
                  </v:textbox>
                </v:rect>
                <v:rect id="Rechteck 340" o:spid="_x0000_s1097" style="position:absolute;left:44776;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HNsIA&#10;AADcAAAADwAAAGRycy9kb3ducmV2LnhtbERPS2vCQBC+F/oflin0VjdVEU3dSKkIUk8+EI9DZpqk&#10;yc6G7Griv+8eCh4/vvdyNdhG3bjzlRMD76MEFEvuqJLCwOm4eZuD8gGFsHHCBu7sYZU9Py0xJdfL&#10;nm+HUKgYIj5FA2UIbaq1z0u26EeuZYncj+sshgi7QlOHfQy3jR4nyUxbrCQ2lNjyV8l5fbhaA7v7&#10;uu/rC22/xzTd/Q4LOuOejHl9GT4/QAUewkP8796Sgck0zo9n4hH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Yc2wgAAANwAAAAPAAAAAAAAAAAAAAAAAJgCAABkcnMvZG93&#10;bnJldi54bWxQSwUGAAAAAAQABAD1AAAAhwMAAAAA&#10;" fillcolor="#bebebe" stroked="f" strokeweight="2pt">
                  <v:textbox>
                    <w:txbxContent>
                      <w:p w14:paraId="167DE919" w14:textId="77777777" w:rsidR="00DD52D1" w:rsidRDefault="00DD52D1" w:rsidP="00D4366B">
                        <w:pPr>
                          <w:rPr>
                            <w:rFonts w:eastAsia="Times New Roman"/>
                          </w:rPr>
                        </w:pPr>
                      </w:p>
                    </w:txbxContent>
                  </v:textbox>
                </v:rect>
                <v:rect id="Rechteck 341" o:spid="_x0000_s1098" style="position:absolute;left:56142;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ircQA&#10;AADcAAAADwAAAGRycy9kb3ducmV2LnhtbESPX2vCQBDE3wW/w7GCb3rxD6WNnlJaBNEntRQfl+w2&#10;Sc3thdzVxG/vCQUfh5n5DbNcd7ZSV2586cTAZJyAYskclZIb+DptRq+gfEAhrJywgRt7WK/6vSWm&#10;5Fo58PUYchUh4lM0UIRQp1r7rGCLfuxqluj9uMZiiLLJNTXYRrit9DRJXrTFUuJCgTV/FJxdjn/W&#10;wP722baXM213U5rvf7s3+sYDGTMcdO8LUIG78Az/t7dkYDafwONMP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Iq3EAAAA3AAAAA8AAAAAAAAAAAAAAAAAmAIAAGRycy9k&#10;b3ducmV2LnhtbFBLBQYAAAAABAAEAPUAAACJAwAAAAA=&#10;" fillcolor="#bebebe" stroked="f" strokeweight="2pt">
                  <v:textbox>
                    <w:txbxContent>
                      <w:p w14:paraId="7764165B" w14:textId="77777777" w:rsidR="00DD52D1" w:rsidRDefault="00DD52D1" w:rsidP="00D4366B">
                        <w:pPr>
                          <w:rPr>
                            <w:rFonts w:eastAsia="Times New Roman"/>
                          </w:rPr>
                        </w:pPr>
                      </w:p>
                    </w:txbxContent>
                  </v:textbox>
                </v:rect>
                <v:rect id="Rechteck 342" o:spid="_x0000_s1099" style="position:absolute;left:67535;top:10;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QMUA&#10;AADcAAAADwAAAGRycy9kb3ducmV2LnhtbESPQWsCMRSE74X+h/AKvRTNdhUpq1FEKEjBg9ZDe3ts&#10;npvFzcuaRDf9941Q6HGYmW+YxSrZTtzIh9axgtdxAYK4drrlRsHx8330BiJEZI2dY1LwQwFWy8eH&#10;BVbaDbyn2yE2IkM4VKjAxNhXUobakMUwdj1x9k7OW4xZ+kZqj0OG206WRTGTFlvOCwZ72hiqz4er&#10;VeDdcfqyGXwqk+vS1+77w1yKmVLPT2k9BxEpxf/wX3urFUymJdzP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2NAxQAAANwAAAAPAAAAAAAAAAAAAAAAAJgCAABkcnMv&#10;ZG93bnJldi54bWxQSwUGAAAAAAQABAD1AAAAigMAAAAA&#10;" fillcolor="#8d8d8d" stroked="f" strokeweight="2pt">
                  <v:textbox>
                    <w:txbxContent>
                      <w:p w14:paraId="55BA9CB0" w14:textId="77777777" w:rsidR="00DD52D1" w:rsidRDefault="00DD52D1" w:rsidP="00D4366B">
                        <w:pPr>
                          <w:rPr>
                            <w:rFonts w:eastAsia="Times New Roman"/>
                          </w:rPr>
                        </w:pPr>
                      </w:p>
                    </w:txbxContent>
                  </v:textbox>
                </v:rect>
                <v:rect id="Rechteck 343" o:spid="_x0000_s1100" style="position:absolute;left:78999;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8QA&#10;AADcAAAADwAAAGRycy9kb3ducmV2LnhtbESPQWsCMRSE7wX/Q3gFL6VmqyJlNYoIghR6qHrQ22Pz&#10;3CzdvGyT6Kb/vikIHoeZ+YZZrJJtxY18aBwreBsVIIgrpxuuFRwP29d3ECEia2wdk4JfCrBaDp4W&#10;WGrX8xfd9rEWGcKhRAUmxq6UMlSGLIaR64izd3HeYszS11J77DPctnJcFDNpseG8YLCjjaHqe3+1&#10;Crw7Tl82vU/j5Np0+jx/mJ9iptTwOa3nICKl+Ajf2zutYDKdwP+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xtvEAAAA3AAAAA8AAAAAAAAAAAAAAAAAmAIAAGRycy9k&#10;b3ducmV2LnhtbFBLBQYAAAAABAAEAPUAAACJAwAAAAA=&#10;" fillcolor="#8d8d8d" stroked="f" strokeweight="2pt">
                  <v:textbox>
                    <w:txbxContent>
                      <w:p w14:paraId="731A00E6" w14:textId="77777777" w:rsidR="00DD52D1" w:rsidRDefault="00DD52D1" w:rsidP="00D4366B">
                        <w:pPr>
                          <w:rPr>
                            <w:rFonts w:eastAsia="Times New Roman"/>
                          </w:rPr>
                        </w:pPr>
                      </w:p>
                    </w:txbxContent>
                  </v:textbox>
                </v:rect>
              </v:group>
              <v:shapetype id="_x0000_t202" coordsize="21600,21600" o:spt="202" path="m,l,21600r21600,l21600,xe">
                <v:stroke joinstyle="miter"/>
                <v:path gradientshapeok="t" o:connecttype="rect"/>
              </v:shapetype>
              <v:shape id="Textfeld 122" o:spid="_x0000_s1101" type="#_x0000_t202" style="position:absolute;top:310;width:569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14:paraId="47A16626" w14:textId="646A2D07"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6</w:t>
    </w:r>
    <w:r w:rsidRPr="00680E7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7A992" w14:textId="77777777" w:rsidR="00DD52D1" w:rsidRPr="00680E79" w:rsidRDefault="00DD52D1" w:rsidP="004C2A00">
    <w:pPr>
      <w:pStyle w:val="Fuzeile"/>
      <w:jc w:val="right"/>
      <w:rPr>
        <w:sz w:val="20"/>
        <w:szCs w:val="20"/>
      </w:rPr>
    </w:pPr>
    <w:r w:rsidRPr="00812B75">
      <w:rPr>
        <w:noProof/>
        <w:sz w:val="20"/>
        <w:szCs w:val="20"/>
        <w:lang w:eastAsia="de-DE"/>
      </w:rPr>
      <mc:AlternateContent>
        <mc:Choice Requires="wpg">
          <w:drawing>
            <wp:anchor distT="0" distB="0" distL="114300" distR="114300" simplePos="0" relativeHeight="251667456" behindDoc="0" locked="0" layoutInCell="1" allowOverlap="0" wp14:anchorId="123115EA" wp14:editId="00227D9D">
              <wp:simplePos x="0" y="0"/>
              <wp:positionH relativeFrom="column">
                <wp:posOffset>-104775</wp:posOffset>
              </wp:positionH>
              <wp:positionV relativeFrom="page">
                <wp:posOffset>10105390</wp:posOffset>
              </wp:positionV>
              <wp:extent cx="5864225" cy="244475"/>
              <wp:effectExtent l="0" t="0" r="3175" b="0"/>
              <wp:wrapSquare wrapText="bothSides"/>
              <wp:docPr id="327" name="Gruppieren 111"/>
              <wp:cNvGraphicFramePr/>
              <a:graphic xmlns:a="http://schemas.openxmlformats.org/drawingml/2006/main">
                <a:graphicData uri="http://schemas.microsoft.com/office/word/2010/wordprocessingGroup">
                  <wpg:wgp>
                    <wpg:cNvGrpSpPr/>
                    <wpg:grpSpPr>
                      <a:xfrm>
                        <a:off x="0" y="0"/>
                        <a:ext cx="5864225" cy="244475"/>
                        <a:chOff x="0" y="0"/>
                        <a:chExt cx="5864523" cy="245300"/>
                      </a:xfrm>
                    </wpg:grpSpPr>
                    <wps:wsp>
                      <wps:cNvPr id="328" name="Textfeld 112"/>
                      <wps:cNvSpPr txBox="1"/>
                      <wps:spPr>
                        <a:xfrm>
                          <a:off x="0" y="37020"/>
                          <a:ext cx="5695950" cy="208280"/>
                        </a:xfrm>
                        <a:prstGeom prst="rect">
                          <a:avLst/>
                        </a:prstGeom>
                        <a:noFill/>
                      </wps:spPr>
                      <wps:txbx>
                        <w:txbxContent>
                          <w:p w14:paraId="3BA777D0" w14:textId="584E61FF"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329" name="Gruppieren 329"/>
                      <wpg:cNvGrpSpPr/>
                      <wpg:grpSpPr>
                        <a:xfrm>
                          <a:off x="104523" y="0"/>
                          <a:ext cx="5760000" cy="73088"/>
                          <a:chOff x="104523" y="0"/>
                          <a:chExt cx="5588178" cy="73088"/>
                        </a:xfrm>
                      </wpg:grpSpPr>
                      <wps:wsp>
                        <wps:cNvPr id="330" name="Rechteck 330"/>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AA54D" w14:textId="77777777" w:rsidR="00DD52D1" w:rsidRDefault="00DD52D1" w:rsidP="00812B75">
                              <w:pPr>
                                <w:rPr>
                                  <w:rFonts w:eastAsia="Times New Roman"/>
                                </w:rPr>
                              </w:pPr>
                            </w:p>
                          </w:txbxContent>
                        </wps:txbx>
                        <wps:bodyPr rtlCol="0" anchor="ctr"/>
                      </wps:wsp>
                      <wps:wsp>
                        <wps:cNvPr id="331" name="Rechteck 331"/>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83CD6" w14:textId="77777777" w:rsidR="00DD52D1" w:rsidRDefault="00DD52D1" w:rsidP="00812B75">
                              <w:pPr>
                                <w:rPr>
                                  <w:rFonts w:eastAsia="Times New Roman"/>
                                </w:rPr>
                              </w:pPr>
                            </w:p>
                          </w:txbxContent>
                        </wps:txbx>
                        <wps:bodyPr rtlCol="0" anchor="ctr"/>
                      </wps:wsp>
                      <wps:wsp>
                        <wps:cNvPr id="332" name="Rechteck 332"/>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80A8F" w14:textId="77777777" w:rsidR="00DD52D1" w:rsidRDefault="00DD52D1" w:rsidP="00812B75">
                              <w:pPr>
                                <w:rPr>
                                  <w:rFonts w:eastAsia="Times New Roman"/>
                                </w:rPr>
                              </w:pPr>
                            </w:p>
                          </w:txbxContent>
                        </wps:txbx>
                        <wps:bodyPr rtlCol="0" anchor="ctr"/>
                      </wps:wsp>
                      <wps:wsp>
                        <wps:cNvPr id="333" name="Rechteck 333"/>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C1C62" w14:textId="77777777" w:rsidR="00DD52D1" w:rsidRDefault="00DD52D1" w:rsidP="00812B75">
                              <w:pPr>
                                <w:rPr>
                                  <w:rFonts w:eastAsia="Times New Roman"/>
                                </w:rPr>
                              </w:pPr>
                            </w:p>
                          </w:txbxContent>
                        </wps:txbx>
                        <wps:bodyPr rtlCol="0" anchor="ctr"/>
                      </wps:wsp>
                      <wps:wsp>
                        <wps:cNvPr id="334" name="Rechteck 334"/>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C49EE" w14:textId="77777777" w:rsidR="00DD52D1" w:rsidRDefault="00DD52D1" w:rsidP="00812B75">
                              <w:pPr>
                                <w:rPr>
                                  <w:rFonts w:eastAsia="Times New Roman"/>
                                </w:rPr>
                              </w:pPr>
                            </w:p>
                          </w:txbxContent>
                        </wps:txbx>
                        <wps:bodyPr rtlCol="0" anchor="ctr"/>
                      </wps:wsp>
                      <wps:wsp>
                        <wps:cNvPr id="335" name="Rechteck 335"/>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ED04B" w14:textId="77777777" w:rsidR="00DD52D1" w:rsidRDefault="00DD52D1" w:rsidP="00812B75">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23115EA" id="_x0000_s1118" style="position:absolute;left:0;text-align:left;margin-left:-8.25pt;margin-top:795.7pt;width:461.75pt;height:19.25pt;z-index:251667456;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" o:allowoverlap="f">
              <v:shapetype id="_x0000_t202" coordsize="21600,21600" o:spt="202" path="m,l,21600r21600,l21600,xe">
                <v:stroke joinstyle="miter"/>
                <v:path gradientshapeok="t" o:connecttype="rect"/>
              </v:shapetype>
              <v:shape id="Textfeld 112" o:spid="_x0000_s1119" type="#_x0000_t202" style="position:absolute;top:370;width:569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14:paraId="3BA777D0" w14:textId="584E61FF" w:rsidR="00DD52D1" w:rsidRDefault="00DD52D1" w:rsidP="00812B75">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329" o:spid="_x0000_s1120" style="position:absolute;left:1045;width:57600;height:730" coordorigin="1045" coordsize="5588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hteck 330" o:spid="_x0000_s1121" style="position:absolute;left:1045;top:10;width:2019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HxcMA&#10;AADcAAAADwAAAGRycy9kb3ducmV2LnhtbERPy4rCMBTdD/gP4QpuRNOxMEhtFB2QceFmVFB3l+b2&#10;oc1NaTJa/XqzGHB5OO900Zla3Kh1lWUFn+MIBHFmdcWFgsN+PZqCcB5ZY22ZFDzIwWLe+0gx0fbO&#10;v3Tb+UKEEHYJKii9bxIpXVaSQTe2DXHgctsa9AG2hdQt3kO4qeUkir6kwYpDQ4kNfZeUXXd/RoE/&#10;PbOf4/K8xu1+El/z83DVXYZKDfrdcgbCU+ff4n/3RiuI4zA/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3HxcMAAADcAAAADwAAAAAAAAAAAAAAAACYAgAAZHJzL2Rv&#10;d25yZXYueG1sUEsFBgAAAAAEAAQA9QAAAIgDAAAAAA==&#10;" fillcolor="#ddd" stroked="f" strokeweight="2pt">
                  <v:textbox>
                    <w:txbxContent>
                      <w:p w14:paraId="420AA54D" w14:textId="77777777" w:rsidR="00DD52D1" w:rsidRDefault="00DD52D1" w:rsidP="00812B75">
                        <w:pPr>
                          <w:rPr>
                            <w:rFonts w:eastAsia="Times New Roman"/>
                          </w:rPr>
                        </w:pPr>
                      </w:p>
                    </w:txbxContent>
                  </v:textbox>
                </v:rect>
                <v:rect id="Rechteck 331" o:spid="_x0000_s1122" style="position:absolute;left:21423;top:10;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iXscA&#10;AADcAAAADwAAAGRycy9kb3ducmV2LnhtbESPQWvCQBSE74X+h+UVvIjZaKCUmFVsQfTgpVpoc3tk&#10;n0lq9m3IbpPor+8WCh6HmfmGydajaURPnastK5hHMQjiwuqaSwUfp+3sBYTzyBoby6TgSg7Wq8eH&#10;DFNtB36n/uhLESDsUlRQed+mUrqiIoMusi1x8M62M+iD7EqpOxwC3DRyEcfP0mDNYaHClt4qKi7H&#10;H6PAf92K3ecm3+LhtEgu53z6On5PlZo8jZslCE+jv4f/23utIEnm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Yl7HAAAA3AAAAA8AAAAAAAAAAAAAAAAAmAIAAGRy&#10;cy9kb3ducmV2LnhtbFBLBQYAAAAABAAEAPUAAACMAwAAAAA=&#10;" fillcolor="#ddd" stroked="f" strokeweight="2pt">
                  <v:textbox>
                    <w:txbxContent>
                      <w:p w14:paraId="63483CD6" w14:textId="77777777" w:rsidR="00DD52D1" w:rsidRDefault="00DD52D1" w:rsidP="00812B75">
                        <w:pPr>
                          <w:rPr>
                            <w:rFonts w:eastAsia="Times New Roman"/>
                          </w:rPr>
                        </w:pPr>
                      </w:p>
                    </w:txbxContent>
                  </v:textbox>
                </v:rect>
                <v:rect id="Rechteck 332" o:spid="_x0000_s1123" style="position:absolute;left:28535;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Pp8QA&#10;AADcAAAADwAAAGRycy9kb3ducmV2LnhtbESPQWvCQBSE7wX/w/KE3uqmsUiNriJKQepJW4rHR94z&#10;Sc2+DdnVxH/fLQgeh5n5hpkve1urK7e+cmLgdZSAYskdVVIY+P76eHkH5QMKYe2EDdzYw3IxeJpj&#10;Rq6TPV8PoVARIj5DA2UITaa1z0u26EeuYYneybUWQ5RtoanFLsJtrdMkmWiLlcSFEhtel5yfDxdr&#10;YHfbdN35SNvPlN52v/2UfnBPxjwP+9UMVOA+PML39pYMjMcp/J+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z6fEAAAA3AAAAA8AAAAAAAAAAAAAAAAAmAIAAGRycy9k&#10;b3ducmV2LnhtbFBLBQYAAAAABAAEAPUAAACJAwAAAAA=&#10;" fillcolor="#bebebe" stroked="f" strokeweight="2pt">
                  <v:textbox>
                    <w:txbxContent>
                      <w:p w14:paraId="33480A8F" w14:textId="77777777" w:rsidR="00DD52D1" w:rsidRDefault="00DD52D1" w:rsidP="00812B75">
                        <w:pPr>
                          <w:rPr>
                            <w:rFonts w:eastAsia="Times New Roman"/>
                          </w:rPr>
                        </w:pPr>
                      </w:p>
                    </w:txbxContent>
                  </v:textbox>
                </v:rect>
                <v:rect id="Rechteck 333" o:spid="_x0000_s1124" style="position:absolute;left:35669;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qPMQA&#10;AADcAAAADwAAAGRycy9kb3ducmV2LnhtbESPQWvCQBSE7wX/w/KE3ppNTSk1uopYClJP2lI8PvKe&#10;SWr2bchuTfz3rlDwOMzMN8x8OdhGnbnztRMDz0kKiqVwVEtp4Pvr4+kNlA8ohI0TNnBhD8vF6GGO&#10;Oblednzeh1JFiPgcDVQhtLnWvqjYok9cyxK9o+sshii7UlOHfYTbRk/S9FVbrCUuVNjyuuLitP+z&#10;BraX974/HWjzOaGX7e8wpR/ckTGP42E1AxV4CPfwf3tDBrIsg9uZe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ajzEAAAA3AAAAA8AAAAAAAAAAAAAAAAAmAIAAGRycy9k&#10;b3ducmV2LnhtbFBLBQYAAAAABAAEAPUAAACJAwAAAAA=&#10;" fillcolor="#bebebe" stroked="f" strokeweight="2pt">
                  <v:textbox>
                    <w:txbxContent>
                      <w:p w14:paraId="734C1C62" w14:textId="77777777" w:rsidR="00DD52D1" w:rsidRDefault="00DD52D1" w:rsidP="00812B75">
                        <w:pPr>
                          <w:rPr>
                            <w:rFonts w:eastAsia="Times New Roman"/>
                          </w:rPr>
                        </w:pPr>
                      </w:p>
                    </w:txbxContent>
                  </v:textbox>
                </v:rect>
                <v:rect id="Rechteck 334" o:spid="_x0000_s1125" style="position:absolute;left:42819;top:10;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t0sQA&#10;AADcAAAADwAAAGRycy9kb3ducmV2LnhtbESPQWsCMRSE7wX/Q3gFL6VmqyJlNYoIghR6qHrQ22Pz&#10;3CzdvGyT6Kb/vikIHoeZ+YZZrJJtxY18aBwreBsVIIgrpxuuFRwP29d3ECEia2wdk4JfCrBaDp4W&#10;WGrX8xfd9rEWGcKhRAUmxq6UMlSGLIaR64izd3HeYszS11J77DPctnJcFDNpseG8YLCjjaHqe3+1&#10;Crw7Tl82vU/j5Np0+jx/mJ9iptTwOa3nICKl+Ajf2zutYDKZwv+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LdLEAAAA3AAAAA8AAAAAAAAAAAAAAAAAmAIAAGRycy9k&#10;b3ducmV2LnhtbFBLBQYAAAAABAAEAPUAAACJAwAAAAA=&#10;" fillcolor="#8d8d8d" stroked="f" strokeweight="2pt">
                  <v:textbox>
                    <w:txbxContent>
                      <w:p w14:paraId="2ABC49EE" w14:textId="77777777" w:rsidR="00DD52D1" w:rsidRDefault="00DD52D1" w:rsidP="00812B75">
                        <w:pPr>
                          <w:rPr>
                            <w:rFonts w:eastAsia="Times New Roman"/>
                          </w:rPr>
                        </w:pPr>
                      </w:p>
                    </w:txbxContent>
                  </v:textbox>
                </v:rect>
                <v:rect id="Rechteck 335" o:spid="_x0000_s1126" style="position:absolute;left:50014;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ScUA&#10;AADcAAAADwAAAGRycy9kb3ducmV2LnhtbESPQWsCMRSE7wX/Q3hCL6Vmq1XKapQiCEXooeqhvT02&#10;z83i5mVNohv/fVMoeBxm5htmsUq2FVfyoXGs4GVUgCCunG64VnDYb57fQISIrLF1TApuFGC1HDws&#10;sNSu5y+67mItMoRDiQpMjF0pZagMWQwj1xFn7+i8xZilr6X22Ge4beW4KGbSYsN5wWBHa0PVaXex&#10;Crw7vD6te5/GybXp+/Nna87FTKnHYXqfg4iU4j383/7QCiaTK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IhJxQAAANwAAAAPAAAAAAAAAAAAAAAAAJgCAABkcnMv&#10;ZG93bnJldi54bWxQSwUGAAAAAAQABAD1AAAAigMAAAAA&#10;" fillcolor="#8d8d8d" stroked="f" strokeweight="2pt">
                  <v:textbox>
                    <w:txbxContent>
                      <w:p w14:paraId="34AED04B" w14:textId="77777777" w:rsidR="00DD52D1" w:rsidRDefault="00DD52D1" w:rsidP="00812B75">
                        <w:pPr>
                          <w:rPr>
                            <w:rFonts w:eastAsia="Times New Roman"/>
                          </w:rPr>
                        </w:pPr>
                      </w:p>
                    </w:txbxContent>
                  </v:textbox>
                </v:rect>
              </v:group>
              <w10:wrap type="square"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18</w:t>
    </w:r>
    <w:r w:rsidRPr="00680E79">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5A033" w14:textId="797F9AA5" w:rsidR="00DD52D1" w:rsidRPr="00680E79" w:rsidRDefault="00DD52D1" w:rsidP="004C2A00">
    <w:pPr>
      <w:pStyle w:val="Fuzeile"/>
      <w:jc w:val="right"/>
      <w:rPr>
        <w:sz w:val="20"/>
        <w:szCs w:val="20"/>
      </w:rPr>
    </w:pPr>
    <w:r w:rsidRPr="00D4366B">
      <w:rPr>
        <w:noProof/>
        <w:sz w:val="20"/>
        <w:szCs w:val="20"/>
        <w:lang w:eastAsia="de-DE"/>
      </w:rPr>
      <mc:AlternateContent>
        <mc:Choice Requires="wpg">
          <w:drawing>
            <wp:anchor distT="0" distB="0" distL="114300" distR="114300" simplePos="0" relativeHeight="251675648" behindDoc="0" locked="0" layoutInCell="1" allowOverlap="0" wp14:anchorId="2F5C9A76" wp14:editId="42E91E4C">
              <wp:simplePos x="0" y="0"/>
              <wp:positionH relativeFrom="column">
                <wp:posOffset>105658</wp:posOffset>
              </wp:positionH>
              <wp:positionV relativeFrom="page">
                <wp:posOffset>6860540</wp:posOffset>
              </wp:positionV>
              <wp:extent cx="9086400" cy="237600"/>
              <wp:effectExtent l="0" t="0" r="635" b="0"/>
              <wp:wrapNone/>
              <wp:docPr id="389" name="Gruppieren 120"/>
              <wp:cNvGraphicFramePr/>
              <a:graphic xmlns:a="http://schemas.openxmlformats.org/drawingml/2006/main">
                <a:graphicData uri="http://schemas.microsoft.com/office/word/2010/wordprocessingGroup">
                  <wpg:wgp>
                    <wpg:cNvGrpSpPr/>
                    <wpg:grpSpPr>
                      <a:xfrm>
                        <a:off x="0" y="0"/>
                        <a:ext cx="9086400" cy="237600"/>
                        <a:chOff x="0" y="0"/>
                        <a:chExt cx="9088087" cy="239360"/>
                      </a:xfrm>
                    </wpg:grpSpPr>
                    <wpg:grpSp>
                      <wpg:cNvPr id="390" name="Gruppieren 390"/>
                      <wpg:cNvGrpSpPr/>
                      <wpg:grpSpPr>
                        <a:xfrm>
                          <a:off x="97478" y="0"/>
                          <a:ext cx="8990609" cy="73088"/>
                          <a:chOff x="97478" y="0"/>
                          <a:chExt cx="8903921" cy="73088"/>
                        </a:xfrm>
                      </wpg:grpSpPr>
                      <wps:wsp>
                        <wps:cNvPr id="391" name="Rechteck 391"/>
                        <wps:cNvSpPr/>
                        <wps:spPr>
                          <a:xfrm>
                            <a:off x="97478"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2F29C" w14:textId="77777777" w:rsidR="00DD52D1" w:rsidRDefault="00DD52D1" w:rsidP="00D4366B">
                              <w:pPr>
                                <w:rPr>
                                  <w:rFonts w:eastAsia="Times New Roman"/>
                                </w:rPr>
                              </w:pPr>
                            </w:p>
                          </w:txbxContent>
                        </wps:txbx>
                        <wps:bodyPr rtlCol="0" anchor="ctr"/>
                      </wps:wsp>
                      <wps:wsp>
                        <wps:cNvPr id="392" name="Rechteck 392"/>
                        <wps:cNvSpPr/>
                        <wps:spPr>
                          <a:xfrm>
                            <a:off x="3344398"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2D0E" w14:textId="77777777" w:rsidR="00DD52D1" w:rsidRDefault="00DD52D1" w:rsidP="00D4366B">
                              <w:pPr>
                                <w:rPr>
                                  <w:rFonts w:eastAsia="Times New Roman"/>
                                </w:rPr>
                              </w:pPr>
                            </w:p>
                          </w:txbxContent>
                        </wps:txbx>
                        <wps:bodyPr rtlCol="0" anchor="ctr"/>
                      </wps:wsp>
                      <wps:wsp>
                        <wps:cNvPr id="393" name="Rechteck 393"/>
                        <wps:cNvSpPr/>
                        <wps:spPr>
                          <a:xfrm>
                            <a:off x="4477650"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73884" w14:textId="77777777" w:rsidR="00DD52D1" w:rsidRDefault="00DD52D1" w:rsidP="00D4366B">
                              <w:pPr>
                                <w:rPr>
                                  <w:rFonts w:eastAsia="Times New Roman"/>
                                </w:rPr>
                              </w:pPr>
                            </w:p>
                          </w:txbxContent>
                        </wps:txbx>
                        <wps:bodyPr rtlCol="0" anchor="ctr"/>
                      </wps:wsp>
                      <wps:wsp>
                        <wps:cNvPr id="394" name="Rechteck 394"/>
                        <wps:cNvSpPr/>
                        <wps:spPr>
                          <a:xfrm>
                            <a:off x="5614285"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01645" w14:textId="77777777" w:rsidR="00DD52D1" w:rsidRDefault="00DD52D1" w:rsidP="00D4366B">
                              <w:pPr>
                                <w:rPr>
                                  <w:rFonts w:eastAsia="Times New Roman"/>
                                </w:rPr>
                              </w:pPr>
                            </w:p>
                          </w:txbxContent>
                        </wps:txbx>
                        <wps:bodyPr rtlCol="0" anchor="ctr"/>
                      </wps:wsp>
                      <wps:wsp>
                        <wps:cNvPr id="395" name="Rechteck 395"/>
                        <wps:cNvSpPr/>
                        <wps:spPr>
                          <a:xfrm>
                            <a:off x="6753578"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30146" w14:textId="77777777" w:rsidR="00DD52D1" w:rsidRDefault="00DD52D1" w:rsidP="00D4366B">
                              <w:pPr>
                                <w:rPr>
                                  <w:rFonts w:eastAsia="Times New Roman"/>
                                </w:rPr>
                              </w:pPr>
                            </w:p>
                          </w:txbxContent>
                        </wps:txbx>
                        <wps:bodyPr rtlCol="0" anchor="ctr"/>
                      </wps:wsp>
                      <wps:wsp>
                        <wps:cNvPr id="396" name="Rechteck 396"/>
                        <wps:cNvSpPr/>
                        <wps:spPr>
                          <a:xfrm>
                            <a:off x="7899953"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4BAB7" w14:textId="77777777" w:rsidR="00DD52D1" w:rsidRDefault="00DD52D1" w:rsidP="00D4366B">
                              <w:pPr>
                                <w:rPr>
                                  <w:rFonts w:eastAsia="Times New Roman"/>
                                </w:rPr>
                              </w:pPr>
                            </w:p>
                          </w:txbxContent>
                        </wps:txbx>
                        <wps:bodyPr rtlCol="0" anchor="ctr"/>
                      </wps:wsp>
                    </wpg:grpSp>
                    <wps:wsp>
                      <wps:cNvPr id="397" name="Textfeld 122"/>
                      <wps:cNvSpPr txBox="1"/>
                      <wps:spPr>
                        <a:xfrm>
                          <a:off x="0" y="31080"/>
                          <a:ext cx="5695949" cy="208280"/>
                        </a:xfrm>
                        <a:prstGeom prst="rect">
                          <a:avLst/>
                        </a:prstGeom>
                        <a:noFill/>
                      </wps:spPr>
                      <wps:txbx>
                        <w:txbxContent>
                          <w:p w14:paraId="723BC19D" w14:textId="52126886"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F5C9A76" id="_x0000_s1146" style="position:absolute;left:0;text-align:left;margin-left:8.3pt;margin-top:540.2pt;width:715.45pt;height:18.7pt;z-index:251675648;mso-position-horizontal-relative:text;mso-position-vertical-relative:page;mso-width-relative:margin;mso-height-relative:margin" coordsize="9088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" o:allowoverlap="f">
              <v:group id="Gruppieren 390" o:spid="_x0000_s1147" style="position:absolute;left:974;width:89906;height:730" coordorigin="974" coordsize="8903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hteck 391" o:spid="_x0000_s1148" style="position:absolute;left:974;top:10;width:3217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9ZMcA&#10;AADcAAAADwAAAGRycy9kb3ducmV2LnhtbESPQWvCQBSE7wX/w/KEXkQ3KpQ2dQ0qSHvwUi3U3B7Z&#10;Z5Im+zZkt0naX98VBI/DzHzDrJLB1KKj1pWWFcxnEQjizOqScwWfp/30GYTzyBpry6Tglxwk69HD&#10;CmNte/6g7uhzESDsYlRQeN/EUrqsIINuZhvi4F1sa9AH2eZSt9gHuKnlIoqepMGSw0KBDe0Kyqrj&#10;j1Hgz3/Z29cm3ePhtFhWl3SyHb4nSj2Oh80rCE+Dv4dv7XetYPkyh+uZc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PWTHAAAA3AAAAA8AAAAAAAAAAAAAAAAAmAIAAGRy&#10;cy9kb3ducmV2LnhtbFBLBQYAAAAABAAEAPUAAACMAwAAAAA=&#10;" fillcolor="#ddd" stroked="f" strokeweight="2pt">
                  <v:textbox>
                    <w:txbxContent>
                      <w:p w14:paraId="37E2F29C" w14:textId="77777777" w:rsidR="00DD52D1" w:rsidRDefault="00DD52D1" w:rsidP="00D4366B">
                        <w:pPr>
                          <w:rPr>
                            <w:rFonts w:eastAsia="Times New Roman"/>
                          </w:rPr>
                        </w:pPr>
                      </w:p>
                    </w:txbxContent>
                  </v:textbox>
                </v:rect>
                <v:rect id="Rechteck 392" o:spid="_x0000_s1149" style="position:absolute;left:33443;top:10;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jE8cA&#10;AADcAAAADwAAAGRycy9kb3ducmV2LnhtbESPQWvCQBSE74X+h+UJvYhumkCp0U2wBWkPXqqCentk&#10;n0k0+zZktybtr+8KQo/DzHzDLPLBNOJKnastK3ieRiCIC6trLhXstqvJKwjnkTU2lknBDznIs8eH&#10;Baba9vxF140vRYCwS1FB5X2bSumKigy6qW2Jg3eynUEfZFdK3WEf4KaRcRS9SIM1h4UKW3qvqLhs&#10;vo0Cf/gtPvbL4wrX2zi5nI7jt+E8VuppNCznIDwN/j98b39qBckshtuZc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oxPHAAAA3AAAAA8AAAAAAAAAAAAAAAAAmAIAAGRy&#10;cy9kb3ducmV2LnhtbFBLBQYAAAAABAAEAPUAAACMAwAAAAA=&#10;" fillcolor="#ddd" stroked="f" strokeweight="2pt">
                  <v:textbox>
                    <w:txbxContent>
                      <w:p w14:paraId="18822D0E" w14:textId="77777777" w:rsidR="00DD52D1" w:rsidRDefault="00DD52D1" w:rsidP="00D4366B">
                        <w:pPr>
                          <w:rPr>
                            <w:rFonts w:eastAsia="Times New Roman"/>
                          </w:rPr>
                        </w:pPr>
                      </w:p>
                    </w:txbxContent>
                  </v:textbox>
                </v:rect>
                <v:rect id="Rechteck 393" o:spid="_x0000_s1150" style="position:absolute;left:44776;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1BsQA&#10;AADcAAAADwAAAGRycy9kb3ducmV2LnhtbESPQWvCQBSE70L/w/IK3nRTFanRVUQRRE/aUnp85D2T&#10;1OzbkF1N/PfdgtDjMDPfMItVZyt158aXTgy8DRNQLJmjUnIDnx+7wTsoH1AIKyds4MEeVsuX3gJT&#10;cq2c+H4OuYoQ8SkaKEKoU619VrBFP3Q1S/QurrEYomxyTQ22EW4rPUqSqbZYSlwosOZNwdn1fLMG&#10;jo9t216/aX8Y0eT4083oC09kTP+1W89BBe7Cf/jZ3pOB8WwMf2fi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NQbEAAAA3AAAAA8AAAAAAAAAAAAAAAAAmAIAAGRycy9k&#10;b3ducmV2LnhtbFBLBQYAAAAABAAEAPUAAACJAwAAAAA=&#10;" fillcolor="#bebebe" stroked="f" strokeweight="2pt">
                  <v:textbox>
                    <w:txbxContent>
                      <w:p w14:paraId="55073884" w14:textId="77777777" w:rsidR="00DD52D1" w:rsidRDefault="00DD52D1" w:rsidP="00D4366B">
                        <w:pPr>
                          <w:rPr>
                            <w:rFonts w:eastAsia="Times New Roman"/>
                          </w:rPr>
                        </w:pPr>
                      </w:p>
                    </w:txbxContent>
                  </v:textbox>
                </v:rect>
                <v:rect id="Rechteck 394" o:spid="_x0000_s1151" style="position:absolute;left:56142;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tcsQA&#10;AADcAAAADwAAAGRycy9kb3ducmV2LnhtbESPQWvCQBSE70L/w/IK3nRTlVKjq4hFED2ppfT4yHsm&#10;qdm3Ibs18d+7QsHjMDPfMPNlZyt15caXTgy8DRNQLJmjUnIDX6fN4AOUDyiElRM2cGMPy8VLb44p&#10;uVYOfD2GXEWI+BQNFCHUqdY+K9iiH7qaJXpn11gMUTa5pgbbCLeVHiXJu7ZYSlwosOZ1wdnl+GcN&#10;7G+fbXv5oe1uRJP9bzelbzyQMf3XbjUDFbgLz/B/e0sGxtMJPM7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XLEAAAA3AAAAA8AAAAAAAAAAAAAAAAAmAIAAGRycy9k&#10;b3ducmV2LnhtbFBLBQYAAAAABAAEAPUAAACJAwAAAAA=&#10;" fillcolor="#bebebe" stroked="f" strokeweight="2pt">
                  <v:textbox>
                    <w:txbxContent>
                      <w:p w14:paraId="11101645" w14:textId="77777777" w:rsidR="00DD52D1" w:rsidRDefault="00DD52D1" w:rsidP="00D4366B">
                        <w:pPr>
                          <w:rPr>
                            <w:rFonts w:eastAsia="Times New Roman"/>
                          </w:rPr>
                        </w:pPr>
                      </w:p>
                    </w:txbxContent>
                  </v:textbox>
                </v:rect>
                <v:rect id="Rechteck 395" o:spid="_x0000_s1152" style="position:absolute;left:67535;top:10;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Xc8YA&#10;AADcAAAADwAAAGRycy9kb3ducmV2LnhtbESPT2sCMRTE7wW/Q3hCL6JZbRW7NUoRCqXQg38Oents&#10;XjdLNy9rkrrpt28KQo/DzPyGWW2SbcWVfGgcK5hOChDEldMN1wqOh9fxEkSIyBpbx6TghwJs1oO7&#10;FZba9byj6z7WIkM4lKjAxNiVUobKkMUwcR1x9j6dtxiz9LXUHvsMt62cFcVCWmw4LxjsaGuo+tp/&#10;WwXeHR9H296nWXJtOn2c382lWCh1P0wvzyAipfgfvrXftIKHpzn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Xc8YAAADcAAAADwAAAAAAAAAAAAAAAACYAgAAZHJz&#10;L2Rvd25yZXYueG1sUEsFBgAAAAAEAAQA9QAAAIsDAAAAAA==&#10;" fillcolor="#8d8d8d" stroked="f" strokeweight="2pt">
                  <v:textbox>
                    <w:txbxContent>
                      <w:p w14:paraId="31330146" w14:textId="77777777" w:rsidR="00DD52D1" w:rsidRDefault="00DD52D1" w:rsidP="00D4366B">
                        <w:pPr>
                          <w:rPr>
                            <w:rFonts w:eastAsia="Times New Roman"/>
                          </w:rPr>
                        </w:pPr>
                      </w:p>
                    </w:txbxContent>
                  </v:textbox>
                </v:rect>
                <v:rect id="Rechteck 396" o:spid="_x0000_s1153" style="position:absolute;left:78999;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JBMUA&#10;AADcAAAADwAAAGRycy9kb3ducmV2LnhtbESPQWsCMRSE7wX/Q3hCL6Vma2Vpt0YRoSAFD1oP7e2x&#10;ed0s3bysSerGf28EocdhZr5h5stkO3EiH1rHCp4mBQji2umWGwWHz/fHFxAhImvsHJOCMwVYLkZ3&#10;c6y0G3hHp31sRIZwqFCBibGvpAy1IYth4nri7P04bzFm6RupPQ4Zbjs5LYpSWmw5LxjsaW2o/t3/&#10;WQXeHWYP68GnaXJd+tp+f5hjUSp1P06rNxCRUvwP39obreD5tYTr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EkExQAAANwAAAAPAAAAAAAAAAAAAAAAAJgCAABkcnMv&#10;ZG93bnJldi54bWxQSwUGAAAAAAQABAD1AAAAigMAAAAA&#10;" fillcolor="#8d8d8d" stroked="f" strokeweight="2pt">
                  <v:textbox>
                    <w:txbxContent>
                      <w:p w14:paraId="0CC4BAB7" w14:textId="77777777" w:rsidR="00DD52D1" w:rsidRDefault="00DD52D1" w:rsidP="00D4366B">
                        <w:pPr>
                          <w:rPr>
                            <w:rFonts w:eastAsia="Times New Roman"/>
                          </w:rPr>
                        </w:pPr>
                      </w:p>
                    </w:txbxContent>
                  </v:textbox>
                </v:rect>
              </v:group>
              <v:shapetype id="_x0000_t202" coordsize="21600,21600" o:spt="202" path="m,l,21600r21600,l21600,xe">
                <v:stroke joinstyle="miter"/>
                <v:path gradientshapeok="t" o:connecttype="rect"/>
              </v:shapetype>
              <v:shape id="Textfeld 122" o:spid="_x0000_s1154" type="#_x0000_t202" style="position:absolute;top:310;width:569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R68MA&#10;AADcAAAADwAAAGRycy9kb3ducmV2LnhtbESPQWvCQBSE74X+h+UJ3urGS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R68MAAADcAAAADwAAAAAAAAAAAAAAAACYAgAAZHJzL2Rv&#10;d25yZXYueG1sUEsFBgAAAAAEAAQA9QAAAIgDAAAAAA==&#10;" filled="f" stroked="f">
                <v:textbox style="mso-fit-shape-to-text:t">
                  <w:txbxContent>
                    <w:p w14:paraId="723BC19D" w14:textId="52126886" w:rsidR="00DD52D1" w:rsidRDefault="00DD52D1" w:rsidP="00D4366B">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21</w:t>
    </w:r>
    <w:r w:rsidRPr="00680E79">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A2A4F" w14:textId="5315561F" w:rsidR="00DD52D1" w:rsidRPr="00680E79" w:rsidRDefault="00DD52D1" w:rsidP="004C2A00">
    <w:pPr>
      <w:pStyle w:val="Fuzeile"/>
      <w:jc w:val="right"/>
      <w:rPr>
        <w:sz w:val="20"/>
        <w:szCs w:val="20"/>
      </w:rPr>
    </w:pPr>
    <w:r w:rsidRPr="00B42AA9">
      <w:rPr>
        <w:noProof/>
        <w:sz w:val="20"/>
        <w:szCs w:val="20"/>
        <w:lang w:eastAsia="de-DE"/>
      </w:rPr>
      <mc:AlternateContent>
        <mc:Choice Requires="wpg">
          <w:drawing>
            <wp:anchor distT="0" distB="0" distL="114300" distR="114300" simplePos="0" relativeHeight="251679744" behindDoc="0" locked="0" layoutInCell="0" allowOverlap="1" wp14:anchorId="7495D41A" wp14:editId="2252FF6D">
              <wp:simplePos x="0" y="0"/>
              <wp:positionH relativeFrom="column">
                <wp:posOffset>-100586</wp:posOffset>
              </wp:positionH>
              <wp:positionV relativeFrom="page">
                <wp:posOffset>10102215</wp:posOffset>
              </wp:positionV>
              <wp:extent cx="5864400" cy="244800"/>
              <wp:effectExtent l="0" t="0" r="3175" b="0"/>
              <wp:wrapNone/>
              <wp:docPr id="423"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424" name="Textfeld 112"/>
                      <wps:cNvSpPr txBox="1"/>
                      <wps:spPr>
                        <a:xfrm>
                          <a:off x="0" y="37020"/>
                          <a:ext cx="5695950" cy="208280"/>
                        </a:xfrm>
                        <a:prstGeom prst="rect">
                          <a:avLst/>
                        </a:prstGeom>
                        <a:noFill/>
                      </wps:spPr>
                      <wps:txbx>
                        <w:txbxContent>
                          <w:p w14:paraId="50D19732" w14:textId="2740C44F" w:rsidR="00DD52D1" w:rsidRDefault="00DD52D1" w:rsidP="00B42AA9">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425" name="Gruppieren 425"/>
                      <wpg:cNvGrpSpPr/>
                      <wpg:grpSpPr>
                        <a:xfrm>
                          <a:off x="104523" y="0"/>
                          <a:ext cx="5760000" cy="73088"/>
                          <a:chOff x="104523" y="0"/>
                          <a:chExt cx="5588178" cy="73088"/>
                        </a:xfrm>
                      </wpg:grpSpPr>
                      <wps:wsp>
                        <wps:cNvPr id="426" name="Rechteck 426"/>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2345B" w14:textId="77777777" w:rsidR="00DD52D1" w:rsidRDefault="00DD52D1" w:rsidP="00B42AA9">
                              <w:pPr>
                                <w:rPr>
                                  <w:rFonts w:eastAsia="Times New Roman"/>
                                </w:rPr>
                              </w:pPr>
                            </w:p>
                          </w:txbxContent>
                        </wps:txbx>
                        <wps:bodyPr rtlCol="0" anchor="ctr"/>
                      </wps:wsp>
                      <wps:wsp>
                        <wps:cNvPr id="427" name="Rechteck 427"/>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F3CB5" w14:textId="77777777" w:rsidR="00DD52D1" w:rsidRDefault="00DD52D1" w:rsidP="00B42AA9">
                              <w:pPr>
                                <w:rPr>
                                  <w:rFonts w:eastAsia="Times New Roman"/>
                                </w:rPr>
                              </w:pPr>
                            </w:p>
                          </w:txbxContent>
                        </wps:txbx>
                        <wps:bodyPr rtlCol="0" anchor="ctr"/>
                      </wps:wsp>
                      <wps:wsp>
                        <wps:cNvPr id="428" name="Rechteck 428"/>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8C7B1" w14:textId="77777777" w:rsidR="00DD52D1" w:rsidRDefault="00DD52D1" w:rsidP="00B42AA9">
                              <w:pPr>
                                <w:rPr>
                                  <w:rFonts w:eastAsia="Times New Roman"/>
                                </w:rPr>
                              </w:pPr>
                            </w:p>
                          </w:txbxContent>
                        </wps:txbx>
                        <wps:bodyPr rtlCol="0" anchor="ctr"/>
                      </wps:wsp>
                      <wps:wsp>
                        <wps:cNvPr id="429" name="Rechteck 429"/>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1A645" w14:textId="77777777" w:rsidR="00DD52D1" w:rsidRDefault="00DD52D1" w:rsidP="00B42AA9">
                              <w:pPr>
                                <w:rPr>
                                  <w:rFonts w:eastAsia="Times New Roman"/>
                                </w:rPr>
                              </w:pPr>
                            </w:p>
                          </w:txbxContent>
                        </wps:txbx>
                        <wps:bodyPr rtlCol="0" anchor="ctr"/>
                      </wps:wsp>
                      <wps:wsp>
                        <wps:cNvPr id="430" name="Rechteck 430"/>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47E28" w14:textId="77777777" w:rsidR="00DD52D1" w:rsidRDefault="00DD52D1" w:rsidP="00B42AA9">
                              <w:pPr>
                                <w:rPr>
                                  <w:rFonts w:eastAsia="Times New Roman"/>
                                </w:rPr>
                              </w:pPr>
                            </w:p>
                          </w:txbxContent>
                        </wps:txbx>
                        <wps:bodyPr rtlCol="0" anchor="ctr"/>
                      </wps:wsp>
                      <wps:wsp>
                        <wps:cNvPr id="431" name="Rechteck 431"/>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89D3F" w14:textId="77777777" w:rsidR="00DD52D1" w:rsidRDefault="00DD52D1" w:rsidP="00B42AA9">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95D41A" id="_x0000_s1171" style="position:absolute;left:0;text-align:left;margin-left:-7.9pt;margin-top:795.45pt;width:461.75pt;height:19.3pt;z-index:251679744;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" o:allowincell="f">
              <v:shapetype id="_x0000_t202" coordsize="21600,21600" o:spt="202" path="m,l,21600r21600,l21600,xe">
                <v:stroke joinstyle="miter"/>
                <v:path gradientshapeok="t" o:connecttype="rect"/>
              </v:shapetype>
              <v:shape id="Textfeld 112" o:spid="_x0000_s1172" type="#_x0000_t202" style="position:absolute;top:370;width:569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LHsMA&#10;AADcAAAADwAAAGRycy9kb3ducmV2LnhtbESPT2vCQBTE7wW/w/IEb3Wj2FKiq4h/wEMvtfH+yL5m&#10;Q7NvQ/Zp4rd3hUKPw8z8hlltBt+oG3WxDmxgNs1AEZfB1lwZKL6Prx+goiBbbAKTgTtF2KxHLyvM&#10;bej5i25nqVSCcMzRgBNpc61j6chjnIaWOHk/ofMoSXaVth32Ce4bPc+yd+2x5rTgsKWdo/L3fPUG&#10;ROx2di8OPp4uw+e+d1n5hoUxk/GwXYISGuQ//Nc+WQOL+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LHsMAAADcAAAADwAAAAAAAAAAAAAAAACYAgAAZHJzL2Rv&#10;d25yZXYueG1sUEsFBgAAAAAEAAQA9QAAAIgDAAAAAA==&#10;" filled="f" stroked="f">
                <v:textbox style="mso-fit-shape-to-text:t">
                  <w:txbxContent>
                    <w:p w14:paraId="50D19732" w14:textId="2740C44F" w:rsidR="00DD52D1" w:rsidRDefault="00DD52D1" w:rsidP="00B42AA9">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425" o:spid="_x0000_s1173" style="position:absolute;left:1045;width:57600;height:730" coordorigin="1045" coordsize="5588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hteck 426" o:spid="_x0000_s1174" style="position:absolute;left:1045;top:10;width:2019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hksYA&#10;AADcAAAADwAAAGRycy9kb3ducmV2LnhtbESPQYvCMBSE78L+h/AWvIimW0WkGsUVRA9e1AX19mie&#10;bbV5KU3U7v56Iwh7HGbmG2Yya0wp7lS7wrKCr14Egji1uuBMwc9+2R2BcB5ZY2mZFPySg9n0ozXB&#10;RNsHb+m+85kIEHYJKsi9rxIpXZqTQdezFXHwzrY26IOsM6lrfAS4KWUcRUNpsOCwkGNFi5zS6+5m&#10;FPjjX7o6zE9L3Ozj/vV86nw3l45S7c9mPgbhqfH/4Xd7rRUM4iG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hksYAAADcAAAADwAAAAAAAAAAAAAAAACYAgAAZHJz&#10;L2Rvd25yZXYueG1sUEsFBgAAAAAEAAQA9QAAAIsDAAAAAA==&#10;" fillcolor="#ddd" stroked="f" strokeweight="2pt">
                  <v:textbox>
                    <w:txbxContent>
                      <w:p w14:paraId="13A2345B" w14:textId="77777777" w:rsidR="00DD52D1" w:rsidRDefault="00DD52D1" w:rsidP="00B42AA9">
                        <w:pPr>
                          <w:rPr>
                            <w:rFonts w:eastAsia="Times New Roman"/>
                          </w:rPr>
                        </w:pPr>
                      </w:p>
                    </w:txbxContent>
                  </v:textbox>
                </v:rect>
                <v:rect id="Rechteck 427" o:spid="_x0000_s1175" style="position:absolute;left:21423;top:10;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ECccA&#10;AADcAAAADwAAAGRycy9kb3ducmV2LnhtbESPQWvCQBSE7wX/w/KEXkQ3xqIluooWpD30ohGst0f2&#10;mUSzb0N2q7G/3hUKHoeZ+YaZLVpTiQs1rrSsYDiIQBBnVpecK9il6/47COeRNVaWScGNHCzmnZcZ&#10;JtpeeUOXrc9FgLBLUEHhfZ1I6bKCDLqBrYmDd7SNQR9kk0vd4DXATSXjKBpLgyWHhQJr+igoO29/&#10;jQL/85d97peHNX6n8eh8PPRW7amn1Gu3XU5BeGr9M/zf/tIK3uIJ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nBAnHAAAA3AAAAA8AAAAAAAAAAAAAAAAAmAIAAGRy&#10;cy9kb3ducmV2LnhtbFBLBQYAAAAABAAEAPUAAACMAwAAAAA=&#10;" fillcolor="#ddd" stroked="f" strokeweight="2pt">
                  <v:textbox>
                    <w:txbxContent>
                      <w:p w14:paraId="50BF3CB5" w14:textId="77777777" w:rsidR="00DD52D1" w:rsidRDefault="00DD52D1" w:rsidP="00B42AA9">
                        <w:pPr>
                          <w:rPr>
                            <w:rFonts w:eastAsia="Times New Roman"/>
                          </w:rPr>
                        </w:pPr>
                      </w:p>
                    </w:txbxContent>
                  </v:textbox>
                </v:rect>
                <v:rect id="Rechteck 428" o:spid="_x0000_s1176" style="position:absolute;left:28535;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9cAA&#10;AADcAAAADwAAAGRycy9kb3ducmV2LnhtbERPTWvCQBC9C/0PywjedGMQsdFVSktB9KSW0uOQGZPU&#10;7GzIrib+e/cgeHy879Wmt7W6cesrJwamkwQUS+6oksLAz+l7vADlAwph7YQN3NnDZv02WGFGrpMD&#10;346hUDFEfIYGyhCaTGufl2zRT1zDErmzay2GCNtCU4tdDLe1TpNkri1WEhtKbPiz5PxyvFoD+/tX&#10;113+aLtLabb/79/pFw9kzGjYfyxBBe7DS/x0b8nALI1r45l4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j9cAAAADcAAAADwAAAAAAAAAAAAAAAACYAgAAZHJzL2Rvd25y&#10;ZXYueG1sUEsFBgAAAAAEAAQA9QAAAIUDAAAAAA==&#10;" fillcolor="#bebebe" stroked="f" strokeweight="2pt">
                  <v:textbox>
                    <w:txbxContent>
                      <w:p w14:paraId="5388C7B1" w14:textId="77777777" w:rsidR="00DD52D1" w:rsidRDefault="00DD52D1" w:rsidP="00B42AA9">
                        <w:pPr>
                          <w:rPr>
                            <w:rFonts w:eastAsia="Times New Roman"/>
                          </w:rPr>
                        </w:pPr>
                      </w:p>
                    </w:txbxContent>
                  </v:textbox>
                </v:rect>
                <v:rect id="Rechteck 429" o:spid="_x0000_s1177" style="position:absolute;left:35669;width:691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GbsMA&#10;AADcAAAADwAAAGRycy9kb3ducmV2LnhtbESPQWvCQBSE7wX/w/IEb3VjkFJTV5EWQfSkltLjI++Z&#10;RLNvQ3Y18d93BaHHYWa+YebL3tbqxq2vnBiYjBNQLLmjSgoD38f16zsoH1AIayds4M4elovByxwz&#10;cp3s+XYIhYoQ8RkaKENoMq19XrJFP3YNS/ROrrUYomwLTS12EW5rnSbJm7ZYSVwoseHPkvPL4WoN&#10;7O5fXXf5pc02penu3M/oB/dkzGjYrz5ABe7Df/jZ3pCBaTqDx5l4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GbsMAAADcAAAADwAAAAAAAAAAAAAAAACYAgAAZHJzL2Rv&#10;d25yZXYueG1sUEsFBgAAAAAEAAQA9QAAAIgDAAAAAA==&#10;" fillcolor="#bebebe" stroked="f" strokeweight="2pt">
                  <v:textbox>
                    <w:txbxContent>
                      <w:p w14:paraId="4161A645" w14:textId="77777777" w:rsidR="00DD52D1" w:rsidRDefault="00DD52D1" w:rsidP="00B42AA9">
                        <w:pPr>
                          <w:rPr>
                            <w:rFonts w:eastAsia="Times New Roman"/>
                          </w:rPr>
                        </w:pPr>
                      </w:p>
                    </w:txbxContent>
                  </v:textbox>
                </v:rect>
                <v:rect id="Rechteck 430" o:spid="_x0000_s1178" style="position:absolute;left:42819;top:10;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tMIA&#10;AADcAAAADwAAAGRycy9kb3ducmV2LnhtbERPy2oCMRTdC/5DuAU3ohmtiEyNIkJBCi58LNrdZXI7&#10;GTq5GZPUSf/eLAouD+e93ibbijv50DhWMJsWIIgrpxuuFVwv75MViBCRNbaOScEfBdhuhoM1ltr1&#10;fKL7OdYih3AoUYGJsSulDJUhi2HqOuLMfTtvMWboa6k99jnctnJeFEtpseHcYLCjvaHq5/xrFXh3&#10;XYz3vU/z5Nr0efz6MLdiqdToJe3eQERK8Sn+dx+0gsVrnp/P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ea0wgAAANwAAAAPAAAAAAAAAAAAAAAAAJgCAABkcnMvZG93&#10;bnJldi54bWxQSwUGAAAAAAQABAD1AAAAhwMAAAAA&#10;" fillcolor="#8d8d8d" stroked="f" strokeweight="2pt">
                  <v:textbox>
                    <w:txbxContent>
                      <w:p w14:paraId="5A347E28" w14:textId="77777777" w:rsidR="00DD52D1" w:rsidRDefault="00DD52D1" w:rsidP="00B42AA9">
                        <w:pPr>
                          <w:rPr>
                            <w:rFonts w:eastAsia="Times New Roman"/>
                          </w:rPr>
                        </w:pPr>
                      </w:p>
                    </w:txbxContent>
                  </v:textbox>
                </v:rect>
                <v:rect id="Rechteck 431" o:spid="_x0000_s1179" style="position:absolute;left:50014;width:6913;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L8UA&#10;AADcAAAADwAAAGRycy9kb3ducmV2LnhtbESPT2sCMRTE70K/Q3iCF9GsfxDZGqUIhSJ4qHrQ22Pz&#10;ulncvGyT1E2/fVMo9DjMzG+YzS7ZVjzIh8axgtm0AEFcOd1wreByfp2sQYSIrLF1TAq+KcBu+zTY&#10;YKldz+/0OMVaZAiHEhWYGLtSylAZshimriPO3ofzFmOWvpbaY5/htpXzolhJiw3nBYMd7Q1V99OX&#10;VeDdZTne9z7Nk2vT9Xg7mM9ipdRomF6eQURK8T/8137TCpaLGf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MvxQAAANwAAAAPAAAAAAAAAAAAAAAAAJgCAABkcnMv&#10;ZG93bnJldi54bWxQSwUGAAAAAAQABAD1AAAAigMAAAAA&#10;" fillcolor="#8d8d8d" stroked="f" strokeweight="2pt">
                  <v:textbox>
                    <w:txbxContent>
                      <w:p w14:paraId="2AD89D3F" w14:textId="77777777" w:rsidR="00DD52D1" w:rsidRDefault="00DD52D1" w:rsidP="00B42AA9">
                        <w:pPr>
                          <w:rPr>
                            <w:rFonts w:eastAsia="Times New Roman"/>
                          </w:rPr>
                        </w:pPr>
                      </w:p>
                    </w:txbxContent>
                  </v:textbox>
                </v:rect>
              </v:group>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3A71FC">
      <w:rPr>
        <w:noProof/>
        <w:sz w:val="20"/>
        <w:szCs w:val="20"/>
      </w:rPr>
      <w:t>41</w:t>
    </w:r>
    <w:r w:rsidRPr="00680E7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C7495" w14:textId="77777777" w:rsidR="00DD52D1" w:rsidRDefault="00DD52D1" w:rsidP="007154EF">
      <w:pPr>
        <w:spacing w:after="0"/>
      </w:pPr>
      <w:r>
        <w:separator/>
      </w:r>
    </w:p>
  </w:footnote>
  <w:footnote w:type="continuationSeparator" w:id="0">
    <w:p w14:paraId="1EB331C4" w14:textId="77777777" w:rsidR="00DD52D1" w:rsidRDefault="00DD52D1" w:rsidP="007154E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0CDEC" w14:textId="5DCB8DE1" w:rsidR="00DD52D1" w:rsidRDefault="00DD52D1" w:rsidP="009E1125">
    <w:pPr>
      <w:pStyle w:val="Kopfzeile"/>
      <w:ind w:left="-567"/>
    </w:pPr>
    <w:r w:rsidRPr="00F3793C">
      <w:rPr>
        <w:noProof/>
        <w:lang w:eastAsia="de-DE"/>
      </w:rPr>
      <mc:AlternateContent>
        <mc:Choice Requires="wpg">
          <w:drawing>
            <wp:anchor distT="0" distB="0" distL="114300" distR="114300" simplePos="0" relativeHeight="251659264" behindDoc="0" locked="0" layoutInCell="1" allowOverlap="0" wp14:anchorId="650ECEFF" wp14:editId="1AC936B9">
              <wp:simplePos x="0" y="0"/>
              <wp:positionH relativeFrom="column">
                <wp:posOffset>-37782</wp:posOffset>
              </wp:positionH>
              <wp:positionV relativeFrom="page">
                <wp:posOffset>566738</wp:posOffset>
              </wp:positionV>
              <wp:extent cx="5857200" cy="676800"/>
              <wp:effectExtent l="0" t="0" r="10795" b="28575"/>
              <wp:wrapNone/>
              <wp:docPr id="14" name="Gruppieren 44"/>
              <wp:cNvGraphicFramePr/>
              <a:graphic xmlns:a="http://schemas.openxmlformats.org/drawingml/2006/main">
                <a:graphicData uri="http://schemas.microsoft.com/office/word/2010/wordprocessingGroup">
                  <wpg:wgp>
                    <wpg:cNvGrpSpPr/>
                    <wpg:grpSpPr>
                      <a:xfrm>
                        <a:off x="0" y="0"/>
                        <a:ext cx="5857200" cy="676800"/>
                        <a:chOff x="0" y="0"/>
                        <a:chExt cx="5857200" cy="675915"/>
                      </a:xfrm>
                    </wpg:grpSpPr>
                    <wpg:grpSp>
                      <wpg:cNvPr id="15" name="Gruppieren 15"/>
                      <wpg:cNvGrpSpPr/>
                      <wpg:grpSpPr>
                        <a:xfrm>
                          <a:off x="0" y="0"/>
                          <a:ext cx="5857200" cy="675915"/>
                          <a:chOff x="0" y="0"/>
                          <a:chExt cx="7102275" cy="879164"/>
                        </a:xfrm>
                      </wpg:grpSpPr>
                      <wps:wsp>
                        <wps:cNvPr id="18" name="Rechteck 18"/>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AE29F" w14:textId="77777777" w:rsidR="00DD52D1" w:rsidRDefault="00DD52D1" w:rsidP="00F3793C">
                              <w:pPr>
                                <w:rPr>
                                  <w:rFonts w:eastAsia="Times New Roman"/>
                                </w:rPr>
                              </w:pPr>
                            </w:p>
                          </w:txbxContent>
                        </wps:txbx>
                        <wps:bodyPr rtlCol="0" anchor="ctr"/>
                      </wps:wsp>
                      <wps:wsp>
                        <wps:cNvPr id="19" name="Rechteck 19"/>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FFCA8" w14:textId="77777777" w:rsidR="00DD52D1" w:rsidRDefault="00DD52D1" w:rsidP="00F3793C">
                              <w:pPr>
                                <w:rPr>
                                  <w:rFonts w:eastAsia="Times New Roman"/>
                                </w:rPr>
                              </w:pPr>
                            </w:p>
                          </w:txbxContent>
                        </wps:txbx>
                        <wps:bodyPr rtlCol="0" anchor="ctr"/>
                      </wps:wsp>
                      <wps:wsp>
                        <wps:cNvPr id="25" name="Rechteck 25"/>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B3A76" w14:textId="77777777" w:rsidR="00DD52D1" w:rsidRDefault="00DD52D1" w:rsidP="00F3793C">
                              <w:pPr>
                                <w:rPr>
                                  <w:rFonts w:eastAsia="Times New Roman"/>
                                </w:rPr>
                              </w:pPr>
                            </w:p>
                          </w:txbxContent>
                        </wps:txbx>
                        <wps:bodyPr rtlCol="0" anchor="ctr"/>
                      </wps:wsp>
                      <wps:wsp>
                        <wps:cNvPr id="26" name="Rechteck 26"/>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E937B" w14:textId="77777777" w:rsidR="00DD52D1" w:rsidRDefault="00DD52D1" w:rsidP="00F3793C">
                              <w:pPr>
                                <w:rPr>
                                  <w:rFonts w:eastAsia="Times New Roman"/>
                                </w:rPr>
                              </w:pPr>
                            </w:p>
                          </w:txbxContent>
                        </wps:txbx>
                        <wps:bodyPr rtlCol="0" anchor="ctr"/>
                      </wps:wsp>
                      <wps:wsp>
                        <wps:cNvPr id="27" name="Rechteck 27"/>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BBA0" w14:textId="77777777" w:rsidR="00DD52D1" w:rsidRDefault="00DD52D1" w:rsidP="00F3793C">
                              <w:pPr>
                                <w:rPr>
                                  <w:rFonts w:eastAsia="Times New Roman"/>
                                </w:rPr>
                              </w:pPr>
                            </w:p>
                          </w:txbxContent>
                        </wps:txbx>
                        <wps:bodyPr rtlCol="0" anchor="ctr"/>
                      </wps:wsp>
                      <wps:wsp>
                        <wps:cNvPr id="28" name="Rechteck 28"/>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0537C" w14:textId="77777777" w:rsidR="00DD52D1" w:rsidRDefault="00DD52D1" w:rsidP="00F3793C">
                              <w:pPr>
                                <w:rPr>
                                  <w:rFonts w:eastAsia="Times New Roman"/>
                                </w:rPr>
                              </w:pPr>
                            </w:p>
                          </w:txbxContent>
                        </wps:txbx>
                        <wps:bodyPr rtlCol="0" anchor="ctr"/>
                      </wps:wsp>
                      <wps:wsp>
                        <wps:cNvPr id="29" name="Textfeld 86"/>
                        <wps:cNvSpPr txBox="1"/>
                        <wps:spPr>
                          <a:xfrm>
                            <a:off x="0" y="0"/>
                            <a:ext cx="3096102" cy="339463"/>
                          </a:xfrm>
                          <a:prstGeom prst="rect">
                            <a:avLst/>
                          </a:prstGeom>
                          <a:noFill/>
                        </wps:spPr>
                        <wps:txbx>
                          <w:txbxContent>
                            <w:p w14:paraId="1DE999DB" w14:textId="77777777" w:rsidR="00DD52D1" w:rsidRDefault="00DD52D1" w:rsidP="00F3793C">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32" name="Textfeld 87"/>
                        <wps:cNvSpPr txBox="1"/>
                        <wps:spPr>
                          <a:xfrm>
                            <a:off x="29766" y="561965"/>
                            <a:ext cx="1429433" cy="220178"/>
                          </a:xfrm>
                          <a:prstGeom prst="rect">
                            <a:avLst/>
                          </a:prstGeom>
                          <a:noFill/>
                        </wps:spPr>
                        <wps:txbx>
                          <w:txbxContent>
                            <w:p w14:paraId="571AECC6"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47" name="Textfeld 88"/>
                        <wps:cNvSpPr txBox="1"/>
                        <wps:spPr>
                          <a:xfrm>
                            <a:off x="3445056" y="540916"/>
                            <a:ext cx="971719" cy="320048"/>
                          </a:xfrm>
                          <a:prstGeom prst="rect">
                            <a:avLst/>
                          </a:prstGeom>
                          <a:noFill/>
                        </wps:spPr>
                        <wps:txbx>
                          <w:txbxContent>
                            <w:p w14:paraId="24F2EF20"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50" name="Gerade Verbindung 50"/>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51" name="Eingekerbter Richtungspfeil 51"/>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F56A4" w14:textId="77777777" w:rsidR="00DD52D1" w:rsidRDefault="00DD52D1" w:rsidP="00F3793C">
                            <w:pPr>
                              <w:rPr>
                                <w:rFonts w:eastAsia="Times New Roman"/>
                              </w:rPr>
                            </w:pPr>
                          </w:p>
                        </w:txbxContent>
                      </wps:txbx>
                      <wps:bodyPr rtlCol="0" anchor="ctr"/>
                    </wps:wsp>
                    <wps:wsp>
                      <wps:cNvPr id="52" name="Eingekerbter Richtungspfeil 52"/>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28688" w14:textId="77777777" w:rsidR="00DD52D1" w:rsidRDefault="00DD52D1" w:rsidP="00F3793C">
                            <w:pPr>
                              <w:rPr>
                                <w:rFonts w:eastAsia="Times New Roman"/>
                              </w:rPr>
                            </w:pPr>
                          </w:p>
                        </w:txbxContent>
                      </wps:txbx>
                      <wps:bodyPr rtlCol="0" anchor="ctr"/>
                    </wps:wsp>
                    <wps:wsp>
                      <wps:cNvPr id="56" name="Eingekerbter Richtungspfeil 56"/>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63A7F" w14:textId="77777777" w:rsidR="00DD52D1" w:rsidRDefault="00DD52D1" w:rsidP="00F3793C">
                            <w:pPr>
                              <w:rPr>
                                <w:rFonts w:eastAsia="Times New Roman"/>
                              </w:rPr>
                            </w:pPr>
                          </w:p>
                        </w:txbxContent>
                      </wps:txbx>
                      <wps:bodyPr rtlCol="0" anchor="ctr"/>
                    </wps:wsp>
                    <wps:wsp>
                      <wps:cNvPr id="57" name="Eingekerbter Richtungspfeil 57"/>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EA64F" w14:textId="77777777" w:rsidR="00DD52D1" w:rsidRDefault="00DD52D1" w:rsidP="00F3793C">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50ECEFF" id="Gruppieren 44" o:spid="_x0000_s1049" style="position:absolute;left:0;text-align:left;margin-left:-2.95pt;margin-top:44.65pt;width:461.2pt;height:53.3pt;z-index:251659264;mso-position-horizontal-relative:text;mso-position-vertical-relative:page;mso-width-relative:margin;mso-height-relative:margin"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" o:allowoverlap="f">
              <v:group id="Gruppieren 15" o:spid="_x0000_s1050" style="position:absolute;width:58572;height:6759" coordsize="71022,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hteck 18" o:spid="_x0000_s1051" style="position:absolute;left:1170;top:5017;width:25245;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kX8UA&#10;AADbAAAADwAAAGRycy9kb3ducmV2LnhtbESPQWvCQBCF74X+h2UKXkQ3KhSJrqKC2IOXakG9Ddkx&#10;iWZnQ3bV1F/vHAq9zfDevPfNdN66St2pCaVnA4N+Aoo487bk3MDPft0bgwoR2WLlmQz8UoD57P1t&#10;iqn1D/6m+y7mSkI4pGigiLFOtQ5ZQQ5D39fEop194zDK2uTaNviQcFfpYZJ8aoclS0OBNa0Kyq67&#10;mzMQj89sc1ic1rjdD0fX86m7bC9dYzof7WICKlIb/81/119W8AVWfpEB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2RfxQAAANsAAAAPAAAAAAAAAAAAAAAAAJgCAABkcnMv&#10;ZG93bnJldi54bWxQSwUGAAAAAAQABAD1AAAAigMAAAAA&#10;" fillcolor="#ddd" stroked="f" strokeweight="2pt">
                  <v:textbox>
                    <w:txbxContent>
                      <w:p w14:paraId="17CAE29F" w14:textId="77777777" w:rsidR="00DD52D1" w:rsidRDefault="00DD52D1" w:rsidP="00F3793C">
                        <w:pPr>
                          <w:rPr>
                            <w:rFonts w:eastAsia="Times New Roman"/>
                          </w:rPr>
                        </w:pPr>
                      </w:p>
                    </w:txbxContent>
                  </v:textbox>
                </v:rect>
                <v:rect id="Rechteck 19" o:spid="_x0000_s1052" style="position:absolute;left:26642;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xMQA&#10;AADbAAAADwAAAGRycy9kb3ducmV2LnhtbERPTWvCQBC9F/wPywheRDdGKG3qKlEI9dBLtVBzG7Jj&#10;kpqdDdltTPvruwXB2zze56w2g2lET52rLStYzCMQxIXVNZcKPo7Z7AmE88gaG8uk4IccbNajhxUm&#10;2l75nfqDL0UIYZeggsr7NpHSFRUZdHPbEgfubDuDPsCulLrDawg3jYyj6FEarDk0VNjSrqLicvg2&#10;Cvzpt3j9TPMM347x8nLOp9vha6rUZDykLyA8Df4uvrn3Osx/hv9fw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wcTEAAAA2wAAAA8AAAAAAAAAAAAAAAAAmAIAAGRycy9k&#10;b3ducmV2LnhtbFBLBQYAAAAABAAEAPUAAACJAwAAAAA=&#10;" fillcolor="#ddd" stroked="f" strokeweight="2pt">
                  <v:textbox>
                    <w:txbxContent>
                      <w:p w14:paraId="77AFFCA8" w14:textId="77777777" w:rsidR="00DD52D1" w:rsidRDefault="00DD52D1" w:rsidP="00F3793C">
                        <w:pPr>
                          <w:rPr>
                            <w:rFonts w:eastAsia="Times New Roman"/>
                          </w:rPr>
                        </w:pPr>
                      </w:p>
                    </w:txbxContent>
                  </v:textbox>
                </v:rect>
                <v:rect id="Rechteck 25" o:spid="_x0000_s1053" style="position:absolute;left:35533;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KhcUA&#10;AADbAAAADwAAAGRycy9kb3ducmV2LnhtbESPzWrDMBCE74W+g9hCb40UNy3BsRxKIRByCOSngdwW&#10;a2ObWivXUhLl7atCIcdhZr5hinm0nbjQ4FvHGsYjBYK4cqblWsN+t3iZgvAB2WDnmDTcyMO8fHwo&#10;MDfuyhu6bEMtEoR9jhqaEPpcSl81ZNGPXE+cvJMbLIYkh1qaAa8JbjuZKfUuLbacFhrs6bOh6nt7&#10;thpej5NMreOmO4yXO/ezUgcTvzKtn5/ixwxEoBju4f/20mjI3uDvS/oB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YqFxQAAANsAAAAPAAAAAAAAAAAAAAAAAJgCAABkcnMv&#10;ZG93bnJldi54bWxQSwUGAAAAAAQABAD1AAAAigMAAAAA&#10;" fillcolor="#a9cae0" stroked="f" strokeweight="2pt">
                  <v:textbox>
                    <w:txbxContent>
                      <w:p w14:paraId="0DBB3A76" w14:textId="77777777" w:rsidR="00DD52D1" w:rsidRDefault="00DD52D1" w:rsidP="00F3793C">
                        <w:pPr>
                          <w:rPr>
                            <w:rFonts w:eastAsia="Times New Roman"/>
                          </w:rPr>
                        </w:pPr>
                      </w:p>
                    </w:txbxContent>
                  </v:textbox>
                </v:rect>
                <v:rect id="Rechteck 26" o:spid="_x0000_s1054" style="position:absolute;left:44450;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U8sQA&#10;AADbAAAADwAAAGRycy9kb3ducmV2LnhtbESPT2sCMRTE70K/Q3gFb5q4ipStUUpBEA+C/xZ6e2xe&#10;d5duXrabqOm3bwTB4zAzv2EWq2hbcaXeN441TMYKBHHpTMOVhtNxPXoD4QOywdYxafgjD6vly2CB&#10;uXE33tP1ECqRIOxz1FCH0OVS+rImi37sOuLkfbveYkiyr6Tp8ZbgtpWZUnNpseG0UGNHnzWVP4eL&#10;1TD9mmVqF/dtMdkc3e9WFSaeM62Hr/HjHUSgGJ7hR3tjNGRzuH9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FPLEAAAA2wAAAA8AAAAAAAAAAAAAAAAAmAIAAGRycy9k&#10;b3ducmV2LnhtbFBLBQYAAAAABAAEAPUAAACJAwAAAAA=&#10;" fillcolor="#a9cae0" stroked="f" strokeweight="2pt">
                  <v:textbox>
                    <w:txbxContent>
                      <w:p w14:paraId="3E4E937B" w14:textId="77777777" w:rsidR="00DD52D1" w:rsidRDefault="00DD52D1" w:rsidP="00F3793C">
                        <w:pPr>
                          <w:rPr>
                            <w:rFonts w:eastAsia="Times New Roman"/>
                          </w:rPr>
                        </w:pPr>
                      </w:p>
                    </w:txbxContent>
                  </v:textbox>
                </v:rect>
                <v:rect id="Rechteck 27" o:spid="_x0000_s1055" style="position:absolute;left:53388;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xacUA&#10;AADbAAAADwAAAGRycy9kb3ducmV2LnhtbESPzWrDMBCE74W+g9hCb40UN7TBsRxKIRByCOSngdwW&#10;a2ObWivXUhLl7atCIcdhZr5hinm0nbjQ4FvHGsYjBYK4cqblWsN+t3iZgvAB2WDnmDTcyMO8fHwo&#10;MDfuyhu6bEMtEoR9jhqaEPpcSl81ZNGPXE+cvJMbLIYkh1qaAa8JbjuZKfUmLbacFhrs6bOh6nt7&#10;thpej5NMreOmO4yXO/ezUgcTvzKtn5/ixwxEoBju4f/20mjI3uHvS/oB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7FpxQAAANsAAAAPAAAAAAAAAAAAAAAAAJgCAABkcnMv&#10;ZG93bnJldi54bWxQSwUGAAAAAAQABAD1AAAAigMAAAAA&#10;" fillcolor="#a9cae0" stroked="f" strokeweight="2pt">
                  <v:textbox>
                    <w:txbxContent>
                      <w:p w14:paraId="326CBBA0" w14:textId="77777777" w:rsidR="00DD52D1" w:rsidRDefault="00DD52D1" w:rsidP="00F3793C">
                        <w:pPr>
                          <w:rPr>
                            <w:rFonts w:eastAsia="Times New Roman"/>
                          </w:rPr>
                        </w:pPr>
                      </w:p>
                    </w:txbxContent>
                  </v:textbox>
                </v:rect>
                <v:rect id="Rechteck 28" o:spid="_x0000_s1056" style="position:absolute;left:62381;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G8IA&#10;AADbAAAADwAAAGRycy9kb3ducmV2LnhtbERPz2vCMBS+D/wfwhN2WxPrGKMziggD8TCoboXdHs1b&#10;W2xeapPZ+N+bw2DHj+/3ahNtL640+s6xhkWmQBDXznTcaPg8vT+9gvAB2WDvmDTcyMNmPXtYYWHc&#10;xCVdj6ERKYR9gRraEIZCSl+3ZNFnbiBO3I8bLYYEx0aaEacUbnuZK/UiLXacGlocaNdSfT7+Wg3L&#10;7+dcfcSyrxb7k7scVGXiV6714zxu30AEiuFf/OfeGw15Gpu+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CUbwgAAANsAAAAPAAAAAAAAAAAAAAAAAJgCAABkcnMvZG93&#10;bnJldi54bWxQSwUGAAAAAAQABAD1AAAAhwMAAAAA&#10;" fillcolor="#a9cae0" stroked="f" strokeweight="2pt">
                  <v:textbox>
                    <w:txbxContent>
                      <w:p w14:paraId="4E30537C" w14:textId="77777777" w:rsidR="00DD52D1" w:rsidRDefault="00DD52D1" w:rsidP="00F3793C">
                        <w:pPr>
                          <w:rPr>
                            <w:rFonts w:eastAsia="Times New Roman"/>
                          </w:rPr>
                        </w:pPr>
                      </w:p>
                    </w:txbxContent>
                  </v:textbox>
                </v:rect>
                <v:shapetype id="_x0000_t202" coordsize="21600,21600" o:spt="202" path="m,l,21600r21600,l21600,xe">
                  <v:stroke joinstyle="miter"/>
                  <v:path gradientshapeok="t" o:connecttype="rect"/>
                </v:shapetype>
                <v:shape id="Textfeld 86" o:spid="_x0000_s1057" type="#_x0000_t202" style="position:absolute;width:3096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1DE999DB" w14:textId="77777777" w:rsidR="00DD52D1" w:rsidRDefault="00DD52D1" w:rsidP="00F3793C">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058" type="#_x0000_t202" style="position:absolute;left:297;top:5619;width:14294;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571AECC6"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059" type="#_x0000_t202" style="position:absolute;left:34450;top:5409;width:971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24F2EF20" w14:textId="77777777" w:rsidR="00DD52D1" w:rsidRDefault="00DD52D1" w:rsidP="00F3793C">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50" o:spid="_x0000_s1060" style="position:absolute;visibility:visible;mso-wrap-style:square" from="1187,8791" to="71022,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3cEAAADbAAAADwAAAGRycy9kb3ducmV2LnhtbERPTU/CQBC9k/gfNmPCjW6VQExlIYqS&#10;QDiBJupt7I5tY3e27i5Q/j1zIPH48r5ni9616kghNp4N3GU5KOLS24YrA+9vq9EDqJiQLbaeycCZ&#10;IizmN4MZFtafeEfHfaqUhHAs0ECdUldoHcuaHMbMd8TC/fjgMAkMlbYBTxLuWn2f51PtsGFpqLGj&#10;ZU3l7/7gDEz098d2nP9VwS+fy5fP1y/CfmPM8LZ/egSVqE//4qt7bcUn6+WL/AA9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wTdwQAAANsAAAAPAAAAAAAAAAAAAAAA&#10;AKECAABkcnMvZG93bnJldi54bWxQSwUGAAAAAAQABAD5AAAAjwM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51" o:spid="_x0000_s1061" type="#_x0000_t55" style="position:absolute;left:23376;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lhcQA&#10;AADbAAAADwAAAGRycy9kb3ducmV2LnhtbESPQWvCQBSE70L/w/IK3uomBaWkrsEIBUEUqm3x+My+&#10;ZIPZtyG7avz33ULB4zAz3zDzfLCtuFLvG8cK0kkCgrh0uuFawdfh4+UNhA/IGlvHpOBOHvLF02iO&#10;mXY3/qTrPtQiQthnqMCE0GVS+tKQRT9xHXH0KtdbDFH2tdQ93iLctvI1SWbSYsNxwWBHK0PleX+x&#10;CnS1umOKP9/HcmNORbE1092sUGr8PCzfQQQawiP8315rBdM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pYXEAAAA2wAAAA8AAAAAAAAAAAAAAAAAmAIAAGRycy9k&#10;b3ducmV2LnhtbFBLBQYAAAAABAAEAPUAAACJAwAAAAA=&#10;" adj="11025" fillcolor="#197cb2" stroked="f" strokeweight="2pt">
                <v:textbox>
                  <w:txbxContent>
                    <w:p w14:paraId="385F56A4" w14:textId="77777777" w:rsidR="00DD52D1" w:rsidRDefault="00DD52D1" w:rsidP="00F3793C">
                      <w:pPr>
                        <w:rPr>
                          <w:rFonts w:eastAsia="Times New Roman"/>
                        </w:rPr>
                      </w:pPr>
                    </w:p>
                  </w:txbxContent>
                </v:textbox>
              </v:shape>
              <v:shape id="Eingekerbter Richtungspfeil 52" o:spid="_x0000_s1062" type="#_x0000_t55" style="position:absolute;left:23891;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Vj8QA&#10;AADbAAAADwAAAGRycy9kb3ducmV2LnhtbESPQWvCQBSE74L/YXlCb7pRapHUVUQweCgVo1CPj+xr&#10;kpp9G3dXTf99Vyh4HGbmG2a+7EwjbuR8bVnBeJSAIC6srrlUcDxshjMQPiBrbCyTgl/ysFz0e3NM&#10;tb3znm55KEWEsE9RQRVCm0rpi4oM+pFtiaP3bZ3BEKUrpXZ4j3DTyEmSvEmDNceFCltaV1Sc86tR&#10;8NFeTtlrdvrk/NpMs8v+a/fjWKmXQbd6BxGoC8/wf3urFUwn8Pg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1Y/EAAAA2wAAAA8AAAAAAAAAAAAAAAAAmAIAAGRycy9k&#10;b3ducmV2LnhtbFBLBQYAAAAABAAEAPUAAACJAwAAAAA=&#10;" adj="11025" fillcolor="#a4c8de" stroked="f" strokeweight="2pt">
                <v:textbox>
                  <w:txbxContent>
                    <w:p w14:paraId="56E28688" w14:textId="77777777" w:rsidR="00DD52D1" w:rsidRDefault="00DD52D1" w:rsidP="00F3793C">
                      <w:pPr>
                        <w:rPr>
                          <w:rFonts w:eastAsia="Times New Roman"/>
                        </w:rPr>
                      </w:pPr>
                    </w:p>
                  </w:txbxContent>
                </v:textbox>
              </v:shape>
              <v:shape id="Eingekerbter Richtungspfeil 56" o:spid="_x0000_s1063" type="#_x0000_t55" style="position:absolute;left:22304;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16sEA&#10;AADbAAAADwAAAGRycy9kb3ducmV2LnhtbESPwWrDMBBE74X+g9hAb43klIbiRg4hxLjXurn0tlhb&#10;y8RaGUu1nb+vAoEeh5l5w+z2i+vFRGPoPGvI1goEceNNx62G81f5/AYiRGSDvWfScKUA++LxYYe5&#10;8TN/0lTHViQIhxw12BiHXMrQWHIY1n4gTt6PHx3GJMdWmhHnBHe93Ci1lQ47TgsWBzpaai71r9MQ&#10;y6OrMrLZgXjz8l31J6VIaf20Wg7vICIt8T98b38YDa9buH1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erBAAAA2wAAAA8AAAAAAAAAAAAAAAAAmAIAAGRycy9kb3du&#10;cmV2LnhtbFBLBQYAAAAABAAEAPUAAACGAwAAAAA=&#10;" adj="10968" fillcolor="#a4c8de" stroked="f" strokeweight="2pt">
                <v:textbox>
                  <w:txbxContent>
                    <w:p w14:paraId="54D63A7F" w14:textId="77777777" w:rsidR="00DD52D1" w:rsidRDefault="00DD52D1" w:rsidP="00F3793C">
                      <w:pPr>
                        <w:rPr>
                          <w:rFonts w:eastAsia="Times New Roman"/>
                        </w:rPr>
                      </w:pPr>
                    </w:p>
                  </w:txbxContent>
                </v:textbox>
              </v:shape>
              <v:shape id="Eingekerbter Richtungspfeil 57" o:spid="_x0000_s1064" type="#_x0000_t55" style="position:absolute;left:22852;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O4MMA&#10;AADbAAAADwAAAGRycy9kb3ducmV2LnhtbESPQWsCMRSE7wX/Q3hCL6VmFax1NYoULELxoLZ4fWye&#10;u6ubl20SNf77Rih4HGbmG2Y6j6YRF3K+tqyg38tAEBdW11wq+N4tX99B+ICssbFMCm7kYT7rPE0x&#10;1/bKG7psQykShH2OCqoQ2lxKX1Rk0PdsS5y8g3UGQ5KulNrhNcFNIwdZ9iYN1pwWKmzpo6LitD0b&#10;BVlrLJmvz7V0t/1PPI5fovs9K/XcjYsJiEAxPML/7ZVWMBzB/U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YO4MMAAADbAAAADwAAAAAAAAAAAAAAAACYAgAAZHJzL2Rv&#10;d25yZXYueG1sUEsFBgAAAAAEAAQA9QAAAIgDAAAAAA==&#10;" adj="10968" fillcolor="#197cb2" stroked="f" strokeweight="2pt">
                <v:textbox>
                  <w:txbxContent>
                    <w:p w14:paraId="3CFEA64F" w14:textId="77777777" w:rsidR="00DD52D1" w:rsidRDefault="00DD52D1" w:rsidP="00F3793C">
                      <w:pPr>
                        <w:rPr>
                          <w:rFonts w:eastAsia="Times New Roman"/>
                        </w:rPr>
                      </w:pPr>
                    </w:p>
                  </w:txbxContent>
                </v:textbox>
              </v:shape>
              <w10:wrap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1975D" w14:textId="239E387C" w:rsidR="00DD52D1" w:rsidRPr="00DD392A" w:rsidRDefault="00DD52D1" w:rsidP="009E1125">
    <w:pPr>
      <w:pStyle w:val="Kopfzeile"/>
      <w:ind w:left="-567"/>
      <w:rPr>
        <w:lang w:eastAsia="de-DE"/>
      </w:rPr>
    </w:pPr>
    <w:r w:rsidRPr="00812B75">
      <w:rPr>
        <w:noProof/>
        <w:lang w:eastAsia="de-DE"/>
      </w:rPr>
      <mc:AlternateContent>
        <mc:Choice Requires="wpg">
          <w:drawing>
            <wp:anchor distT="0" distB="0" distL="114300" distR="114300" simplePos="0" relativeHeight="251663360" behindDoc="0" locked="0" layoutInCell="1" allowOverlap="0" wp14:anchorId="07E9B97A" wp14:editId="5EB62102">
              <wp:simplePos x="0" y="0"/>
              <wp:positionH relativeFrom="column">
                <wp:posOffset>-29527</wp:posOffset>
              </wp:positionH>
              <wp:positionV relativeFrom="page">
                <wp:posOffset>452438</wp:posOffset>
              </wp:positionV>
              <wp:extent cx="9086400" cy="673200"/>
              <wp:effectExtent l="0" t="0" r="19685" b="12700"/>
              <wp:wrapNone/>
              <wp:docPr id="291" name="Gruppieren 258"/>
              <wp:cNvGraphicFramePr/>
              <a:graphic xmlns:a="http://schemas.openxmlformats.org/drawingml/2006/main">
                <a:graphicData uri="http://schemas.microsoft.com/office/word/2010/wordprocessingGroup">
                  <wpg:wgp>
                    <wpg:cNvGrpSpPr/>
                    <wpg:grpSpPr>
                      <a:xfrm>
                        <a:off x="0" y="0"/>
                        <a:ext cx="9086400" cy="673200"/>
                        <a:chOff x="0" y="0"/>
                        <a:chExt cx="9086779" cy="675271"/>
                      </a:xfrm>
                    </wpg:grpSpPr>
                    <wps:wsp>
                      <wps:cNvPr id="292" name="Textfeld 73"/>
                      <wps:cNvSpPr txBox="1"/>
                      <wps:spPr>
                        <a:xfrm>
                          <a:off x="0" y="0"/>
                          <a:ext cx="2315398" cy="261610"/>
                        </a:xfrm>
                        <a:prstGeom prst="rect">
                          <a:avLst/>
                        </a:prstGeom>
                        <a:noFill/>
                      </wps:spPr>
                      <wps:txbx>
                        <w:txbxContent>
                          <w:p w14:paraId="7E8E0FEA" w14:textId="77777777" w:rsidR="00DD52D1" w:rsidRDefault="00DD52D1" w:rsidP="00812B75">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wps:txbx>
                      <wps:bodyPr wrap="square" rtlCol="0">
                        <a:spAutoFit/>
                      </wps:bodyPr>
                    </wps:wsp>
                    <wps:wsp>
                      <wps:cNvPr id="293" name="Textfeld 74"/>
                      <wps:cNvSpPr txBox="1"/>
                      <wps:spPr>
                        <a:xfrm>
                          <a:off x="2122" y="431193"/>
                          <a:ext cx="1229503" cy="169277"/>
                        </a:xfrm>
                        <a:prstGeom prst="rect">
                          <a:avLst/>
                        </a:prstGeom>
                        <a:noFill/>
                      </wps:spPr>
                      <wps:txbx>
                        <w:txbxContent>
                          <w:p w14:paraId="0DB39D1C" w14:textId="77777777" w:rsidR="00DD52D1" w:rsidRDefault="00DD52D1" w:rsidP="00812B75">
                            <w:pPr>
                              <w:pStyle w:val="StandardWeb"/>
                              <w:spacing w:before="0" w:beforeAutospacing="0" w:after="0" w:afterAutospacing="0"/>
                            </w:pPr>
                            <w:r>
                              <w:rPr>
                                <w:rFonts w:ascii="Calibri" w:hAnsi="Calibri"/>
                                <w:color w:val="000000"/>
                                <w:kern w:val="24"/>
                                <w:sz w:val="10"/>
                                <w:szCs w:val="10"/>
                              </w:rPr>
                              <w:t>UNTERRICHTSMATERIALIEN</w:t>
                            </w:r>
                          </w:p>
                        </w:txbxContent>
                      </wps:txbx>
                      <wps:bodyPr wrap="square" rtlCol="0">
                        <a:spAutoFit/>
                      </wps:bodyPr>
                    </wps:wsp>
                    <wps:wsp>
                      <wps:cNvPr id="294" name="Textfeld 75"/>
                      <wps:cNvSpPr txBox="1"/>
                      <wps:spPr>
                        <a:xfrm>
                          <a:off x="4435143" y="428133"/>
                          <a:ext cx="840140" cy="247138"/>
                        </a:xfrm>
                        <a:prstGeom prst="rect">
                          <a:avLst/>
                        </a:prstGeom>
                        <a:noFill/>
                      </wps:spPr>
                      <wps:txbx>
                        <w:txbxContent>
                          <w:p w14:paraId="71F40AF3" w14:textId="4BE34C2A" w:rsidR="00DD52D1" w:rsidRDefault="00DD52D1" w:rsidP="00812B75">
                            <w:pPr>
                              <w:pStyle w:val="StandardWeb"/>
                              <w:spacing w:before="0" w:beforeAutospacing="0" w:after="0" w:afterAutospacing="0"/>
                            </w:pPr>
                            <w:r>
                              <w:rPr>
                                <w:rFonts w:ascii="Calibri" w:hAnsi="Calibri"/>
                                <w:color w:val="000000"/>
                                <w:kern w:val="24"/>
                                <w:sz w:val="10"/>
                                <w:szCs w:val="10"/>
                              </w:rPr>
                              <w:t>UNTERNEHMEN &amp; MARKT</w:t>
                            </w:r>
                          </w:p>
                        </w:txbxContent>
                      </wps:txbx>
                      <wps:bodyPr wrap="square" rtlCol="0">
                        <a:spAutoFit/>
                      </wps:bodyPr>
                    </wps:wsp>
                    <wpg:grpSp>
                      <wpg:cNvPr id="295" name="Gruppieren 295"/>
                      <wpg:cNvGrpSpPr>
                        <a:grpSpLocks/>
                      </wpg:cNvGrpSpPr>
                      <wpg:grpSpPr>
                        <a:xfrm>
                          <a:off x="2236326" y="39492"/>
                          <a:ext cx="248468" cy="136800"/>
                          <a:chOff x="2236326" y="39492"/>
                          <a:chExt cx="392011" cy="253800"/>
                        </a:xfrm>
                      </wpg:grpSpPr>
                      <wpg:grpSp>
                        <wpg:cNvPr id="296" name="Gruppieren 296"/>
                        <wpg:cNvGrpSpPr/>
                        <wpg:grpSpPr>
                          <a:xfrm>
                            <a:off x="2403937" y="39492"/>
                            <a:ext cx="224400" cy="169200"/>
                            <a:chOff x="2403937" y="39492"/>
                            <a:chExt cx="224400" cy="169200"/>
                          </a:xfrm>
                        </wpg:grpSpPr>
                        <wps:wsp>
                          <wps:cNvPr id="299" name="Eingekerbter Richtungspfeil 299"/>
                          <wps:cNvSpPr/>
                          <wps:spPr>
                            <a:xfrm>
                              <a:off x="2403937" y="394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0602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0" name="Eingekerbter Richtungspfeil 300"/>
                          <wps:cNvSpPr/>
                          <wps:spPr>
                            <a:xfrm>
                              <a:off x="2484337" y="394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4C9D6"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cNvPr id="301" name="Gruppieren 301"/>
                        <wpg:cNvGrpSpPr/>
                        <wpg:grpSpPr>
                          <a:xfrm flipH="1">
                            <a:off x="2236326" y="124092"/>
                            <a:ext cx="223200" cy="169200"/>
                            <a:chOff x="2236326" y="124092"/>
                            <a:chExt cx="224400" cy="169200"/>
                          </a:xfrm>
                        </wpg:grpSpPr>
                        <wps:wsp>
                          <wps:cNvPr id="302" name="Eingekerbter Richtungspfeil 302"/>
                          <wps:cNvSpPr/>
                          <wps:spPr>
                            <a:xfrm>
                              <a:off x="2236326" y="1240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671CB"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4" name="Eingekerbter Richtungspfeil 304"/>
                          <wps:cNvSpPr/>
                          <wps:spPr>
                            <a:xfrm>
                              <a:off x="2316726" y="1240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E0CC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grpSp>
                      <wpg:cNvPr id="305" name="Gruppieren 305"/>
                      <wpg:cNvGrpSpPr/>
                      <wpg:grpSpPr>
                        <a:xfrm>
                          <a:off x="86780" y="389317"/>
                          <a:ext cx="8999999" cy="285954"/>
                          <a:chOff x="86780" y="389317"/>
                          <a:chExt cx="8913220" cy="285954"/>
                        </a:xfrm>
                      </wpg:grpSpPr>
                      <wps:wsp>
                        <wps:cNvPr id="306" name="Rechteck 306"/>
                        <wps:cNvSpPr/>
                        <wps:spPr>
                          <a:xfrm>
                            <a:off x="96079" y="390397"/>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3350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8" name="Rechteck 308"/>
                        <wps:cNvSpPr/>
                        <wps:spPr>
                          <a:xfrm>
                            <a:off x="3342999" y="390397"/>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2D53F"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09" name="Rechteck 309"/>
                        <wps:cNvSpPr/>
                        <wps:spPr>
                          <a:xfrm>
                            <a:off x="4476251"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6E809"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0" name="Rechteck 310"/>
                        <wps:cNvSpPr/>
                        <wps:spPr>
                          <a:xfrm>
                            <a:off x="5612886"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540E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1" name="Rechteck 311"/>
                        <wps:cNvSpPr/>
                        <wps:spPr>
                          <a:xfrm>
                            <a:off x="6752179" y="39039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2717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6" name="Rechteck 316"/>
                        <wps:cNvSpPr/>
                        <wps:spPr>
                          <a:xfrm>
                            <a:off x="7898554"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8A9A7"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17" name="Gerade Verbindung 317"/>
                        <wps:cNvCnPr/>
                        <wps:spPr>
                          <a:xfrm>
                            <a:off x="86780" y="675271"/>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E9B97A" id="Gruppieren 258" o:spid="_x0000_s1074" style="position:absolute;left:0;text-align:left;margin-left:-2.3pt;margin-top:35.65pt;width:715.45pt;height:53pt;z-index:251663360;mso-position-horizontal-relative:text;mso-position-vertical-relative:page;mso-width-relative:margin;mso-height-relative:margin" coordsize="90867,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" o:allowoverlap="f">
              <v:shapetype id="_x0000_t202" coordsize="21600,21600" o:spt="202" path="m,l,21600r21600,l21600,xe">
                <v:stroke joinstyle="miter"/>
                <v:path gradientshapeok="t" o:connecttype="rect"/>
              </v:shapetype>
              <v:shape id="Textfeld 73" o:spid="_x0000_s1075" type="#_x0000_t202" style="position:absolute;width:2315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7E8E0FEA" w14:textId="77777777" w:rsidR="00DD52D1" w:rsidRDefault="00DD52D1" w:rsidP="00812B75">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v:textbox>
              </v:shape>
              <v:shape id="Textfeld 74" o:spid="_x0000_s1076" type="#_x0000_t202" style="position:absolute;left:21;top:4311;width:12295;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14:paraId="0DB39D1C" w14:textId="77777777" w:rsidR="00DD52D1" w:rsidRDefault="00DD52D1" w:rsidP="00812B75">
                      <w:pPr>
                        <w:pStyle w:val="StandardWeb"/>
                        <w:spacing w:before="0" w:beforeAutospacing="0" w:after="0" w:afterAutospacing="0"/>
                      </w:pPr>
                      <w:r>
                        <w:rPr>
                          <w:rFonts w:ascii="Calibri" w:hAnsi="Calibri"/>
                          <w:color w:val="000000"/>
                          <w:kern w:val="24"/>
                          <w:sz w:val="10"/>
                          <w:szCs w:val="10"/>
                        </w:rPr>
                        <w:t>UNTERRICHTSMATERIALIEN</w:t>
                      </w:r>
                    </w:p>
                  </w:txbxContent>
                </v:textbox>
              </v:shape>
              <v:shape id="Textfeld 75" o:spid="_x0000_s1077" type="#_x0000_t202" style="position:absolute;left:44351;top:4281;width:840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14:paraId="71F40AF3" w14:textId="4BE34C2A" w:rsidR="00DD52D1" w:rsidRDefault="00DD52D1" w:rsidP="00812B75">
                      <w:pPr>
                        <w:pStyle w:val="StandardWeb"/>
                        <w:spacing w:before="0" w:beforeAutospacing="0" w:after="0" w:afterAutospacing="0"/>
                      </w:pPr>
                      <w:r>
                        <w:rPr>
                          <w:rFonts w:ascii="Calibri" w:hAnsi="Calibri"/>
                          <w:color w:val="000000"/>
                          <w:kern w:val="24"/>
                          <w:sz w:val="10"/>
                          <w:szCs w:val="10"/>
                        </w:rPr>
                        <w:t>UNTERNEHMEN &amp; MARKT</w:t>
                      </w:r>
                    </w:p>
                  </w:txbxContent>
                </v:textbox>
              </v:shape>
              <v:group id="Gruppieren 295" o:spid="_x0000_s1078" style="position:absolute;left:22363;top:394;width:2484;height:1368" coordorigin="22363,394" coordsize="3920,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uppieren 296" o:spid="_x0000_s1079" style="position:absolute;left:24039;top:394;width:2244;height:1692" coordorigin="24039,394" coordsize="224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299" o:spid="_x0000_s1080" type="#_x0000_t55" style="position:absolute;left:24039;top:394;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pa8QA&#10;AADcAAAADwAAAGRycy9kb3ducmV2LnhtbESPzYoCMRCE78K+Q+iFvWlmRfyZNYq4COtBRNcHaCY9&#10;PzrpDElGx7c3guCxqKqvqPmyM7W4kvOVZQXfgwQEcWZ1xYWC0/+mPwXhA7LG2jIpuJOH5eKjN8dU&#10;2xsf6HoMhYgQ9ikqKENoUil9VpJBP7ANcfRy6wyGKF0htcNbhJtaDpNkLA1WHBdKbGhdUnY5tkZB&#10;cda/23o1OeVunWejXbunaZsr9fXZrX5ABOrCO/xq/2kFw9kM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aWvEAAAA3AAAAA8AAAAAAAAAAAAAAAAAmAIAAGRycy9k&#10;b3ducmV2LnhtbFBLBQYAAAAABAAEAPUAAACJAwAAAAA=&#10;" adj="10800" fillcolor="#197cb2" stroked="f" strokeweight="2pt">
                    <v:textbox>
                      <w:txbxContent>
                        <w:p w14:paraId="68B0602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00" o:spid="_x0000_s1081" type="#_x0000_t55" style="position:absolute;left:24843;top:394;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AzcIA&#10;AADcAAAADwAAAGRycy9kb3ducmV2LnhtbERPy2rCQBTdC/7DcIVupE76sJToRKq0VlwIsYLbS+bm&#10;gZk7ITONyd87C8Hl4byXq97UoqPWVZYVvMwiEMSZ1RUXCk5/P8+fIJxH1lhbJgUDOVgl49ESY22v&#10;nFJ39IUIIexiVFB638RSuqwkg25mG+LA5bY16ANsC6lbvIZwU8vXKPqQBisODSU2tCkpuxz/jYLv&#10;w+md58M2TwfcT7vz+ZfTNSv1NOm/FiA89f4hvrt3WsFbFOaHM+EIy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oDNwgAAANwAAAAPAAAAAAAAAAAAAAAAAJgCAABkcnMvZG93&#10;bnJldi54bWxQSwUGAAAAAAQABAD1AAAAhwMAAAAA&#10;" adj="10800" fillcolor="#a4c8de" stroked="f" strokeweight="2pt">
                    <v:textbox>
                      <w:txbxContent>
                        <w:p w14:paraId="6764C9D6"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group>
                <v:group id="Gruppieren 301" o:spid="_x0000_s1082" style="position:absolute;left:22363;top:1240;width:2232;height:1692;flip:x" coordorigin="22363,1240" coordsize="224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6qMewwAAANwAAAAP&#10;AAAAAAAAAAAAAAAAAKoCAABkcnMvZG93bnJldi54bWxQSwUGAAAAAAQABAD6AAAAmgMAAAAA&#10;">
                  <v:shape id="Eingekerbter Richtungspfeil 302" o:spid="_x0000_s1083" type="#_x0000_t55" style="position:absolute;left:22363;top:1240;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AMMA&#10;AADcAAAADwAAAGRycy9kb3ducmV2LnhtbESPzYoCMRCE7wu+Q2jB25rRXVRGo4iy4B5E/HmAZtLz&#10;o5POkGR0fHsjLOyxqKqvqMWqM7W4k/OVZQWjYQKCOLO64kLB5fzzOQPhA7LG2jIpeJKH1bL3scBU&#10;2wcf6X4KhYgQ9ikqKENoUil9VpJBP7QNcfRy6wyGKF0htcNHhJtajpNkIg1WHBdKbGhTUnY7tUZB&#10;cdXb33o9veRuk2ff+/ZAszZXatDv1nMQgbrwH/5r77SCr2QM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hAMMAAADcAAAADwAAAAAAAAAAAAAAAACYAgAAZHJzL2Rv&#10;d25yZXYueG1sUEsFBgAAAAAEAAQA9QAAAIgDAAAAAA==&#10;" adj="10800" fillcolor="#197cb2" stroked="f" strokeweight="2pt">
                    <v:textbox>
                      <w:txbxContent>
                        <w:p w14:paraId="333671CB"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04" o:spid="_x0000_s1084" type="#_x0000_t55" style="position:absolute;left:23167;top:1240;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GzsUA&#10;AADcAAAADwAAAGRycy9kb3ducmV2LnhtbESPW2vCQBSE3wX/w3IKvkjd1GqRNKtU6Y0+CFHB10P2&#10;5ILZsyG7jcm/7xYEH4eZ+YZJNr2pRUetqywreJpFIIgzqysuFJyOH48rEM4ja6wtk4KBHGzW41GC&#10;sbZXTqk7+EIECLsYFZTeN7GULivJoJvZhjh4uW0N+iDbQuoWrwFuajmPohdpsOKwUGJDu5Kyy+HX&#10;KHjfnxa8HD7zdMCfaXc+f3G6ZaUmD/3bKwhPvb+Hb+1vreA5WsD/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YbOxQAAANwAAAAPAAAAAAAAAAAAAAAAAJgCAABkcnMv&#10;ZG93bnJldi54bWxQSwUGAAAAAAQABAD1AAAAigMAAAAA&#10;" adj="10800" fillcolor="#a4c8de" stroked="f" strokeweight="2pt">
                    <v:textbox>
                      <w:txbxContent>
                        <w:p w14:paraId="1A4E0CC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shape>
                </v:group>
              </v:group>
              <v:group id="Gruppieren 305" o:spid="_x0000_s1085" style="position:absolute;left:867;top:3893;width:90000;height:2859" coordorigin="867,3893" coordsize="8913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hteck 306" o:spid="_x0000_s1086" style="position:absolute;left:960;top:3903;width:32179;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wl8YA&#10;AADcAAAADwAAAGRycy9kb3ducmV2LnhtbESPQYvCMBSE74L/ITzBi2xTFUS6jaKCrIe9rArq7dE8&#10;22rzUpqsdv31RljwOMzMN0w6b00lbtS40rKCYRSDIM6sLjlXsN+tP6YgnEfWWFkmBX/kYD7rdlJM&#10;tL3zD922PhcBwi5BBYX3dSKlywoy6CJbEwfvbBuDPsgml7rBe4CbSo7ieCINlhwWCqxpVVB23f4a&#10;Bf74yL4Oi9Mav3ej8fV8Gizby0Cpfq9dfILw1Pp3+L+90QrG8QR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Qwl8YAAADcAAAADwAAAAAAAAAAAAAAAACYAgAAZHJz&#10;L2Rvd25yZXYueG1sUEsFBgAAAAAEAAQA9QAAAIsDAAAAAA==&#10;" fillcolor="#ddd" stroked="f" strokeweight="2pt">
                  <v:textbox>
                    <w:txbxContent>
                      <w:p w14:paraId="24C3350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08" o:spid="_x0000_s1087" style="position:absolute;left:33429;top:3903;width:11015;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BfsQA&#10;AADcAAAADwAAAGRycy9kb3ducmV2LnhtbERPy2rCQBTdF/yH4Ra6EZ1ooEh0lChIu+jGB6i7S+aa&#10;pMncCZlpkvbrOwvB5eG8V5vB1KKj1pWWFcymEQjizOqScwXn036yAOE8ssbaMin4JQeb9ehlhYm2&#10;PR+oO/pchBB2CSoovG8SKV1WkEE3tQ1x4O62NegDbHOpW+xDuKnlPIrepcGSQ0OBDe0Kyqrjj1Hg&#10;r3/ZxyW97fHrNI+r+228Hb7HSr29DukShKfBP8UP96dWEEdhbT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AX7EAAAA3AAAAA8AAAAAAAAAAAAAAAAAmAIAAGRycy9k&#10;b3ducmV2LnhtbFBLBQYAAAAABAAEAPUAAACJAwAAAAA=&#10;" fillcolor="#ddd" stroked="f" strokeweight="2pt">
                  <v:textbox>
                    <w:txbxContent>
                      <w:p w14:paraId="20B2D53F"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09" o:spid="_x0000_s1088" style="position:absolute;left:44762;top:3893;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mcUA&#10;AADcAAAADwAAAGRycy9kb3ducmV2LnhtbESPQWsCMRSE70L/Q3iF3jRxW6TdblaKIIiHgtoKvT02&#10;r7tLNy/rJmr890YQehxmvhmmmEfbiRMNvnWsYTpRIIgrZ1quNXztluNXED4gG+wck4YLeZiXD6MC&#10;c+POvKHTNtQilbDPUUMTQp9L6auGLPqJ64mT9+sGiyHJoZZmwHMqt53MlJpJiy2nhQZ7WjRU/W2P&#10;VsPzz0umPuOm209XO3dYq72J35nWT4/x4x1EoBj+w3d6ZRKn3uB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4GZxQAAANwAAAAPAAAAAAAAAAAAAAAAAJgCAABkcnMv&#10;ZG93bnJldi54bWxQSwUGAAAAAAQABAD1AAAAigMAAAAA&#10;" fillcolor="#a9cae0" stroked="f" strokeweight="2pt">
                  <v:textbox>
                    <w:txbxContent>
                      <w:p w14:paraId="5DD6E809"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0" o:spid="_x0000_s1089" style="position:absolute;left:56128;top:3893;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2cEA&#10;AADcAAAADwAAAGRycy9kb3ducmV2LnhtbERPS0sDMRC+C/6HMEJvNtmtiKxNiwiF0kOhT/A2bMbd&#10;xc1k3aRt/PfOQfD48b3ny+x7daUxdoEtFFMDirgOruPGwvGwenwBFROywz4wWfihCMvF/d0cKxdu&#10;vKPrPjVKQjhWaKFNaai0jnVLHuM0DMTCfYbRYxI4NtqNeJNw3+vSmGftsWNpaHGg95bqr/3FW5h9&#10;PJVmm3f9uVgfwvfGnF0+ldZOHvLbK6hEOf2L/9xrJ75C5ss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vtnBAAAA3AAAAA8AAAAAAAAAAAAAAAAAmAIAAGRycy9kb3du&#10;cmV2LnhtbFBLBQYAAAAABAAEAPUAAACGAwAAAAA=&#10;" fillcolor="#a9cae0" stroked="f" strokeweight="2pt">
                  <v:textbox>
                    <w:txbxContent>
                      <w:p w14:paraId="7E2540EC"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1" o:spid="_x0000_s1090" style="position:absolute;left:67521;top:3903;width:11015;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bQsQA&#10;AADcAAAADwAAAGRycy9kb3ducmV2LnhtbESPT2sCMRTE74LfIbxCb5rsVqRsjVIEQXoQ/FOht8fm&#10;ubu4eVk3qcZvbwoFj8PMb4aZLaJtxZV63zjWkI0VCOLSmYYrDYf9avQOwgdkg61j0nAnD4v5cDDD&#10;wrgbb+m6C5VIJewL1FCH0BVS+rImi37sOuLknVxvMSTZV9L0eEvltpW5UlNpseG0UGNHy5rK8+7X&#10;anj7meRqE7ftMVvv3eVLHU38zrV+fYmfHyACxfAM/9Nrk7gsg78z6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G0LEAAAA3AAAAA8AAAAAAAAAAAAAAAAAmAIAAGRycy9k&#10;b3ducmV2LnhtbFBLBQYAAAAABAAEAPUAAACJAwAAAAA=&#10;" fillcolor="#a9cae0" stroked="f" strokeweight="2pt">
                  <v:textbox>
                    <w:txbxContent>
                      <w:p w14:paraId="7252717D"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rect id="Rechteck 316" o:spid="_x0000_s1091" style="position:absolute;left:78985;top:3893;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DNsQA&#10;AADcAAAADwAAAGRycy9kb3ducmV2LnhtbESPT2sCMRTE74LfITyhN012FSlbo4hQEA8F/0Jvj83r&#10;7uLmZd2kmn77Rij0OMz8ZpjFKtpW3Kn3jWMN2USBIC6dabjScDq+j19B+IBssHVMGn7Iw2o5HCyw&#10;MO7Be7ofQiVSCfsCNdQhdIWUvqzJop+4jjh5X663GJLsK2l6fKRy28pcqbm02HBaqLGjTU3l9fBt&#10;NUw/Z7n6iPv2km2P7rZTFxPPudYvo7h+AxEohv/wH701icv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gzbEAAAA3AAAAA8AAAAAAAAAAAAAAAAAmAIAAGRycy9k&#10;b3ducmV2LnhtbFBLBQYAAAAABAAEAPUAAACJAwAAAAA=&#10;" fillcolor="#a9cae0" stroked="f" strokeweight="2pt">
                  <v:textbox>
                    <w:txbxContent>
                      <w:p w14:paraId="1708A9A7" w14:textId="77777777" w:rsidR="00DD52D1" w:rsidRDefault="00DD52D1" w:rsidP="00812B75">
                        <w:pPr>
                          <w:pStyle w:val="StandardWeb"/>
                          <w:spacing w:before="0" w:beforeAutospacing="0" w:after="0" w:afterAutospacing="0"/>
                        </w:pPr>
                        <w:r>
                          <w:rPr>
                            <w:rFonts w:ascii="Arial" w:hAnsi="Arial"/>
                            <w:color w:val="FFFFFF" w:themeColor="light1"/>
                            <w:kern w:val="24"/>
                            <w:sz w:val="22"/>
                            <w:szCs w:val="22"/>
                          </w:rPr>
                          <w:t> </w:t>
                        </w:r>
                      </w:p>
                    </w:txbxContent>
                  </v:textbox>
                </v:rect>
                <v:line id="Gerade Verbindung 317" o:spid="_x0000_s1092" style="position:absolute;visibility:visible;mso-wrap-style:square" from="867,6752" to="89885,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9GwMUAAADcAAAADwAAAGRycy9kb3ducmV2LnhtbESPQWsCMRSE74L/ITyhNzer0lpWo6it&#10;0OJJLbTenpvn7uLmZZtE3f77plDwOMzMN8x03ppaXMn5yrKCQZKCIM6trrhQ8LFf959B+ICssbZM&#10;Cn7Iw3zW7Uwx0/bGW7ruQiEihH2GCsoQmkxKn5dk0Ce2IY7eyTqDIUpXSO3wFuGmlsM0fZIGK44L&#10;JTa0Kik/7y5GwaM8fm5G6Xfh7GqZv3y9Hgjbd6Ueeu1iAiJQG+7h//abVjAajO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9GwMUAAADcAAAADwAAAAAAAAAA&#10;AAAAAAChAgAAZHJzL2Rvd25yZXYueG1sUEsFBgAAAAAEAAQA+QAAAJMDAAAAAA==&#10;" strokecolor="#ddd"/>
              </v:group>
              <w10:wrap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63A5B" w14:textId="4708AB0B" w:rsidR="00DD52D1" w:rsidRDefault="00DD52D1" w:rsidP="00F3793C">
    <w:pPr>
      <w:pStyle w:val="Kopfzeile"/>
    </w:pPr>
    <w:r w:rsidRPr="00D4366B">
      <w:rPr>
        <w:noProof/>
        <w:lang w:eastAsia="de-DE"/>
      </w:rPr>
      <mc:AlternateContent>
        <mc:Choice Requires="wpg">
          <w:drawing>
            <wp:anchor distT="0" distB="0" distL="114300" distR="114300" simplePos="0" relativeHeight="251671552" behindDoc="0" locked="0" layoutInCell="1" allowOverlap="1" wp14:anchorId="3296A6A1" wp14:editId="5562FDEA">
              <wp:simplePos x="0" y="0"/>
              <wp:positionH relativeFrom="column">
                <wp:posOffset>-109220</wp:posOffset>
              </wp:positionH>
              <wp:positionV relativeFrom="paragraph">
                <wp:posOffset>-737235</wp:posOffset>
              </wp:positionV>
              <wp:extent cx="5857200" cy="675917"/>
              <wp:effectExtent l="0" t="0" r="10795" b="10160"/>
              <wp:wrapNone/>
              <wp:docPr id="345" name="Gruppieren 44"/>
              <wp:cNvGraphicFramePr/>
              <a:graphic xmlns:a="http://schemas.openxmlformats.org/drawingml/2006/main">
                <a:graphicData uri="http://schemas.microsoft.com/office/word/2010/wordprocessingGroup">
                  <wpg:wgp>
                    <wpg:cNvGrpSpPr/>
                    <wpg:grpSpPr>
                      <a:xfrm>
                        <a:off x="0" y="0"/>
                        <a:ext cx="5857200" cy="675917"/>
                        <a:chOff x="0" y="0"/>
                        <a:chExt cx="5857200" cy="675915"/>
                      </a:xfrm>
                    </wpg:grpSpPr>
                    <wpg:grpSp>
                      <wpg:cNvPr id="346" name="Gruppieren 346"/>
                      <wpg:cNvGrpSpPr/>
                      <wpg:grpSpPr>
                        <a:xfrm>
                          <a:off x="0" y="0"/>
                          <a:ext cx="5857200" cy="675915"/>
                          <a:chOff x="0" y="0"/>
                          <a:chExt cx="7102275" cy="879164"/>
                        </a:xfrm>
                      </wpg:grpSpPr>
                      <wps:wsp>
                        <wps:cNvPr id="347" name="Rechteck 347"/>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C4470" w14:textId="77777777" w:rsidR="00DD52D1" w:rsidRDefault="00DD52D1" w:rsidP="00D4366B">
                              <w:pPr>
                                <w:rPr>
                                  <w:rFonts w:eastAsia="Times New Roman"/>
                                </w:rPr>
                              </w:pPr>
                            </w:p>
                          </w:txbxContent>
                        </wps:txbx>
                        <wps:bodyPr rtlCol="0" anchor="ctr"/>
                      </wps:wsp>
                      <wps:wsp>
                        <wps:cNvPr id="348" name="Rechteck 348"/>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6E20E" w14:textId="77777777" w:rsidR="00DD52D1" w:rsidRDefault="00DD52D1" w:rsidP="00D4366B">
                              <w:pPr>
                                <w:rPr>
                                  <w:rFonts w:eastAsia="Times New Roman"/>
                                </w:rPr>
                              </w:pPr>
                            </w:p>
                          </w:txbxContent>
                        </wps:txbx>
                        <wps:bodyPr rtlCol="0" anchor="ctr"/>
                      </wps:wsp>
                      <wps:wsp>
                        <wps:cNvPr id="349" name="Rechteck 349"/>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861D3" w14:textId="77777777" w:rsidR="00DD52D1" w:rsidRDefault="00DD52D1" w:rsidP="00D4366B">
                              <w:pPr>
                                <w:rPr>
                                  <w:rFonts w:eastAsia="Times New Roman"/>
                                </w:rPr>
                              </w:pPr>
                            </w:p>
                          </w:txbxContent>
                        </wps:txbx>
                        <wps:bodyPr rtlCol="0" anchor="ctr"/>
                      </wps:wsp>
                      <wps:wsp>
                        <wps:cNvPr id="350" name="Rechteck 350"/>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12F03" w14:textId="77777777" w:rsidR="00DD52D1" w:rsidRDefault="00DD52D1" w:rsidP="00D4366B">
                              <w:pPr>
                                <w:rPr>
                                  <w:rFonts w:eastAsia="Times New Roman"/>
                                </w:rPr>
                              </w:pPr>
                            </w:p>
                          </w:txbxContent>
                        </wps:txbx>
                        <wps:bodyPr rtlCol="0" anchor="ctr"/>
                      </wps:wsp>
                      <wps:wsp>
                        <wps:cNvPr id="351" name="Rechteck 351"/>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B5FA7" w14:textId="77777777" w:rsidR="00DD52D1" w:rsidRDefault="00DD52D1" w:rsidP="00D4366B">
                              <w:pPr>
                                <w:rPr>
                                  <w:rFonts w:eastAsia="Times New Roman"/>
                                </w:rPr>
                              </w:pPr>
                            </w:p>
                          </w:txbxContent>
                        </wps:txbx>
                        <wps:bodyPr rtlCol="0" anchor="ctr"/>
                      </wps:wsp>
                      <wps:wsp>
                        <wps:cNvPr id="352" name="Rechteck 352"/>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6E69C" w14:textId="77777777" w:rsidR="00DD52D1" w:rsidRDefault="00DD52D1" w:rsidP="00D4366B">
                              <w:pPr>
                                <w:rPr>
                                  <w:rFonts w:eastAsia="Times New Roman"/>
                                </w:rPr>
                              </w:pPr>
                            </w:p>
                          </w:txbxContent>
                        </wps:txbx>
                        <wps:bodyPr rtlCol="0" anchor="ctr"/>
                      </wps:wsp>
                      <wps:wsp>
                        <wps:cNvPr id="353" name="Textfeld 86"/>
                        <wps:cNvSpPr txBox="1"/>
                        <wps:spPr>
                          <a:xfrm>
                            <a:off x="0" y="0"/>
                            <a:ext cx="3096102" cy="339463"/>
                          </a:xfrm>
                          <a:prstGeom prst="rect">
                            <a:avLst/>
                          </a:prstGeom>
                          <a:noFill/>
                        </wps:spPr>
                        <wps:txbx>
                          <w:txbxContent>
                            <w:p w14:paraId="1DA808D4" w14:textId="77777777" w:rsidR="00DD52D1" w:rsidRDefault="00DD52D1" w:rsidP="00D4366B">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354" name="Textfeld 87"/>
                        <wps:cNvSpPr txBox="1"/>
                        <wps:spPr>
                          <a:xfrm>
                            <a:off x="29766" y="561965"/>
                            <a:ext cx="1429433" cy="220178"/>
                          </a:xfrm>
                          <a:prstGeom prst="rect">
                            <a:avLst/>
                          </a:prstGeom>
                          <a:noFill/>
                        </wps:spPr>
                        <wps:txbx>
                          <w:txbxContent>
                            <w:p w14:paraId="6693C96A"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355" name="Textfeld 88"/>
                        <wps:cNvSpPr txBox="1"/>
                        <wps:spPr>
                          <a:xfrm>
                            <a:off x="3445056" y="541312"/>
                            <a:ext cx="1014068" cy="320466"/>
                          </a:xfrm>
                          <a:prstGeom prst="rect">
                            <a:avLst/>
                          </a:prstGeom>
                          <a:noFill/>
                        </wps:spPr>
                        <wps:txbx>
                          <w:txbxContent>
                            <w:p w14:paraId="55505FF6"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356" name="Gerade Verbindung 356"/>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357" name="Eingekerbter Richtungspfeil 357"/>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3C240" w14:textId="77777777" w:rsidR="00DD52D1" w:rsidRDefault="00DD52D1" w:rsidP="00D4366B">
                            <w:pPr>
                              <w:rPr>
                                <w:rFonts w:eastAsia="Times New Roman"/>
                              </w:rPr>
                            </w:pPr>
                          </w:p>
                        </w:txbxContent>
                      </wps:txbx>
                      <wps:bodyPr rtlCol="0" anchor="ctr"/>
                    </wps:wsp>
                    <wps:wsp>
                      <wps:cNvPr id="358" name="Eingekerbter Richtungspfeil 358"/>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881C0" w14:textId="77777777" w:rsidR="00DD52D1" w:rsidRDefault="00DD52D1" w:rsidP="00D4366B">
                            <w:pPr>
                              <w:rPr>
                                <w:rFonts w:eastAsia="Times New Roman"/>
                              </w:rPr>
                            </w:pPr>
                          </w:p>
                        </w:txbxContent>
                      </wps:txbx>
                      <wps:bodyPr rtlCol="0" anchor="ctr"/>
                    </wps:wsp>
                    <wps:wsp>
                      <wps:cNvPr id="359" name="Eingekerbter Richtungspfeil 359"/>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7E42B" w14:textId="77777777" w:rsidR="00DD52D1" w:rsidRDefault="00DD52D1" w:rsidP="00D4366B">
                            <w:pPr>
                              <w:rPr>
                                <w:rFonts w:eastAsia="Times New Roman"/>
                              </w:rPr>
                            </w:pPr>
                          </w:p>
                        </w:txbxContent>
                      </wps:txbx>
                      <wps:bodyPr rtlCol="0" anchor="ctr"/>
                    </wps:wsp>
                    <wps:wsp>
                      <wps:cNvPr id="360" name="Eingekerbter Richtungspfeil 360"/>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804F2" w14:textId="77777777" w:rsidR="00DD52D1" w:rsidRDefault="00DD52D1" w:rsidP="00D4366B">
                            <w:pPr>
                              <w:rPr>
                                <w:rFonts w:eastAsia="Times New Roman"/>
                              </w:rPr>
                            </w:pPr>
                          </w:p>
                        </w:txbxContent>
                      </wps:txbx>
                      <wps:bodyPr rtlCol="0" anchor="ctr"/>
                    </wps:wsp>
                  </wpg:wgp>
                </a:graphicData>
              </a:graphic>
            </wp:anchor>
          </w:drawing>
        </mc:Choice>
        <mc:Fallback>
          <w:pict>
            <v:group w14:anchorId="3296A6A1" id="_x0000_s1102" style="position:absolute;margin-left:-8.6pt;margin-top:-58.05pt;width:461.2pt;height:53.2pt;z-index:251671552;mso-position-horizontal-relative:text;mso-position-vertical-relative:text"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">
              <v:group id="Gruppieren 346" o:spid="_x0000_s1103" style="position:absolute;width:58572;height:6759" coordsize="71022,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hteck 347" o:spid="_x0000_s1104" style="position:absolute;left:1170;top:5017;width:25245;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szMcA&#10;AADcAAAADwAAAGRycy9kb3ducmV2LnhtbESPS4vCQBCE74L/YWjBi6wTH7gSHcVdED148QG73ppM&#10;m0QzPSEzavTX7ywIHouq+oqazmtTiBtVLresoNeNQBAnVuecKjjslx9jEM4jaywsk4IHOZjPmo0p&#10;xtreeUu3nU9FgLCLUUHmfRlL6ZKMDLquLYmDd7KVQR9klUpd4T3ATSH7UTSSBnMOCxmW9J1Rctld&#10;jQL/+0xWP4vjEjf7/uByOna+6nNHqXarXkxAeKr9O/xqr7WCwfAT/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SLMzHAAAA3AAAAA8AAAAAAAAAAAAAAAAAmAIAAGRy&#10;cy9kb3ducmV2LnhtbFBLBQYAAAAABAAEAPUAAACMAwAAAAA=&#10;" fillcolor="#ddd" stroked="f" strokeweight="2pt">
                  <v:textbox>
                    <w:txbxContent>
                      <w:p w14:paraId="594C4470" w14:textId="77777777" w:rsidR="00DD52D1" w:rsidRDefault="00DD52D1" w:rsidP="00D4366B">
                        <w:pPr>
                          <w:rPr>
                            <w:rFonts w:eastAsia="Times New Roman"/>
                          </w:rPr>
                        </w:pPr>
                      </w:p>
                    </w:txbxContent>
                  </v:textbox>
                </v:rect>
                <v:rect id="Rechteck 348" o:spid="_x0000_s1105" style="position:absolute;left:26642;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4vsUA&#10;AADcAAAADwAAAGRycy9kb3ducmV2LnhtbERPz2vCMBS+D/wfwhvsUjRdHUOqUepAtsMuq4J6eyTP&#10;trN5KU2m1b9+OQx2/Ph+L1aDbcWFet84VvA8SUEQa2carhTstpvxDIQPyAZbx6TgRh5Wy9HDAnPj&#10;rvxFlzJUIoawz1FBHUKXS+l1TRb9xHXEkTu53mKIsK+k6fEaw20rszR9lRYbjg01dvRWkz6XP1ZB&#10;ONz1+744bvBzm03Pp2OyHr4TpZ4eh2IOItAQ/sV/7g+jYPoS18Y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bi+xQAAANwAAAAPAAAAAAAAAAAAAAAAAJgCAABkcnMv&#10;ZG93bnJldi54bWxQSwUGAAAAAAQABAD1AAAAigMAAAAA&#10;" fillcolor="#ddd" stroked="f" strokeweight="2pt">
                  <v:textbox>
                    <w:txbxContent>
                      <w:p w14:paraId="02C6E20E" w14:textId="77777777" w:rsidR="00DD52D1" w:rsidRDefault="00DD52D1" w:rsidP="00D4366B">
                        <w:pPr>
                          <w:rPr>
                            <w:rFonts w:eastAsia="Times New Roman"/>
                          </w:rPr>
                        </w:pPr>
                      </w:p>
                    </w:txbxContent>
                  </v:textbox>
                </v:rect>
                <v:rect id="Rechteck 349" o:spid="_x0000_s1106" style="position:absolute;left:35533;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4WcUA&#10;AADcAAAADwAAAGRycy9kb3ducmV2LnhtbESPT2sCMRTE74V+h/AKvdXEVcSuRhFBkB4K/qng7bF5&#10;3V26eVk3UdNvbwTB4zDzm2Gm82gbcaHO14419HsKBHHhTM2lhv1u9TEG4QOywcYxafgnD/PZ68sU&#10;c+OuvKHLNpQilbDPUUMVQptL6YuKLPqea4mT9+s6iyHJrpSmw2sqt43MlBpJizWnhQpbWlZU/G3P&#10;VsPgOMzUd9w0h/56505f6mDiT6b1+1tcTEAEiuEZftBrk7jhJ9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ThZxQAAANwAAAAPAAAAAAAAAAAAAAAAAJgCAABkcnMv&#10;ZG93bnJldi54bWxQSwUGAAAAAAQABAD1AAAAigMAAAAA&#10;" fillcolor="#a9cae0" stroked="f" strokeweight="2pt">
                  <v:textbox>
                    <w:txbxContent>
                      <w:p w14:paraId="419861D3" w14:textId="77777777" w:rsidR="00DD52D1" w:rsidRDefault="00DD52D1" w:rsidP="00D4366B">
                        <w:pPr>
                          <w:rPr>
                            <w:rFonts w:eastAsia="Times New Roman"/>
                          </w:rPr>
                        </w:pPr>
                      </w:p>
                    </w:txbxContent>
                  </v:textbox>
                </v:rect>
                <v:rect id="Rechteck 350" o:spid="_x0000_s1107" style="position:absolute;left:44450;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HGcIA&#10;AADcAAAADwAAAGRycy9kb3ducmV2LnhtbERPS0sDMRC+F/wPYQRvbdK1FVmbFhGE0kOhDwvehs24&#10;u7iZrJvYpv/eOQg9fnzvxSr7Tp1piG1gC9OJAUVcBddybeF4eB8/g4oJ2WEXmCxcKcJqeTdaYOnC&#10;hXd03qdaSQjHEi00KfWl1rFqyGOchJ5YuK8weEwCh1q7AS8S7jtdGPOkPbYsDQ329NZQ9b3/9RYe&#10;P2eF2eZdd5quD+FnY04ufxTWPtzn1xdQiXK6if/daye+ucyXM3I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gcZwgAAANwAAAAPAAAAAAAAAAAAAAAAAJgCAABkcnMvZG93&#10;bnJldi54bWxQSwUGAAAAAAQABAD1AAAAhwMAAAAA&#10;" fillcolor="#a9cae0" stroked="f" strokeweight="2pt">
                  <v:textbox>
                    <w:txbxContent>
                      <w:p w14:paraId="73D12F03" w14:textId="77777777" w:rsidR="00DD52D1" w:rsidRDefault="00DD52D1" w:rsidP="00D4366B">
                        <w:pPr>
                          <w:rPr>
                            <w:rFonts w:eastAsia="Times New Roman"/>
                          </w:rPr>
                        </w:pPr>
                      </w:p>
                    </w:txbxContent>
                  </v:textbox>
                </v:rect>
                <v:rect id="Rechteck 351" o:spid="_x0000_s1108" style="position:absolute;left:53388;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igsUA&#10;AADcAAAADwAAAGRycy9kb3ducmV2LnhtbESPQWsCMRSE74X+h/AK3mqyq5ayGqUIgvQgqK3Q22Pz&#10;3F26eVk3UdN/bwShx2Hmm2Fmi2hbcaHeN441ZEMFgrh0puFKw9d+9foOwgdkg61j0vBHHhbz56cZ&#10;FsZdeUuXXahEKmFfoIY6hK6Q0pc1WfRD1xEn7+h6iyHJvpKmx2sqt63MlXqTFhtOCzV2tKyp/N2d&#10;rYbRzzhXm7htD9l6706f6mDid6714CV+TEEEiuE//KDXJnGTD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qKCxQAAANwAAAAPAAAAAAAAAAAAAAAAAJgCAABkcnMv&#10;ZG93bnJldi54bWxQSwUGAAAAAAQABAD1AAAAigMAAAAA&#10;" fillcolor="#a9cae0" stroked="f" strokeweight="2pt">
                  <v:textbox>
                    <w:txbxContent>
                      <w:p w14:paraId="5AFB5FA7" w14:textId="77777777" w:rsidR="00DD52D1" w:rsidRDefault="00DD52D1" w:rsidP="00D4366B">
                        <w:pPr>
                          <w:rPr>
                            <w:rFonts w:eastAsia="Times New Roman"/>
                          </w:rPr>
                        </w:pPr>
                      </w:p>
                    </w:txbxContent>
                  </v:textbox>
                </v:rect>
                <v:rect id="Rechteck 352" o:spid="_x0000_s1109" style="position:absolute;left:62381;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89cYA&#10;AADcAAAADwAAAGRycy9kb3ducmV2LnhtbESPzWrDMBCE74W+g9hCb40UNy3BsRxKIRByCOSngdwW&#10;a2ObWivXUhLl7atCIcdh5pthinm0nbjQ4FvHGsYjBYK4cqblWsN+t3iZgvAB2WDnmDTcyMO8fHwo&#10;MDfuyhu6bEMtUgn7HDU0IfS5lL5qyKIfuZ44eSc3WAxJDrU0A15Tue1kptS7tNhyWmiwp8+Gqu/t&#10;2Wp4PU4ytY6b7jBe7tzPSh1M/Mq0fn6KHzMQgWK4h//ppUncWwZ/Z9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89cYAAADcAAAADwAAAAAAAAAAAAAAAACYAgAAZHJz&#10;L2Rvd25yZXYueG1sUEsFBgAAAAAEAAQA9QAAAIsDAAAAAA==&#10;" fillcolor="#a9cae0" stroked="f" strokeweight="2pt">
                  <v:textbox>
                    <w:txbxContent>
                      <w:p w14:paraId="7C66E69C" w14:textId="77777777" w:rsidR="00DD52D1" w:rsidRDefault="00DD52D1" w:rsidP="00D4366B">
                        <w:pPr>
                          <w:rPr>
                            <w:rFonts w:eastAsia="Times New Roman"/>
                          </w:rPr>
                        </w:pPr>
                      </w:p>
                    </w:txbxContent>
                  </v:textbox>
                </v:rect>
                <v:shapetype id="_x0000_t202" coordsize="21600,21600" o:spt="202" path="m,l,21600r21600,l21600,xe">
                  <v:stroke joinstyle="miter"/>
                  <v:path gradientshapeok="t" o:connecttype="rect"/>
                </v:shapetype>
                <v:shape id="Textfeld 86" o:spid="_x0000_s1110" type="#_x0000_t202" style="position:absolute;width:3096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csMA&#10;AADcAAAADwAAAGRycy9kb3ducmV2LnhtbESPT2vCQBTE7wW/w/KE3upGRSnRVcQ/4KEXbbw/sq/Z&#10;0OzbkH2a+O27hUKPw8z8hllvB9+oB3WxDmxgOslAEZfB1lwZKD5Pb++goiBbbAKTgSdF2G5GL2vM&#10;bej5Qo+rVCpBOOZowIm0udaxdOQxTkJLnLyv0HmUJLtK2w77BPeNnmXZUnusOS04bGnvqPy+3r0B&#10;EbubPoujj+fb8HHoXVYusDDmdTzsVqCEBvkP/7XP1sB8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FtcsMAAADcAAAADwAAAAAAAAAAAAAAAACYAgAAZHJzL2Rv&#10;d25yZXYueG1sUEsFBgAAAAAEAAQA9QAAAIgDAAAAAA==&#10;" filled="f" stroked="f">
                  <v:textbox style="mso-fit-shape-to-text:t">
                    <w:txbxContent>
                      <w:p w14:paraId="1DA808D4" w14:textId="77777777" w:rsidR="00DD52D1" w:rsidRDefault="00DD52D1" w:rsidP="00D4366B">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111" type="#_x0000_t202" style="position:absolute;left:297;top:5619;width:14294;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14:paraId="6693C96A"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112" type="#_x0000_t202" style="position:absolute;left:34450;top:5413;width:10141;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QncIA&#10;AADcAAAADwAAAGRycy9kb3ducmV2LnhtbESPQWvCQBSE74X+h+UJvdWNSqSkriJVwUMvanp/ZF+z&#10;wezbkH2a+O+7hUKPw8x8w6w2o2/VnfrYBDYwm2agiKtgG64NlJfD6xuoKMgW28Bk4EERNuvnpxUW&#10;Ngx8ovtZapUgHAs04ES6QutYOfIYp6EjTt536D1Kkn2tbY9DgvtWz7NsqT02nBYcdvThqLqeb96A&#10;iN3OHuXex+PX+LkbXFblWBrzMhm376CERvkP/7WP1sAi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FCdwgAAANwAAAAPAAAAAAAAAAAAAAAAAJgCAABkcnMvZG93&#10;bnJldi54bWxQSwUGAAAAAAQABAD1AAAAhwMAAAAA&#10;" filled="f" stroked="f">
                  <v:textbox style="mso-fit-shape-to-text:t">
                    <w:txbxContent>
                      <w:p w14:paraId="55505FF6" w14:textId="77777777" w:rsidR="00DD52D1" w:rsidRDefault="00DD52D1" w:rsidP="00D4366B">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356" o:spid="_x0000_s1113" style="position:absolute;visibility:visible;mso-wrap-style:square" from="1187,8791" to="71022,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am8UAAADcAAAADwAAAGRycy9kb3ducmV2LnhtbESPT2sCMRTE70K/Q3iF3jRrRZHVKGot&#10;tHjyD7Tenpvn7uLmZU1S3X57Iwgeh5n5DTOeNqYSF3K+tKyg20lAEGdWl5wr2G0/20MQPiBrrCyT&#10;gn/yMJ28tMaYanvlNV02IRcRwj5FBUUIdSqlzwoy6Du2Jo7e0TqDIUqXS+3wGuGmku9JMpAGS44L&#10;Bda0KCg7bf6Mgr48/Kx6yTl3djHPPn6Xe8LmW6m312Y2AhGoCc/wo/2lFfT6A7ifiUdA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lam8UAAADcAAAADwAAAAAAAAAA&#10;AAAAAAChAgAAZHJzL2Rvd25yZXYueG1sUEsFBgAAAAAEAAQA+QAAAJMDA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357" o:spid="_x0000_s1114" type="#_x0000_t55" style="position:absolute;left:23376;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7d8YA&#10;AADcAAAADwAAAGRycy9kb3ducmV2LnhtbESP3WrCQBSE7wt9h+UUelc3afGH6BqMUCiUCtoqXh6z&#10;x2wwezZktxrfvlsQvBxm5htmlve2EWfqfO1YQTpIQBCXTtdcKfj5fn+ZgPABWWPjmBRcyUM+f3yY&#10;Yabdhdd03oRKRAj7DBWYENpMSl8asugHriWO3tF1FkOUXSV1h5cIt418TZKRtFhzXDDY0tJQedr8&#10;WgX6uLxiirvtvvw0h6L4MsPVqFDq+alfTEEE6sM9fGt/aAVvwz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7d8YAAADcAAAADwAAAAAAAAAAAAAAAACYAgAAZHJz&#10;L2Rvd25yZXYueG1sUEsFBgAAAAAEAAQA9QAAAIsDAAAAAA==&#10;" adj="11025" fillcolor="#197cb2" stroked="f" strokeweight="2pt">
                <v:textbox>
                  <w:txbxContent>
                    <w:p w14:paraId="0F63C240" w14:textId="77777777" w:rsidR="00DD52D1" w:rsidRDefault="00DD52D1" w:rsidP="00D4366B">
                      <w:pPr>
                        <w:rPr>
                          <w:rFonts w:eastAsia="Times New Roman"/>
                        </w:rPr>
                      </w:pPr>
                    </w:p>
                  </w:txbxContent>
                </v:textbox>
              </v:shape>
              <v:shape id="Eingekerbter Richtungspfeil 358" o:spid="_x0000_s1115" type="#_x0000_t55" style="position:absolute;left:23891;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r88MA&#10;AADcAAAADwAAAGRycy9kb3ducmV2LnhtbERPz2vCMBS+D/wfwhO8zXQ6ZXTGIoLFg2xYB/P4aN7a&#10;bs1Lm0Tt/vvlMPD48f1eZYNpxZWcbywreJomIIhLqxuuFHycdo8vIHxA1thaJgW/5CFbjx5WmGp7&#10;4yNdi1CJGMI+RQV1CF0qpS9rMuintiOO3Jd1BkOErpLa4S2Gm1bOkmQpDTYcG2rsaFtT+VNcjIJD&#10;15/z5/z8xsWlXeT98fP927FSk/GweQURaAh38b97rxXMF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r88MAAADcAAAADwAAAAAAAAAAAAAAAACYAgAAZHJzL2Rv&#10;d25yZXYueG1sUEsFBgAAAAAEAAQA9QAAAIgDAAAAAA==&#10;" adj="11025" fillcolor="#a4c8de" stroked="f" strokeweight="2pt">
                <v:textbox>
                  <w:txbxContent>
                    <w:p w14:paraId="3B1881C0" w14:textId="77777777" w:rsidR="00DD52D1" w:rsidRDefault="00DD52D1" w:rsidP="00D4366B">
                      <w:pPr>
                        <w:rPr>
                          <w:rFonts w:eastAsia="Times New Roman"/>
                        </w:rPr>
                      </w:pPr>
                    </w:p>
                  </w:txbxContent>
                </v:textbox>
              </v:shape>
              <v:shape id="Eingekerbter Richtungspfeil 359" o:spid="_x0000_s1116" type="#_x0000_t55" style="position:absolute;left:22304;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W7MEA&#10;AADcAAAADwAAAGRycy9kb3ducmV2LnhtbESPT4vCMBTE78J+h/AWvGlSi6LVKCIrevXPxdujeTbF&#10;5qU0Wa3ffrOwsMdhZn7DrDa9a8STulB71pCNFQji0puaKw3Xy340BxEissHGM2l4U4DN+mOwwsL4&#10;F5/oeY6VSBAOBWqwMbaFlKG05DCMfUucvLvvHMYku0qaDl8J7ho5UWomHdacFiy2tLNUPs7fTkPc&#10;79whI5ttiSf57dB8KUVK6+Fnv12CiNTH//Bf+2g05NMF/J5JR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FuzBAAAA3AAAAA8AAAAAAAAAAAAAAAAAmAIAAGRycy9kb3du&#10;cmV2LnhtbFBLBQYAAAAABAAEAPUAAACGAwAAAAA=&#10;" adj="10968" fillcolor="#a4c8de" stroked="f" strokeweight="2pt">
                <v:textbox>
                  <w:txbxContent>
                    <w:p w14:paraId="63D7E42B" w14:textId="77777777" w:rsidR="00DD52D1" w:rsidRDefault="00DD52D1" w:rsidP="00D4366B">
                      <w:pPr>
                        <w:rPr>
                          <w:rFonts w:eastAsia="Times New Roman"/>
                        </w:rPr>
                      </w:pPr>
                    </w:p>
                  </w:txbxContent>
                </v:textbox>
              </v:shape>
              <v:shape id="Eingekerbter Richtungspfeil 360" o:spid="_x0000_s1117" type="#_x0000_t55" style="position:absolute;left:22852;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oBcEA&#10;AADcAAAADwAAAGRycy9kb3ducmV2LnhtbERPy2oCMRTdC/5DuIIbqZlWEDsaRQotgrjwhdvL5HZm&#10;6uRmmkSNf28WgsvDec8W0TTiSs7XlhW8DzMQxIXVNZcKDvvvtwkIH5A1NpZJwZ08LObdzgxzbW+8&#10;pesulCKFsM9RQRVCm0vpi4oM+qFtiRP3a53BkKArpXZ4S+GmkR9ZNpYGa04NFbb0VVFx3l2Mgqw1&#10;lsz6ZyPd/XSMf5+D6P4vSvV7cTkFESiGl/jpXmkFo3Gan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6AXBAAAA3AAAAA8AAAAAAAAAAAAAAAAAmAIAAGRycy9kb3du&#10;cmV2LnhtbFBLBQYAAAAABAAEAPUAAACGAwAAAAA=&#10;" adj="10968" fillcolor="#197cb2" stroked="f" strokeweight="2pt">
                <v:textbox>
                  <w:txbxContent>
                    <w:p w14:paraId="378804F2" w14:textId="77777777" w:rsidR="00DD52D1" w:rsidRDefault="00DD52D1" w:rsidP="00D4366B">
                      <w:pPr>
                        <w:rPr>
                          <w:rFonts w:eastAsia="Times New Roman"/>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05F43" w14:textId="2C8DB238" w:rsidR="00DD52D1" w:rsidRDefault="00DD52D1" w:rsidP="00F3793C">
    <w:pPr>
      <w:pStyle w:val="Kopfzeile"/>
    </w:pPr>
    <w:r w:rsidRPr="00D4366B">
      <w:rPr>
        <w:noProof/>
        <w:lang w:eastAsia="de-DE"/>
      </w:rPr>
      <mc:AlternateContent>
        <mc:Choice Requires="wpg">
          <w:drawing>
            <wp:anchor distT="0" distB="0" distL="114300" distR="114300" simplePos="0" relativeHeight="251673600" behindDoc="0" locked="0" layoutInCell="1" allowOverlap="1" wp14:anchorId="52FAE6E8" wp14:editId="6F3CBBEB">
              <wp:simplePos x="0" y="0"/>
              <wp:positionH relativeFrom="column">
                <wp:posOffset>216535</wp:posOffset>
              </wp:positionH>
              <wp:positionV relativeFrom="paragraph">
                <wp:posOffset>-537210</wp:posOffset>
              </wp:positionV>
              <wp:extent cx="9086218" cy="675007"/>
              <wp:effectExtent l="0" t="0" r="19685" b="10795"/>
              <wp:wrapNone/>
              <wp:docPr id="361" name="Gruppieren 258"/>
              <wp:cNvGraphicFramePr/>
              <a:graphic xmlns:a="http://schemas.openxmlformats.org/drawingml/2006/main">
                <a:graphicData uri="http://schemas.microsoft.com/office/word/2010/wordprocessingGroup">
                  <wpg:wgp>
                    <wpg:cNvGrpSpPr/>
                    <wpg:grpSpPr>
                      <a:xfrm>
                        <a:off x="0" y="0"/>
                        <a:ext cx="9086218" cy="675007"/>
                        <a:chOff x="0" y="0"/>
                        <a:chExt cx="9086779" cy="675274"/>
                      </a:xfrm>
                    </wpg:grpSpPr>
                    <wps:wsp>
                      <wps:cNvPr id="362" name="Textfeld 73"/>
                      <wps:cNvSpPr txBox="1"/>
                      <wps:spPr>
                        <a:xfrm>
                          <a:off x="0" y="0"/>
                          <a:ext cx="2315398" cy="261610"/>
                        </a:xfrm>
                        <a:prstGeom prst="rect">
                          <a:avLst/>
                        </a:prstGeom>
                        <a:noFill/>
                      </wps:spPr>
                      <wps:txbx>
                        <w:txbxContent>
                          <w:p w14:paraId="0C24B7B7" w14:textId="77777777" w:rsidR="00DD52D1" w:rsidRDefault="00DD52D1" w:rsidP="00D4366B">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wps:txbx>
                      <wps:bodyPr wrap="square" rtlCol="0">
                        <a:spAutoFit/>
                      </wps:bodyPr>
                    </wps:wsp>
                    <wps:wsp>
                      <wps:cNvPr id="363" name="Textfeld 74"/>
                      <wps:cNvSpPr txBox="1"/>
                      <wps:spPr>
                        <a:xfrm>
                          <a:off x="2122" y="431193"/>
                          <a:ext cx="1229503" cy="169277"/>
                        </a:xfrm>
                        <a:prstGeom prst="rect">
                          <a:avLst/>
                        </a:prstGeom>
                        <a:noFill/>
                      </wps:spPr>
                      <wps:txbx>
                        <w:txbxContent>
                          <w:p w14:paraId="182E331F" w14:textId="77777777" w:rsidR="00DD52D1" w:rsidRDefault="00DD52D1" w:rsidP="00D4366B">
                            <w:pPr>
                              <w:pStyle w:val="StandardWeb"/>
                              <w:spacing w:before="0" w:beforeAutospacing="0" w:after="0" w:afterAutospacing="0"/>
                            </w:pPr>
                            <w:r>
                              <w:rPr>
                                <w:rFonts w:ascii="Calibri" w:hAnsi="Calibri"/>
                                <w:color w:val="000000"/>
                                <w:kern w:val="24"/>
                                <w:sz w:val="10"/>
                                <w:szCs w:val="10"/>
                              </w:rPr>
                              <w:t>UNTERRICHTSMATERIALIEN</w:t>
                            </w:r>
                          </w:p>
                        </w:txbxContent>
                      </wps:txbx>
                      <wps:bodyPr wrap="square" rtlCol="0">
                        <a:spAutoFit/>
                      </wps:bodyPr>
                    </wps:wsp>
                    <wps:wsp>
                      <wps:cNvPr id="364" name="Textfeld 75"/>
                      <wps:cNvSpPr txBox="1"/>
                      <wps:spPr>
                        <a:xfrm>
                          <a:off x="4438677" y="428797"/>
                          <a:ext cx="840157" cy="246477"/>
                        </a:xfrm>
                        <a:prstGeom prst="rect">
                          <a:avLst/>
                        </a:prstGeom>
                        <a:noFill/>
                      </wps:spPr>
                      <wps:txbx>
                        <w:txbxContent>
                          <w:p w14:paraId="2A2253EF" w14:textId="43AA05BA" w:rsidR="00DD52D1" w:rsidRDefault="00DD52D1" w:rsidP="00D4366B">
                            <w:pPr>
                              <w:pStyle w:val="StandardWeb"/>
                              <w:spacing w:before="0" w:beforeAutospacing="0" w:after="0" w:afterAutospacing="0"/>
                            </w:pPr>
                            <w:r>
                              <w:rPr>
                                <w:rFonts w:ascii="Calibri" w:hAnsi="Calibri"/>
                                <w:color w:val="000000"/>
                                <w:kern w:val="24"/>
                                <w:sz w:val="10"/>
                                <w:szCs w:val="10"/>
                              </w:rPr>
                              <w:t>UNTERNEHMEN &amp; MARKT</w:t>
                            </w:r>
                          </w:p>
                        </w:txbxContent>
                      </wps:txbx>
                      <wps:bodyPr wrap="square" rtlCol="0">
                        <a:spAutoFit/>
                      </wps:bodyPr>
                    </wps:wsp>
                    <wpg:grpSp>
                      <wpg:cNvPr id="365" name="Gruppieren 365"/>
                      <wpg:cNvGrpSpPr>
                        <a:grpSpLocks/>
                      </wpg:cNvGrpSpPr>
                      <wpg:grpSpPr>
                        <a:xfrm>
                          <a:off x="2236326" y="39492"/>
                          <a:ext cx="248468" cy="136800"/>
                          <a:chOff x="2236326" y="39492"/>
                          <a:chExt cx="392011" cy="253800"/>
                        </a:xfrm>
                      </wpg:grpSpPr>
                      <wpg:grpSp>
                        <wpg:cNvPr id="366" name="Gruppieren 366"/>
                        <wpg:cNvGrpSpPr/>
                        <wpg:grpSpPr>
                          <a:xfrm>
                            <a:off x="2403937" y="39492"/>
                            <a:ext cx="224400" cy="169200"/>
                            <a:chOff x="2403937" y="39492"/>
                            <a:chExt cx="224400" cy="169200"/>
                          </a:xfrm>
                        </wpg:grpSpPr>
                        <wps:wsp>
                          <wps:cNvPr id="367" name="Eingekerbter Richtungspfeil 367"/>
                          <wps:cNvSpPr/>
                          <wps:spPr>
                            <a:xfrm>
                              <a:off x="2403937" y="394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240B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68" name="Eingekerbter Richtungspfeil 368"/>
                          <wps:cNvSpPr/>
                          <wps:spPr>
                            <a:xfrm>
                              <a:off x="2484337" y="394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A2DF2"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cNvPr id="369" name="Gruppieren 369"/>
                        <wpg:cNvGrpSpPr/>
                        <wpg:grpSpPr>
                          <a:xfrm flipH="1">
                            <a:off x="2236326" y="124092"/>
                            <a:ext cx="223200" cy="169200"/>
                            <a:chOff x="2236326" y="124092"/>
                            <a:chExt cx="224400" cy="169200"/>
                          </a:xfrm>
                        </wpg:grpSpPr>
                        <wps:wsp>
                          <wps:cNvPr id="370" name="Eingekerbter Richtungspfeil 370"/>
                          <wps:cNvSpPr/>
                          <wps:spPr>
                            <a:xfrm>
                              <a:off x="2236326" y="124092"/>
                              <a:ext cx="144000" cy="16920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529CF"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1" name="Eingekerbter Richtungspfeil 371"/>
                          <wps:cNvSpPr/>
                          <wps:spPr>
                            <a:xfrm>
                              <a:off x="2316726" y="124092"/>
                              <a:ext cx="144000" cy="16920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0C16D"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g:grpSp>
                    </wpg:grpSp>
                    <wpg:grpSp>
                      <wpg:cNvPr id="372" name="Gruppieren 372"/>
                      <wpg:cNvGrpSpPr/>
                      <wpg:grpSpPr>
                        <a:xfrm>
                          <a:off x="86780" y="389317"/>
                          <a:ext cx="8999999" cy="285954"/>
                          <a:chOff x="86780" y="389317"/>
                          <a:chExt cx="8913220" cy="285954"/>
                        </a:xfrm>
                      </wpg:grpSpPr>
                      <wps:wsp>
                        <wps:cNvPr id="373" name="Rechteck 373"/>
                        <wps:cNvSpPr/>
                        <wps:spPr>
                          <a:xfrm>
                            <a:off x="96079" y="390397"/>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D45E1"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4" name="Rechteck 374"/>
                        <wps:cNvSpPr/>
                        <wps:spPr>
                          <a:xfrm>
                            <a:off x="3342999" y="390397"/>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DA17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5" name="Rechteck 375"/>
                        <wps:cNvSpPr/>
                        <wps:spPr>
                          <a:xfrm>
                            <a:off x="4476251"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AB2EA"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6" name="Rechteck 376"/>
                        <wps:cNvSpPr/>
                        <wps:spPr>
                          <a:xfrm>
                            <a:off x="5612886"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CFFA9"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7" name="Rechteck 377"/>
                        <wps:cNvSpPr/>
                        <wps:spPr>
                          <a:xfrm>
                            <a:off x="6752179" y="39039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D3818"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8" name="Rechteck 378"/>
                        <wps:cNvSpPr/>
                        <wps:spPr>
                          <a:xfrm>
                            <a:off x="7898554" y="389317"/>
                            <a:ext cx="1101446" cy="72008"/>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A0855"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wps:txbx>
                        <wps:bodyPr rtlCol="0" anchor="ctr"/>
                      </wps:wsp>
                      <wps:wsp>
                        <wps:cNvPr id="379" name="Gerade Verbindung 379"/>
                        <wps:cNvCnPr/>
                        <wps:spPr>
                          <a:xfrm>
                            <a:off x="86780" y="675271"/>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2FAE6E8" id="_x0000_s1127" style="position:absolute;margin-left:17.05pt;margin-top:-42.3pt;width:715.45pt;height:53.15pt;z-index:251673600;mso-position-horizontal-relative:text;mso-position-vertical-relative:text;mso-height-relative:margin" coordsize="90867,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">
              <v:shapetype id="_x0000_t202" coordsize="21600,21600" o:spt="202" path="m,l,21600r21600,l21600,xe">
                <v:stroke joinstyle="miter"/>
                <v:path gradientshapeok="t" o:connecttype="rect"/>
              </v:shapetype>
              <v:shape id="Textfeld 73" o:spid="_x0000_s1128" type="#_x0000_t202" style="position:absolute;width:2315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CVMMA&#10;AADcAAAADwAAAGRycy9kb3ducmV2LnhtbESPT2vCQBTE74V+h+UVvNWNS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CVMMAAADcAAAADwAAAAAAAAAAAAAAAACYAgAAZHJzL2Rv&#10;d25yZXYueG1sUEsFBgAAAAAEAAQA9QAAAIgDAAAAAA==&#10;" filled="f" stroked="f">
                <v:textbox style="mso-fit-shape-to-text:t">
                  <w:txbxContent>
                    <w:p w14:paraId="0C24B7B7" w14:textId="77777777" w:rsidR="00DD52D1" w:rsidRDefault="00DD52D1" w:rsidP="00D4366B">
                      <w:pPr>
                        <w:pStyle w:val="StandardWeb"/>
                        <w:spacing w:before="0" w:beforeAutospacing="0" w:after="0" w:afterAutospacing="0"/>
                      </w:pPr>
                      <w:r>
                        <w:rPr>
                          <w:rFonts w:ascii="Verdana" w:eastAsia="Verdana" w:hAnsi="Verdana" w:cs="Verdana"/>
                          <w:b/>
                          <w:bCs/>
                          <w:color w:val="000000"/>
                          <w:kern w:val="24"/>
                          <w:sz w:val="22"/>
                          <w:szCs w:val="22"/>
                        </w:rPr>
                        <w:t>WIRTSCHAFT UND SCHULE</w:t>
                      </w:r>
                    </w:p>
                  </w:txbxContent>
                </v:textbox>
              </v:shape>
              <v:shape id="Textfeld 74" o:spid="_x0000_s1129" type="#_x0000_t202" style="position:absolute;left:21;top:4311;width:12295;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nz8MA&#10;AADcAAAADwAAAGRycy9kb3ducmV2LnhtbESPT2vCQBTE7wW/w/IEb3Vjp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nz8MAAADcAAAADwAAAAAAAAAAAAAAAACYAgAAZHJzL2Rv&#10;d25yZXYueG1sUEsFBgAAAAAEAAQA9QAAAIgDAAAAAA==&#10;" filled="f" stroked="f">
                <v:textbox style="mso-fit-shape-to-text:t">
                  <w:txbxContent>
                    <w:p w14:paraId="182E331F" w14:textId="77777777" w:rsidR="00DD52D1" w:rsidRDefault="00DD52D1" w:rsidP="00D4366B">
                      <w:pPr>
                        <w:pStyle w:val="StandardWeb"/>
                        <w:spacing w:before="0" w:beforeAutospacing="0" w:after="0" w:afterAutospacing="0"/>
                      </w:pPr>
                      <w:r>
                        <w:rPr>
                          <w:rFonts w:ascii="Calibri" w:hAnsi="Calibri"/>
                          <w:color w:val="000000"/>
                          <w:kern w:val="24"/>
                          <w:sz w:val="10"/>
                          <w:szCs w:val="10"/>
                        </w:rPr>
                        <w:t>UNTERRICHTSMATERIALIEN</w:t>
                      </w:r>
                    </w:p>
                  </w:txbxContent>
                </v:textbox>
              </v:shape>
              <v:shape id="Textfeld 75" o:spid="_x0000_s1130" type="#_x0000_t202" style="position:absolute;left:44386;top:4287;width:8402;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u8MA&#10;AADcAAAADwAAAGRycy9kb3ducmV2LnhtbESPQWvCQBSE74L/YXlCb7rRVimpq4htwUMvxnh/ZF+z&#10;odm3Iftq4r/vFgo9DjPzDbPdj75VN+pjE9jAcpGBIq6Cbbg2UF7e58+goiBbbAOTgTtF2O+mky3m&#10;Ngx8plshtUoQjjkacCJdrnWsHHmMi9ARJ+8z9B4lyb7WtschwX2rV1m20R4bTgsOOzo6qr6Kb29A&#10;xB6W9/LNx9N1/HgdXFatsTTmYTYeXkAJjfIf/mufrIHHzR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u8MAAADcAAAADwAAAAAAAAAAAAAAAACYAgAAZHJzL2Rv&#10;d25yZXYueG1sUEsFBgAAAAAEAAQA9QAAAIgDAAAAAA==&#10;" filled="f" stroked="f">
                <v:textbox style="mso-fit-shape-to-text:t">
                  <w:txbxContent>
                    <w:p w14:paraId="2A2253EF" w14:textId="43AA05BA" w:rsidR="00DD52D1" w:rsidRDefault="00DD52D1" w:rsidP="00D4366B">
                      <w:pPr>
                        <w:pStyle w:val="StandardWeb"/>
                        <w:spacing w:before="0" w:beforeAutospacing="0" w:after="0" w:afterAutospacing="0"/>
                      </w:pPr>
                      <w:r>
                        <w:rPr>
                          <w:rFonts w:ascii="Calibri" w:hAnsi="Calibri"/>
                          <w:color w:val="000000"/>
                          <w:kern w:val="24"/>
                          <w:sz w:val="10"/>
                          <w:szCs w:val="10"/>
                        </w:rPr>
                        <w:t>UNTERNEHMEN &amp; MARKT</w:t>
                      </w:r>
                    </w:p>
                  </w:txbxContent>
                </v:textbox>
              </v:shape>
              <v:group id="Gruppieren 365" o:spid="_x0000_s1131" style="position:absolute;left:22363;top:394;width:2484;height:1368" coordorigin="22363,394" coordsize="3920,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uppieren 366" o:spid="_x0000_s1132" style="position:absolute;left:24039;top:394;width:2244;height:1692" coordorigin="24039,394" coordsize="224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367" o:spid="_x0000_s1133" type="#_x0000_t55" style="position:absolute;left:24039;top:394;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nOMMA&#10;AADcAAAADwAAAGRycy9kb3ducmV2LnhtbESPzYoCMRCE74LvEHphb5pZV1RmjSKKsB5EdH2AZtLz&#10;o5POkGR09u2NIHgsquorar7sTC1u5HxlWcHXMAFBnFldcaHg/LcdzED4gKyxtkwK/snDctHvzTHV&#10;9s5Hup1CISKEfYoKyhCaVEqflWTQD21DHL3cOoMhSldI7fAe4aaWoySZSIMVx4USG1qXlF1PrVFQ&#10;XPRmV6+m59yt82y8bw80a3OlPj+61Q+IQF14h1/tX63gezK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nOMMAAADcAAAADwAAAAAAAAAAAAAAAACYAgAAZHJzL2Rv&#10;d25yZXYueG1sUEsFBgAAAAAEAAQA9QAAAIgDAAAAAA==&#10;" adj="10800" fillcolor="#197cb2" stroked="f" strokeweight="2pt">
                    <v:textbox>
                      <w:txbxContent>
                        <w:p w14:paraId="0D9240B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68" o:spid="_x0000_s1134" type="#_x0000_t55" style="position:absolute;left:24843;top:394;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pa8IA&#10;AADcAAAADwAAAGRycy9kb3ducmV2LnhtbERPy2rCQBTdC/2H4QrdiE5arUh0lLb4ogshKri9ZK5J&#10;aOZOyIwx+XtnIbg8nPdi1ZpSNFS7wrKCj1EEgji1uuBMwfm0Gc5AOI+ssbRMCjpysFq+9RYYa3vn&#10;hJqjz0QIYRejgtz7KpbSpTkZdCNbEQfuamuDPsA6k7rGewg3pfyMoqk0WHBoyLGi35zS/+PNKFgf&#10;zhP+6rbXpMO/QXO57Dj5YaXe++33HISn1r/ET/deKxhPw9pwJhw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2lrwgAAANwAAAAPAAAAAAAAAAAAAAAAAJgCAABkcnMvZG93&#10;bnJldi54bWxQSwUGAAAAAAQABAD1AAAAhwMAAAAA&#10;" adj="10800" fillcolor="#a4c8de" stroked="f" strokeweight="2pt">
                    <v:textbox>
                      <w:txbxContent>
                        <w:p w14:paraId="47EA2DF2"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group>
                <v:group id="Gruppieren 369" o:spid="_x0000_s1135" style="position:absolute;left:22363;top:1240;width:2232;height:1692;flip:x" coordorigin="22363,1240" coordsize="224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NKuMQAAADcAAAADwAAAGRycy9kb3ducmV2LnhtbESPQWvCQBSE7wX/w/IE&#10;b3VjDaKpmyAFRUovja14fGRfk8Xs25BdNf77bqHgcZiZb5h1MdhWXKn3xrGC2TQBQVw5bbhW8HXY&#10;Pi9B+ICssXVMCu7kochHT2vMtLvxJ13LUIsIYZ+hgiaELpPSVw1Z9FPXEUfvx/UWQ5R9LXWPtwi3&#10;rXxJkoW0aDguNNjRW0PVubxYBd8bk1J6PL1/JBXRXsvTrjSpUpPxsHkFEWgIj/B/e68VzBcr+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NKuMQAAADcAAAA&#10;DwAAAAAAAAAAAAAAAACqAgAAZHJzL2Rvd25yZXYueG1sUEsFBgAAAAAEAAQA+gAAAJsDAAAAAA==&#10;">
                  <v:shape id="Eingekerbter Richtungspfeil 370" o:spid="_x0000_s1136" type="#_x0000_t55" style="position:absolute;left:22363;top:1240;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pkcAA&#10;AADcAAAADwAAAGRycy9kb3ducmV2LnhtbERPyYoCMRC9D/gPoQRvY9qFUVqjiMOAHmRw+YCiU71o&#10;p9IkaW3/3hwEj4+3L9edqcWdnK8sKxgNExDEmdUVFwou57/vOQgfkDXWlknBkzysV72vJabaPvhI&#10;91MoRAxhn6KCMoQmldJnJRn0Q9sQRy63zmCI0BVSO3zEcFPLcZL8SIMVx4YSG9qWlN1OrVFQXPXv&#10;vt7MLrnb5tn00P7TvM2VGvS7zQJEoC58xG/3TiuYzO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cpkcAAAADcAAAADwAAAAAAAAAAAAAAAACYAgAAZHJzL2Rvd25y&#10;ZXYueG1sUEsFBgAAAAAEAAQA9QAAAIUDAAAAAA==&#10;" adj="10800" fillcolor="#197cb2" stroked="f" strokeweight="2pt">
                    <v:textbox>
                      <w:txbxContent>
                        <w:p w14:paraId="34F529CF"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shape id="Eingekerbter Richtungspfeil 371" o:spid="_x0000_s1137" type="#_x0000_t55" style="position:absolute;left:23167;top:1240;width:1440;height:1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WK8YA&#10;AADcAAAADwAAAGRycy9kb3ducmV2LnhtbESPT2vCQBTE74V+h+UVvIhu7B+V6CqtWC0ehKjg9ZF9&#10;JqHZtyG7xuTbuwWhx2FmfsPMl60pRUO1KywrGA0jEMSp1QVnCk7H78EUhPPIGkvLpKAjB8vF89Mc&#10;Y21vnFBz8JkIEHYxKsi9r2IpXZqTQTe0FXHwLrY26IOsM6lrvAW4KeVrFI2lwYLDQo4VrXJKfw9X&#10;o2C9P73zR7e5JB3u+s35vOXki5XqvbSfMxCeWv8ffrR/tIK3yQj+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WK8YAAADcAAAADwAAAAAAAAAAAAAAAACYAgAAZHJz&#10;L2Rvd25yZXYueG1sUEsFBgAAAAAEAAQA9QAAAIsDAAAAAA==&#10;" adj="10800" fillcolor="#a4c8de" stroked="f" strokeweight="2pt">
                    <v:textbox>
                      <w:txbxContent>
                        <w:p w14:paraId="2830C16D"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shape>
                </v:group>
              </v:group>
              <v:group id="Gruppieren 372" o:spid="_x0000_s1138" style="position:absolute;left:867;top:3893;width:90000;height:2859" coordorigin="867,3893" coordsize="8913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hteck 373" o:spid="_x0000_s1139" style="position:absolute;left:960;top:3903;width:32179;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gcscA&#10;AADcAAAADwAAAGRycy9kb3ducmV2LnhtbESPQWvCQBSE7wX/w/IKvYhuaqBKdBO0IO2hl6qg3h7Z&#10;Z5KafRuy2yTtr+8WBI/DzHzDrLLB1KKj1lWWFTxPIxDEudUVFwoO++1kAcJ5ZI21ZVLwQw6ydPSw&#10;wkTbnj+p2/lCBAi7BBWU3jeJlC4vyaCb2oY4eBfbGvRBtoXULfYBbmo5i6IXabDisFBiQ68l5dfd&#10;t1HgT7/523F93uLHfhZfL+fxZvgaK/X0OKyXIDwN/h6+td+1gngew/+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4HLHAAAA3AAAAA8AAAAAAAAAAAAAAAAAmAIAAGRy&#10;cy9kb3ducmV2LnhtbFBLBQYAAAAABAAEAPUAAACMAwAAAAA=&#10;" fillcolor="#ddd" stroked="f" strokeweight="2pt">
                  <v:textbox>
                    <w:txbxContent>
                      <w:p w14:paraId="541D45E1"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4" o:spid="_x0000_s1140" style="position:absolute;left:33429;top:3903;width:11015;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4BscA&#10;AADcAAAADwAAAGRycy9kb3ducmV2LnhtbESPS4vCQBCE74L/YWjBi6wTH7gSHcVdED148QG73ppM&#10;m0QzPSEzavTX7ywIHouq+oqazmtTiBtVLresoNeNQBAnVuecKjjslx9jEM4jaywsk4IHOZjPmo0p&#10;xtreeUu3nU9FgLCLUUHmfRlL6ZKMDLquLYmDd7KVQR9klUpd4T3ATSH7UTSSBnMOCxmW9J1Rctld&#10;jQL/+0xWP4vjEjf7/uByOna+6nNHqXarXkxAeKr9O/xqr7WCwecQ/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eAbHAAAA3AAAAA8AAAAAAAAAAAAAAAAAmAIAAGRy&#10;cy9kb3ducmV2LnhtbFBLBQYAAAAABAAEAPUAAACMAwAAAAA=&#10;" fillcolor="#ddd" stroked="f" strokeweight="2pt">
                  <v:textbox>
                    <w:txbxContent>
                      <w:p w14:paraId="05CDA176"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5" o:spid="_x0000_s1141" style="position:absolute;left:44762;top:3893;width:1101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44cUA&#10;AADcAAAADwAAAGRycy9kb3ducmV2LnhtbESPQWsCMRSE74L/IbxCb5q4rVVWo0ihID0U1Cp4e2ye&#10;u0s3L9tNqvHfm4LgcZj5Zpj5MtpGnKnztWMNo6ECQVw4U3Op4Xv3MZiC8AHZYOOYNFzJw3LR780x&#10;N+7CGzpvQylSCfscNVQhtLmUvqjIoh+6ljh5J9dZDEl2pTQdXlK5bWSm1Ju0WHNaqLCl94qKn+2f&#10;1fByfM3UV9w0h9F6534/1cHEfab181NczUAEiuERvtNrk7jJ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PjhxQAAANwAAAAPAAAAAAAAAAAAAAAAAJgCAABkcnMv&#10;ZG93bnJldi54bWxQSwUGAAAAAAQABAD1AAAAigMAAAAA&#10;" fillcolor="#a9cae0" stroked="f" strokeweight="2pt">
                  <v:textbox>
                    <w:txbxContent>
                      <w:p w14:paraId="72FAB2EA"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6" o:spid="_x0000_s1142" style="position:absolute;left:56128;top:3893;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mlsQA&#10;AADcAAAADwAAAGRycy9kb3ducmV2LnhtbESPT2sCMRTE74LfITyhN03cFpXVKKVQkB4K/gVvj81z&#10;d3Hzst2kmn77RhA8DjO/GWaxirYRV+p87VjDeKRAEBfO1Fxq2O8+hzMQPiAbbByThj/ysFr2ewvM&#10;jbvxhq7bUIpUwj5HDVUIbS6lLyqy6EeuJU7e2XUWQ5JdKU2Ht1RuG5kpNZEWa04LFbb0UVFx2f5a&#10;Da+nt0x9x01zHK937udLHU08ZFq/DOL7HESgGJ7hB702iZtO4H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ZpbEAAAA3AAAAA8AAAAAAAAAAAAAAAAAmAIAAGRycy9k&#10;b3ducmV2LnhtbFBLBQYAAAAABAAEAPUAAACJAwAAAAA=&#10;" fillcolor="#a9cae0" stroked="f" strokeweight="2pt">
                  <v:textbox>
                    <w:txbxContent>
                      <w:p w14:paraId="47ACFFA9"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7" o:spid="_x0000_s1143" style="position:absolute;left:67521;top:3903;width:11015;height: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DDcQA&#10;AADcAAAADwAAAGRycy9kb3ducmV2LnhtbESPT2sCMRTE7wW/Q3iF3mriVrSsRhGhID0I/oXeHpvn&#10;7tLNy7pJNf32RhA8DjO/GWY6j7YRF+p87VjDoK9AEBfO1Fxq2O++3j9B+IBssHFMGv7Jw3zWe5li&#10;btyVN3TZhlKkEvY5aqhCaHMpfVGRRd93LXHyTq6zGJLsSmk6vKZy28hMqZG0WHNaqLClZUXF7/bP&#10;avj4GWZqHTfNcbDaufO3Opp4yLR+e42LCYhAMTzDD3plEjcew/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ww3EAAAA3AAAAA8AAAAAAAAAAAAAAAAAmAIAAGRycy9k&#10;b3ducmV2LnhtbFBLBQYAAAAABAAEAPUAAACJAwAAAAA=&#10;" fillcolor="#a9cae0" stroked="f" strokeweight="2pt">
                  <v:textbox>
                    <w:txbxContent>
                      <w:p w14:paraId="635D3818"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rect id="Rechteck 378" o:spid="_x0000_s1144" style="position:absolute;left:78985;top:3893;width:110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Xf8IA&#10;AADcAAAADwAAAGRycy9kb3ducmV2LnhtbERPS0sDMRC+F/wPYQRvbdK1VFmbFhGE0kOhDwvehs24&#10;u7iZrJvYpv/eOQg9fnzvxSr7Tp1piG1gC9OJAUVcBddybeF4eB8/g4oJ2WEXmCxcKcJqeTdaYOnC&#10;hXd03qdaSQjHEi00KfWl1rFqyGOchJ5YuK8weEwCh1q7AS8S7jtdGDPXHluWhgZ7emuo+t7/eguP&#10;n7PCbPOuO03Xh/CzMSeXPwprH+7z6wuoRDndxP/utRPfk6yVM3I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Vd/wgAAANwAAAAPAAAAAAAAAAAAAAAAAJgCAABkcnMvZG93&#10;bnJldi54bWxQSwUGAAAAAAQABAD1AAAAhwMAAAAA&#10;" fillcolor="#a9cae0" stroked="f" strokeweight="2pt">
                  <v:textbox>
                    <w:txbxContent>
                      <w:p w14:paraId="048A0855" w14:textId="77777777" w:rsidR="00DD52D1" w:rsidRDefault="00DD52D1" w:rsidP="00D4366B">
                        <w:pPr>
                          <w:pStyle w:val="StandardWeb"/>
                          <w:spacing w:before="0" w:beforeAutospacing="0" w:after="0" w:afterAutospacing="0"/>
                        </w:pPr>
                        <w:r>
                          <w:rPr>
                            <w:rFonts w:ascii="Arial" w:hAnsi="Arial"/>
                            <w:color w:val="FFFFFF" w:themeColor="light1"/>
                            <w:kern w:val="24"/>
                            <w:sz w:val="22"/>
                            <w:szCs w:val="22"/>
                          </w:rPr>
                          <w:t> </w:t>
                        </w:r>
                      </w:p>
                    </w:txbxContent>
                  </v:textbox>
                </v:rect>
                <v:line id="Gerade Verbindung 379" o:spid="_x0000_s1145" style="position:absolute;visibility:visible;mso-wrap-style:square" from="867,6752" to="89885,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SicUAAADcAAAADwAAAGRycy9kb3ducmV2LnhtbESPT2sCMRTE74LfITzBm2at2D9bo1St&#10;oPRUW9Denpvn7uLmZU2ibr+9EQo9DjPzG2Y8bUwlLuR8aVnBoJ+AIM6sLjlX8P217D2D8AFZY2WZ&#10;FPySh+mk3Rpjqu2VP+myCbmIEPYpKihCqFMpfVaQQd+3NXH0DtYZDFG6XGqH1wg3lXxIkkdpsOS4&#10;UGBN84Ky4+ZsFIzkfvsxTE65s/NZtti9/xA2a6W6nebtFUSgJvyH/9orrWD49AL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OSicUAAADcAAAADwAAAAAAAAAA&#10;AAAAAAChAgAAZHJzL2Rvd25yZXYueG1sUEsFBgAAAAAEAAQA+QAAAJMDAAAAAA==&#10;" strokecolor="#ddd"/>
              </v:group>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0268D" w14:textId="7580A237" w:rsidR="00DD52D1" w:rsidRDefault="00DD52D1" w:rsidP="009E1125">
    <w:pPr>
      <w:pStyle w:val="Kopfzeile"/>
      <w:ind w:left="-567"/>
    </w:pPr>
    <w:r w:rsidRPr="00B42AA9">
      <w:rPr>
        <w:noProof/>
        <w:lang w:eastAsia="de-DE"/>
      </w:rPr>
      <mc:AlternateContent>
        <mc:Choice Requires="wpg">
          <w:drawing>
            <wp:anchor distT="0" distB="0" distL="114300" distR="114300" simplePos="0" relativeHeight="251677696" behindDoc="0" locked="0" layoutInCell="1" allowOverlap="1" wp14:anchorId="62DC127D" wp14:editId="22367BEE">
              <wp:simplePos x="0" y="0"/>
              <wp:positionH relativeFrom="column">
                <wp:posOffset>-85407</wp:posOffset>
              </wp:positionH>
              <wp:positionV relativeFrom="paragraph">
                <wp:posOffset>-537210</wp:posOffset>
              </wp:positionV>
              <wp:extent cx="5857200" cy="675917"/>
              <wp:effectExtent l="0" t="0" r="10795" b="10160"/>
              <wp:wrapNone/>
              <wp:docPr id="398" name="Gruppieren 44"/>
              <wp:cNvGraphicFramePr/>
              <a:graphic xmlns:a="http://schemas.openxmlformats.org/drawingml/2006/main">
                <a:graphicData uri="http://schemas.microsoft.com/office/word/2010/wordprocessingGroup">
                  <wpg:wgp>
                    <wpg:cNvGrpSpPr/>
                    <wpg:grpSpPr>
                      <a:xfrm>
                        <a:off x="0" y="0"/>
                        <a:ext cx="5857200" cy="675917"/>
                        <a:chOff x="0" y="0"/>
                        <a:chExt cx="5857200" cy="675915"/>
                      </a:xfrm>
                    </wpg:grpSpPr>
                    <wpg:grpSp>
                      <wpg:cNvPr id="399" name="Gruppieren 399"/>
                      <wpg:cNvGrpSpPr/>
                      <wpg:grpSpPr>
                        <a:xfrm>
                          <a:off x="0" y="0"/>
                          <a:ext cx="5857200" cy="675915"/>
                          <a:chOff x="0" y="0"/>
                          <a:chExt cx="7102275" cy="879164"/>
                        </a:xfrm>
                      </wpg:grpSpPr>
                      <wps:wsp>
                        <wps:cNvPr id="400" name="Rechteck 400"/>
                        <wps:cNvSpPr/>
                        <wps:spPr>
                          <a:xfrm>
                            <a:off x="117053" y="501707"/>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79FB" w14:textId="77777777" w:rsidR="00DD52D1" w:rsidRDefault="00DD52D1" w:rsidP="00B42AA9">
                              <w:pPr>
                                <w:rPr>
                                  <w:rFonts w:eastAsia="Times New Roman"/>
                                </w:rPr>
                              </w:pPr>
                            </w:p>
                          </w:txbxContent>
                        </wps:txbx>
                        <wps:bodyPr rtlCol="0" anchor="ctr"/>
                      </wps:wsp>
                      <wps:wsp>
                        <wps:cNvPr id="401" name="Rechteck 401"/>
                        <wps:cNvSpPr/>
                        <wps:spPr>
                          <a:xfrm>
                            <a:off x="2664297" y="501707"/>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6C11A" w14:textId="77777777" w:rsidR="00DD52D1" w:rsidRDefault="00DD52D1" w:rsidP="00B42AA9">
                              <w:pPr>
                                <w:rPr>
                                  <w:rFonts w:eastAsia="Times New Roman"/>
                                </w:rPr>
                              </w:pPr>
                            </w:p>
                          </w:txbxContent>
                        </wps:txbx>
                        <wps:bodyPr rtlCol="0" anchor="ctr"/>
                      </wps:wsp>
                      <wps:wsp>
                        <wps:cNvPr id="402" name="Rechteck 402"/>
                        <wps:cNvSpPr/>
                        <wps:spPr>
                          <a:xfrm>
                            <a:off x="3553346"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0837F" w14:textId="77777777" w:rsidR="00DD52D1" w:rsidRDefault="00DD52D1" w:rsidP="00B42AA9">
                              <w:pPr>
                                <w:rPr>
                                  <w:rFonts w:eastAsia="Times New Roman"/>
                                </w:rPr>
                              </w:pPr>
                            </w:p>
                          </w:txbxContent>
                        </wps:txbx>
                        <wps:bodyPr rtlCol="0" anchor="ctr"/>
                      </wps:wsp>
                      <wps:wsp>
                        <wps:cNvPr id="403" name="Rechteck 403"/>
                        <wps:cNvSpPr/>
                        <wps:spPr>
                          <a:xfrm>
                            <a:off x="4445048"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0BD18" w14:textId="77777777" w:rsidR="00DD52D1" w:rsidRDefault="00DD52D1" w:rsidP="00B42AA9">
                              <w:pPr>
                                <w:rPr>
                                  <w:rFonts w:eastAsia="Times New Roman"/>
                                </w:rPr>
                              </w:pPr>
                            </w:p>
                          </w:txbxContent>
                        </wps:txbx>
                        <wps:bodyPr rtlCol="0" anchor="ctr"/>
                      </wps:wsp>
                      <wps:wsp>
                        <wps:cNvPr id="404" name="Rechteck 404"/>
                        <wps:cNvSpPr/>
                        <wps:spPr>
                          <a:xfrm>
                            <a:off x="5338836" y="50170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80F9A" w14:textId="77777777" w:rsidR="00DD52D1" w:rsidRDefault="00DD52D1" w:rsidP="00B42AA9">
                              <w:pPr>
                                <w:rPr>
                                  <w:rFonts w:eastAsia="Times New Roman"/>
                                </w:rPr>
                              </w:pPr>
                            </w:p>
                          </w:txbxContent>
                        </wps:txbx>
                        <wps:bodyPr rtlCol="0" anchor="ctr"/>
                      </wps:wsp>
                      <wps:wsp>
                        <wps:cNvPr id="405" name="Rechteck 405"/>
                        <wps:cNvSpPr/>
                        <wps:spPr>
                          <a:xfrm>
                            <a:off x="6238179" y="500627"/>
                            <a:ext cx="864096" cy="93650"/>
                          </a:xfrm>
                          <a:prstGeom prst="rect">
                            <a:avLst/>
                          </a:prstGeom>
                          <a:solidFill>
                            <a:srgbClr val="A9CA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D99B1" w14:textId="77777777" w:rsidR="00DD52D1" w:rsidRDefault="00DD52D1" w:rsidP="00B42AA9">
                              <w:pPr>
                                <w:rPr>
                                  <w:rFonts w:eastAsia="Times New Roman"/>
                                </w:rPr>
                              </w:pPr>
                            </w:p>
                          </w:txbxContent>
                        </wps:txbx>
                        <wps:bodyPr rtlCol="0" anchor="ctr"/>
                      </wps:wsp>
                      <wps:wsp>
                        <wps:cNvPr id="406" name="Textfeld 86"/>
                        <wps:cNvSpPr txBox="1"/>
                        <wps:spPr>
                          <a:xfrm>
                            <a:off x="0" y="0"/>
                            <a:ext cx="3096102" cy="339463"/>
                          </a:xfrm>
                          <a:prstGeom prst="rect">
                            <a:avLst/>
                          </a:prstGeom>
                          <a:noFill/>
                        </wps:spPr>
                        <wps:txbx>
                          <w:txbxContent>
                            <w:p w14:paraId="423ED740" w14:textId="77777777" w:rsidR="00DD52D1" w:rsidRDefault="00DD52D1" w:rsidP="00B42AA9">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wps:txbx>
                        <wps:bodyPr wrap="square" rtlCol="0">
                          <a:spAutoFit/>
                        </wps:bodyPr>
                      </wps:wsp>
                      <wps:wsp>
                        <wps:cNvPr id="407" name="Textfeld 87"/>
                        <wps:cNvSpPr txBox="1"/>
                        <wps:spPr>
                          <a:xfrm>
                            <a:off x="29766" y="561965"/>
                            <a:ext cx="1429433" cy="220178"/>
                          </a:xfrm>
                          <a:prstGeom prst="rect">
                            <a:avLst/>
                          </a:prstGeom>
                          <a:noFill/>
                        </wps:spPr>
                        <wps:txbx>
                          <w:txbxContent>
                            <w:p w14:paraId="168551BF"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wps:txbx>
                        <wps:bodyPr wrap="square" rtlCol="0">
                          <a:spAutoFit/>
                        </wps:bodyPr>
                      </wps:wsp>
                      <wps:wsp>
                        <wps:cNvPr id="408" name="Textfeld 88"/>
                        <wps:cNvSpPr txBox="1"/>
                        <wps:spPr>
                          <a:xfrm>
                            <a:off x="3444705" y="541089"/>
                            <a:ext cx="999438" cy="320466"/>
                          </a:xfrm>
                          <a:prstGeom prst="rect">
                            <a:avLst/>
                          </a:prstGeom>
                          <a:noFill/>
                        </wps:spPr>
                        <wps:txbx>
                          <w:txbxContent>
                            <w:p w14:paraId="29E6E425"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wps:txbx>
                        <wps:bodyPr wrap="square" rtlCol="0">
                          <a:spAutoFit/>
                        </wps:bodyPr>
                      </wps:wsp>
                      <wps:wsp>
                        <wps:cNvPr id="409" name="Gerade Verbindung 409"/>
                        <wps:cNvCnPr/>
                        <wps:spPr>
                          <a:xfrm>
                            <a:off x="118740" y="879164"/>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s:wsp>
                      <wps:cNvPr id="410" name="Eingekerbter Richtungspfeil 410"/>
                      <wps:cNvSpPr/>
                      <wps:spPr>
                        <a:xfrm>
                          <a:off x="2337698" y="54099"/>
                          <a:ext cx="92160"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70C52" w14:textId="77777777" w:rsidR="00DD52D1" w:rsidRDefault="00DD52D1" w:rsidP="00B42AA9">
                            <w:pPr>
                              <w:rPr>
                                <w:rFonts w:eastAsia="Times New Roman"/>
                              </w:rPr>
                            </w:pPr>
                          </w:p>
                        </w:txbxContent>
                      </wps:txbx>
                      <wps:bodyPr rtlCol="0" anchor="ctr"/>
                    </wps:wsp>
                    <wps:wsp>
                      <wps:cNvPr id="411" name="Eingekerbter Richtungspfeil 411"/>
                      <wps:cNvSpPr/>
                      <wps:spPr>
                        <a:xfrm>
                          <a:off x="2389154" y="54099"/>
                          <a:ext cx="92160"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D7CBC" w14:textId="77777777" w:rsidR="00DD52D1" w:rsidRDefault="00DD52D1" w:rsidP="00B42AA9">
                            <w:pPr>
                              <w:rPr>
                                <w:rFonts w:eastAsia="Times New Roman"/>
                              </w:rPr>
                            </w:pPr>
                          </w:p>
                        </w:txbxContent>
                      </wps:txbx>
                      <wps:bodyPr rtlCol="0" anchor="ctr"/>
                    </wps:wsp>
                    <wps:wsp>
                      <wps:cNvPr id="412" name="Eingekerbter Richtungspfeil 412"/>
                      <wps:cNvSpPr/>
                      <wps:spPr>
                        <a:xfrm flipH="1">
                          <a:off x="2230427" y="99219"/>
                          <a:ext cx="91667" cy="90240"/>
                        </a:xfrm>
                        <a:prstGeom prst="chevron">
                          <a:avLst/>
                        </a:prstGeom>
                        <a:solidFill>
                          <a:srgbClr val="A4C8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0A3B3" w14:textId="77777777" w:rsidR="00DD52D1" w:rsidRDefault="00DD52D1" w:rsidP="00B42AA9">
                            <w:pPr>
                              <w:rPr>
                                <w:rFonts w:eastAsia="Times New Roman"/>
                              </w:rPr>
                            </w:pPr>
                          </w:p>
                        </w:txbxContent>
                      </wps:txbx>
                      <wps:bodyPr rtlCol="0" anchor="ctr"/>
                    </wps:wsp>
                    <wps:wsp>
                      <wps:cNvPr id="413" name="Eingekerbter Richtungspfeil 413"/>
                      <wps:cNvSpPr/>
                      <wps:spPr>
                        <a:xfrm flipH="1">
                          <a:off x="2285209" y="99219"/>
                          <a:ext cx="91667" cy="90240"/>
                        </a:xfrm>
                        <a:prstGeom prst="chevron">
                          <a:avLst/>
                        </a:prstGeom>
                        <a:solidFill>
                          <a:srgbClr val="197C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E5FAE" w14:textId="77777777" w:rsidR="00DD52D1" w:rsidRDefault="00DD52D1" w:rsidP="00B42AA9">
                            <w:pPr>
                              <w:rPr>
                                <w:rFonts w:eastAsia="Times New Roman"/>
                              </w:rPr>
                            </w:pPr>
                          </w:p>
                        </w:txbxContent>
                      </wps:txbx>
                      <wps:bodyPr rtlCol="0" anchor="ctr"/>
                    </wps:wsp>
                  </wpg:wgp>
                </a:graphicData>
              </a:graphic>
            </wp:anchor>
          </w:drawing>
        </mc:Choice>
        <mc:Fallback>
          <w:pict>
            <v:group w14:anchorId="62DC127D" id="_x0000_s1155" style="position:absolute;left:0;text-align:left;margin-left:-6.7pt;margin-top:-42.3pt;width:461.2pt;height:53.2pt;z-index:251677696;mso-position-horizontal-relative:text;mso-position-vertical-relative:text" coordsize="5857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">
              <v:group id="Gruppieren 399" o:spid="_x0000_s1156" style="position:absolute;width:58572;height:6759" coordsize="71022,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rect id="Rechteck 400" o:spid="_x0000_s1157" style="position:absolute;left:1170;top:5017;width:25245;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AHcUA&#10;AADcAAAADwAAAGRycy9kb3ducmV2LnhtbERPTWvCQBC9F/oflin0IroxllJS1xALoR68VAvV25Ad&#10;kzTZ2ZDdxuivdw8Fj4/3vUxH04qBeldbVjCfRSCIC6trLhV87/PpGwjnkTW2lknBhRykq8eHJSba&#10;nvmLhp0vRQhhl6CCyvsukdIVFRl0M9sRB+5ke4M+wL6UusdzCDetjKPoVRqsOTRU2NFHRUWz+zMK&#10;/OFafP5kxxy3+3jRnI6T9fg7Uer5aczeQXga/V38795oBS9RmB/O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8AdxQAAANwAAAAPAAAAAAAAAAAAAAAAAJgCAABkcnMv&#10;ZG93bnJldi54bWxQSwUGAAAAAAQABAD1AAAAigMAAAAA&#10;" fillcolor="#ddd" stroked="f" strokeweight="2pt">
                  <v:textbox>
                    <w:txbxContent>
                      <w:p w14:paraId="3F5D79FB" w14:textId="77777777" w:rsidR="00DD52D1" w:rsidRDefault="00DD52D1" w:rsidP="00B42AA9">
                        <w:pPr>
                          <w:rPr>
                            <w:rFonts w:eastAsia="Times New Roman"/>
                          </w:rPr>
                        </w:pPr>
                      </w:p>
                    </w:txbxContent>
                  </v:textbox>
                </v:rect>
                <v:rect id="Rechteck 401" o:spid="_x0000_s1158" style="position:absolute;left:26642;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lhscA&#10;AADcAAAADwAAAGRycy9kb3ducmV2LnhtbESPQWvCQBSE7wX/w/KEXqRuTIuU6Bq0EOyhl6qg3h7Z&#10;ZxKTfRuyq6b99d2C4HGYmW+YedqbRlypc5VlBZNxBII4t7riQsFum728g3AeWWNjmRT8kIN0MXia&#10;Y6Ltjb/puvGFCBB2CSoovW8TKV1ekkE3ti1x8E62M+iD7AqpO7wFuGlkHEVTabDisFBiSx8l5fXm&#10;YhT4w2++3i+PGX5t49f6dByt+vNIqedhv5yB8NT7R/je/tQK3qIJ/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3ZYbHAAAA3AAAAA8AAAAAAAAAAAAAAAAAmAIAAGRy&#10;cy9kb3ducmV2LnhtbFBLBQYAAAAABAAEAPUAAACMAwAAAAA=&#10;" fillcolor="#ddd" stroked="f" strokeweight="2pt">
                  <v:textbox>
                    <w:txbxContent>
                      <w:p w14:paraId="0566C11A" w14:textId="77777777" w:rsidR="00DD52D1" w:rsidRDefault="00DD52D1" w:rsidP="00B42AA9">
                        <w:pPr>
                          <w:rPr>
                            <w:rFonts w:eastAsia="Times New Roman"/>
                          </w:rPr>
                        </w:pPr>
                      </w:p>
                    </w:txbxContent>
                  </v:textbox>
                </v:rect>
                <v:rect id="Rechteck 402" o:spid="_x0000_s1159" style="position:absolute;left:35533;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ejcUA&#10;AADcAAAADwAAAGRycy9kb3ducmV2LnhtbESPzWrDMBCE74W+g9hCbo0UJ4TiRDahUAg5BPILvS3W&#10;xjaxVq6lJurbV4VCjsPMfMMsy2g7caPBt441TMYKBHHlTMu1huPh4/UNhA/IBjvHpOGHPJTF89MS&#10;c+PuvKPbPtQiQdjnqKEJoc+l9FVDFv3Y9cTJu7jBYkhyqKUZ8J7gtpOZUnNpseW00GBP7w1V1/23&#10;1TD9nGVqG3fdebI+uK+NOpt4yrQevcTVAkSgGB7h//baaJipDP7O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d6NxQAAANwAAAAPAAAAAAAAAAAAAAAAAJgCAABkcnMv&#10;ZG93bnJldi54bWxQSwUGAAAAAAQABAD1AAAAigMAAAAA&#10;" fillcolor="#a9cae0" stroked="f" strokeweight="2pt">
                  <v:textbox>
                    <w:txbxContent>
                      <w:p w14:paraId="0250837F" w14:textId="77777777" w:rsidR="00DD52D1" w:rsidRDefault="00DD52D1" w:rsidP="00B42AA9">
                        <w:pPr>
                          <w:rPr>
                            <w:rFonts w:eastAsia="Times New Roman"/>
                          </w:rPr>
                        </w:pPr>
                      </w:p>
                    </w:txbxContent>
                  </v:textbox>
                </v:rect>
                <v:rect id="Rechteck 403" o:spid="_x0000_s1160" style="position:absolute;left:44450;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7FsUA&#10;AADcAAAADwAAAGRycy9kb3ducmV2LnhtbESPT2sCMRTE70K/Q3hCb5q4Silbs4sUCuKh4J8KvT02&#10;z93Fzct2EzV+e1Mo9DjMzG+YZRltJ640+NaxhtlUgSCunGm51nDYf0xeQfiAbLBzTBru5KEsnkZL&#10;zI278Zauu1CLBGGfo4YmhD6X0lcNWfRT1xMn7+QGiyHJoZZmwFuC205mSr1Iiy2nhQZ7em+oOu8u&#10;VsP8e5Gpz7jtjrP13v1s1NHEr0zr53FcvYEIFMN/+K+9NhoWag6/Z9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XsWxQAAANwAAAAPAAAAAAAAAAAAAAAAAJgCAABkcnMv&#10;ZG93bnJldi54bWxQSwUGAAAAAAQABAD1AAAAigMAAAAA&#10;" fillcolor="#a9cae0" stroked="f" strokeweight="2pt">
                  <v:textbox>
                    <w:txbxContent>
                      <w:p w14:paraId="2810BD18" w14:textId="77777777" w:rsidR="00DD52D1" w:rsidRDefault="00DD52D1" w:rsidP="00B42AA9">
                        <w:pPr>
                          <w:rPr>
                            <w:rFonts w:eastAsia="Times New Roman"/>
                          </w:rPr>
                        </w:pPr>
                      </w:p>
                    </w:txbxContent>
                  </v:textbox>
                </v:rect>
                <v:rect id="Rechteck 404" o:spid="_x0000_s1161" style="position:absolute;left:53388;top:5017;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jYsQA&#10;AADcAAAADwAAAGRycy9kb3ducmV2LnhtbESPQWsCMRSE7wX/Q3hCbzVxu4isRhGhID0U1Fbw9tg8&#10;dxc3L+sm1fjvTaHgcZiZb5j5MtpWXKn3jWMN45ECQVw603Cl4Xv/8TYF4QOywdYxabiTh+Vi8DLH&#10;wrgbb+m6C5VIEPYFaqhD6AopfVmTRT9yHXHyTq63GJLsK2l6vCW4bWWm1ERabDgt1NjRuqbyvPu1&#10;Gt6Peaa+4rY9jDd7d/lUBxN/Mq1fh3E1AxEohmf4v70xGnKVw9+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42LEAAAA3AAAAA8AAAAAAAAAAAAAAAAAmAIAAGRycy9k&#10;b3ducmV2LnhtbFBLBQYAAAAABAAEAPUAAACJAwAAAAA=&#10;" fillcolor="#a9cae0" stroked="f" strokeweight="2pt">
                  <v:textbox>
                    <w:txbxContent>
                      <w:p w14:paraId="31D80F9A" w14:textId="77777777" w:rsidR="00DD52D1" w:rsidRDefault="00DD52D1" w:rsidP="00B42AA9">
                        <w:pPr>
                          <w:rPr>
                            <w:rFonts w:eastAsia="Times New Roman"/>
                          </w:rPr>
                        </w:pPr>
                      </w:p>
                    </w:txbxContent>
                  </v:textbox>
                </v:rect>
                <v:rect id="Rechteck 405" o:spid="_x0000_s1162" style="position:absolute;left:62381;top:5006;width:8641;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G+cUA&#10;AADcAAAADwAAAGRycy9kb3ducmV2LnhtbESPW2sCMRSE3wv9D+EU+lYT1wtlNYoIgvSh4KWCb4fN&#10;6e7Szcm6iZr+eyMIPg4z8w0znUfbiAt1vnasod9TIIgLZ2ouNex3q49PED4gG2wck4Z/8jCfvb5M&#10;MTfuyhu6bEMpEoR9jhqqENpcSl9UZNH3XEucvF/XWQxJdqU0HV4T3DYyU2osLdacFipsaVlR8bc9&#10;Ww2D4zBT33HTHPrrnTt9qYOJP5nW729xMQERKIZn+NFeGw1DNYL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Eb5xQAAANwAAAAPAAAAAAAAAAAAAAAAAJgCAABkcnMv&#10;ZG93bnJldi54bWxQSwUGAAAAAAQABAD1AAAAigMAAAAA&#10;" fillcolor="#a9cae0" stroked="f" strokeweight="2pt">
                  <v:textbox>
                    <w:txbxContent>
                      <w:p w14:paraId="1F8D99B1" w14:textId="77777777" w:rsidR="00DD52D1" w:rsidRDefault="00DD52D1" w:rsidP="00B42AA9">
                        <w:pPr>
                          <w:rPr>
                            <w:rFonts w:eastAsia="Times New Roman"/>
                          </w:rPr>
                        </w:pPr>
                      </w:p>
                    </w:txbxContent>
                  </v:textbox>
                </v:rect>
                <v:shapetype id="_x0000_t202" coordsize="21600,21600" o:spt="202" path="m,l,21600r21600,l21600,xe">
                  <v:stroke joinstyle="miter"/>
                  <v:path gradientshapeok="t" o:connecttype="rect"/>
                </v:shapetype>
                <v:shape id="Textfeld 86" o:spid="_x0000_s1163" type="#_x0000_t202" style="position:absolute;width:3096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sksIA&#10;AADcAAAADwAAAGRycy9kb3ducmV2LnhtbESPQWsCMRSE7wX/Q3gFbzWxWJ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ySwgAAANwAAAAPAAAAAAAAAAAAAAAAAJgCAABkcnMvZG93&#10;bnJldi54bWxQSwUGAAAAAAQABAD1AAAAhwMAAAAA&#10;" filled="f" stroked="f">
                  <v:textbox style="mso-fit-shape-to-text:t">
                    <w:txbxContent>
                      <w:p w14:paraId="423ED740" w14:textId="77777777" w:rsidR="00DD52D1" w:rsidRDefault="00DD52D1" w:rsidP="00B42AA9">
                        <w:pPr>
                          <w:pStyle w:val="StandardWeb"/>
                          <w:spacing w:before="0" w:beforeAutospacing="0" w:after="0" w:afterAutospacing="0"/>
                        </w:pPr>
                        <w:r>
                          <w:rPr>
                            <w:rFonts w:ascii="Verdana" w:eastAsia="Verdana" w:hAnsi="Verdana" w:cs="Verdana"/>
                            <w:b/>
                            <w:bCs/>
                            <w:color w:val="000000" w:themeColor="text1"/>
                            <w:kern w:val="24"/>
                            <w:sz w:val="22"/>
                            <w:szCs w:val="22"/>
                          </w:rPr>
                          <w:t>WIRTSCHAFT UND SCHULE</w:t>
                        </w:r>
                      </w:p>
                    </w:txbxContent>
                  </v:textbox>
                </v:shape>
                <v:shape id="Textfeld 87" o:spid="_x0000_s1164" type="#_x0000_t202" style="position:absolute;left:297;top:5619;width:14294;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JCcMA&#10;AADcAAAADwAAAGRycy9kb3ducmV2LnhtbESPzWrDMBCE74W+g9hCb42U0p/gRAmhaSGHXJq498Xa&#10;WCbWylib2Hn7qlDIcZiZb5jFagytulCfmsgWphMDiriKruHaQnn4epqBSoLssI1MFq6UYLW8v1tg&#10;4eLA33TZS60yhFOBFrxIV2idKk8B0yR2xNk7xj6gZNnX2vU4ZHho9bMxbzpgw3nBY0cfnqrT/hws&#10;iLj19Fp+hrT9GXebwZvqFUtrHx/G9RyU0Ci38H976yy8mHf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JCcMAAADcAAAADwAAAAAAAAAAAAAAAACYAgAAZHJzL2Rv&#10;d25yZXYueG1sUEsFBgAAAAAEAAQA9QAAAIgDAAAAAA==&#10;" filled="f" stroked="f">
                  <v:textbox style="mso-fit-shape-to-text:t">
                    <w:txbxContent>
                      <w:p w14:paraId="168551BF"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UNTERRICHTSMATERIALIEN</w:t>
                        </w:r>
                      </w:p>
                    </w:txbxContent>
                  </v:textbox>
                </v:shape>
                <v:shape id="Textfeld 88" o:spid="_x0000_s1165" type="#_x0000_t202" style="position:absolute;left:34447;top:5410;width:9994;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e78A&#10;AADcAAAADwAAAGRycy9kb3ducmV2LnhtbERPTWsCMRC9F/ofwgi91USx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B17vwAAANwAAAAPAAAAAAAAAAAAAAAAAJgCAABkcnMvZG93bnJl&#10;di54bWxQSwUGAAAAAAQABAD1AAAAhAMAAAAA&#10;" filled="f" stroked="f">
                  <v:textbox style="mso-fit-shape-to-text:t">
                    <w:txbxContent>
                      <w:p w14:paraId="29E6E425" w14:textId="77777777" w:rsidR="00DD52D1" w:rsidRDefault="00DD52D1" w:rsidP="00B42AA9">
                        <w:pPr>
                          <w:pStyle w:val="StandardWeb"/>
                          <w:spacing w:before="0" w:beforeAutospacing="0" w:after="0" w:afterAutospacing="0"/>
                        </w:pPr>
                        <w:r>
                          <w:rPr>
                            <w:rFonts w:asciiTheme="minorHAnsi" w:hAnsi="Calibri" w:cstheme="minorBidi"/>
                            <w:color w:val="000000" w:themeColor="text1"/>
                            <w:kern w:val="24"/>
                            <w:sz w:val="10"/>
                            <w:szCs w:val="10"/>
                          </w:rPr>
                          <w:t>UNTERNEHMEN &amp; MARKT</w:t>
                        </w:r>
                      </w:p>
                    </w:txbxContent>
                  </v:textbox>
                </v:shape>
                <v:line id="Gerade Verbindung 409" o:spid="_x0000_s1166" style="position:absolute;visibility:visible;mso-wrap-style:square" from="1187,8791" to="71022,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kcYAAADcAAAADwAAAGRycy9kb3ducmV2LnhtbESPQU8CMRSE7yT+h+aZcIMWQaMr3Q0i&#10;JhpPAol6e24fuxu2r2tbYfn31MTE42RmvsnMi9624kA+NI41TMYKBHHpTMOVhu3maXQLIkRkg61j&#10;0nCiAEV+MZhjZtyR3+iwjpVIEA4Zaqhj7DIpQ1mTxTB2HXHyds5bjEn6ShqPxwS3rbxS6kZabDgt&#10;1NjRsqZyv/6xGq7l1/vrVH1X3i0fyseP1Sdh/6L18LJf3IOI1Mf/8F/72WiYqTv4PZOOgMz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fLJHGAAAA3AAAAA8AAAAAAAAA&#10;AAAAAAAAoQIAAGRycy9kb3ducmV2LnhtbFBLBQYAAAAABAAEAPkAAACUAwAAAAA=&#10;" strokecolor="#ddd"/>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410" o:spid="_x0000_s1167" type="#_x0000_t55" style="position:absolute;left:23376;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XpsEA&#10;AADcAAAADwAAAGRycy9kb3ducmV2LnhtbERPXWvCMBR9F/wP4Q72pmllilSjrIIgiMKcGz5em2tT&#10;bG5KE7X+e/Mw2OPhfM+Xna3FnVpfOVaQDhMQxIXTFZcKjt/rwRSED8gaa8ek4Ekelot+b46Zdg/+&#10;ovshlCKGsM9QgQmhyaT0hSGLfuga4shdXGsxRNiWUrf4iOG2lqMkmUiLFccGgw2tDBXXw80q0JfV&#10;E1P8/TkVW3PO850Z7ye5Uu9v3ecMRKAu/Iv/3But4CON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I16bBAAAA3AAAAA8AAAAAAAAAAAAAAAAAmAIAAGRycy9kb3du&#10;cmV2LnhtbFBLBQYAAAAABAAEAPUAAACGAwAAAAA=&#10;" adj="11025" fillcolor="#197cb2" stroked="f" strokeweight="2pt">
                <v:textbox>
                  <w:txbxContent>
                    <w:p w14:paraId="1F370C52" w14:textId="77777777" w:rsidR="00DD52D1" w:rsidRDefault="00DD52D1" w:rsidP="00B42AA9">
                      <w:pPr>
                        <w:rPr>
                          <w:rFonts w:eastAsia="Times New Roman"/>
                        </w:rPr>
                      </w:pPr>
                    </w:p>
                  </w:txbxContent>
                </v:textbox>
              </v:shape>
              <v:shape id="Eingekerbter Richtungspfeil 411" o:spid="_x0000_s1168" type="#_x0000_t55" style="position:absolute;left:23891;top:540;width:92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2y8UA&#10;AADcAAAADwAAAGRycy9kb3ducmV2LnhtbESPQWvCQBSE7wX/w/IEb3UTsaWkriKCwYNUTAv1+Mg+&#10;k2j2bdxdNf33XaHQ4zAz3zCzRW9acSPnG8sK0nECgri0uuFKwdfn+vkNhA/IGlvLpOCHPCzmg6cZ&#10;ZtreeU+3IlQiQthnqKAOocuk9GVNBv3YdsTRO1pnMETpKqkd3iPctHKSJK/SYMNxocaOVjWV5+Jq&#10;FGy7yyGf5ocPLq7tS37Zf+9OjpUaDfvlO4hAffgP/7U3WsE0TeFx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LbLxQAAANwAAAAPAAAAAAAAAAAAAAAAAJgCAABkcnMv&#10;ZG93bnJldi54bWxQSwUGAAAAAAQABAD1AAAAigMAAAAA&#10;" adj="11025" fillcolor="#a4c8de" stroked="f" strokeweight="2pt">
                <v:textbox>
                  <w:txbxContent>
                    <w:p w14:paraId="451D7CBC" w14:textId="77777777" w:rsidR="00DD52D1" w:rsidRDefault="00DD52D1" w:rsidP="00B42AA9">
                      <w:pPr>
                        <w:rPr>
                          <w:rFonts w:eastAsia="Times New Roman"/>
                        </w:rPr>
                      </w:pPr>
                    </w:p>
                  </w:txbxContent>
                </v:textbox>
              </v:shape>
              <v:shape id="Eingekerbter Richtungspfeil 412" o:spid="_x0000_s1169" type="#_x0000_t55" style="position:absolute;left:22304;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OMEA&#10;AADcAAAADwAAAGRycy9kb3ducmV2LnhtbESPT4vCMBTE78J+h/AW9maTVpGlaxSRFb365+Lt0Tyb&#10;YvNSmqzWb78RBI/DzPyGmS8H14ob9aHxrCHPFAjiypuGaw2n42b8DSJEZIOtZ9LwoADLxcdojqXx&#10;d97T7RBrkSAcStRgY+xKKUNlyWHIfEecvIvvHcYk+1qaHu8J7lpZKDWTDhtOCxY7Wluqroc/pyFu&#10;1m6bk81XxMXkvG1/lSKl9dfnsPoBEWmI7/CrvTMapnkBz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8DjBAAAA3AAAAA8AAAAAAAAAAAAAAAAAmAIAAGRycy9kb3du&#10;cmV2LnhtbFBLBQYAAAAABAAEAPUAAACGAwAAAAA=&#10;" adj="10968" fillcolor="#a4c8de" stroked="f" strokeweight="2pt">
                <v:textbox>
                  <w:txbxContent>
                    <w:p w14:paraId="1BC0A3B3" w14:textId="77777777" w:rsidR="00DD52D1" w:rsidRDefault="00DD52D1" w:rsidP="00B42AA9">
                      <w:pPr>
                        <w:rPr>
                          <w:rFonts w:eastAsia="Times New Roman"/>
                        </w:rPr>
                      </w:pPr>
                    </w:p>
                  </w:txbxContent>
                </v:textbox>
              </v:shape>
              <v:shape id="Eingekerbter Richtungspfeil 413" o:spid="_x0000_s1170" type="#_x0000_t55" style="position:absolute;left:22852;top:992;width:916;height:9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asQA&#10;AADcAAAADwAAAGRycy9kb3ducmV2LnhtbESPQWsCMRSE74L/IbxCL6JZrRRdjSIFS0E8aCteH5vX&#10;3W03L9skavz3RhB6HGbmG2a+jKYRZ3K+tqxgOMhAEBdW11wq+Ppc9ycgfEDW2FgmBVfysFx0O3PM&#10;tb3wjs77UIoEYZ+jgiqENpfSFxUZ9APbEifv2zqDIUlXSu3wkuCmkaMse5UGa04LFbb0VlHxuz8Z&#10;BVlrLJnN+1a66/EQf6a96P5OSj0/xdUMRKAY/sOP9odWMB6+wP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yGrEAAAA3AAAAA8AAAAAAAAAAAAAAAAAmAIAAGRycy9k&#10;b3ducmV2LnhtbFBLBQYAAAAABAAEAPUAAACJAwAAAAA=&#10;" adj="10968" fillcolor="#197cb2" stroked="f" strokeweight="2pt">
                <v:textbox>
                  <w:txbxContent>
                    <w:p w14:paraId="7A1E5FAE" w14:textId="77777777" w:rsidR="00DD52D1" w:rsidRDefault="00DD52D1" w:rsidP="00B42AA9">
                      <w:pPr>
                        <w:rPr>
                          <w:rFonts w:eastAsia="Times New Roman"/>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A8081F4"/>
    <w:lvl w:ilvl="0" w:tplc="D04224D2">
      <w:start w:val="1"/>
      <w:numFmt w:val="decimal"/>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21B48"/>
    <w:multiLevelType w:val="hybridMultilevel"/>
    <w:tmpl w:val="96C45BE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 w15:restartNumberingAfterBreak="0">
    <w:nsid w:val="0D400083"/>
    <w:multiLevelType w:val="hybridMultilevel"/>
    <w:tmpl w:val="7BD4F8D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4622FF7"/>
    <w:multiLevelType w:val="hybridMultilevel"/>
    <w:tmpl w:val="86D052AE"/>
    <w:lvl w:ilvl="0" w:tplc="81843B4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78611C"/>
    <w:multiLevelType w:val="hybridMultilevel"/>
    <w:tmpl w:val="53462B40"/>
    <w:lvl w:ilvl="0" w:tplc="1ADE22BE">
      <w:start w:val="1"/>
      <w:numFmt w:val="decimal"/>
      <w:pStyle w:val="3-Nummerierung"/>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6335E11"/>
    <w:multiLevelType w:val="hybridMultilevel"/>
    <w:tmpl w:val="2730C2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15:restartNumberingAfterBreak="0">
    <w:nsid w:val="195176EA"/>
    <w:multiLevelType w:val="hybridMultilevel"/>
    <w:tmpl w:val="E53CD710"/>
    <w:lvl w:ilvl="0" w:tplc="539030C2">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A05664E"/>
    <w:multiLevelType w:val="hybridMultilevel"/>
    <w:tmpl w:val="F052268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1E4B6D52"/>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13517F7"/>
    <w:multiLevelType w:val="hybridMultilevel"/>
    <w:tmpl w:val="3EB05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4728CA"/>
    <w:multiLevelType w:val="hybridMultilevel"/>
    <w:tmpl w:val="23CE152E"/>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25A34"/>
    <w:multiLevelType w:val="hybridMultilevel"/>
    <w:tmpl w:val="7D6C2FDE"/>
    <w:lvl w:ilvl="0" w:tplc="2652929C">
      <w:start w:val="6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2BC38AE"/>
    <w:multiLevelType w:val="hybridMultilevel"/>
    <w:tmpl w:val="764A576C"/>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48C5718"/>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037E39"/>
    <w:multiLevelType w:val="hybridMultilevel"/>
    <w:tmpl w:val="E3A006B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5D4205"/>
    <w:multiLevelType w:val="hybridMultilevel"/>
    <w:tmpl w:val="03A6771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8" w15:restartNumberingAfterBreak="0">
    <w:nsid w:val="288D5C78"/>
    <w:multiLevelType w:val="hybridMultilevel"/>
    <w:tmpl w:val="046E7404"/>
    <w:lvl w:ilvl="0" w:tplc="2652929C">
      <w:start w:val="6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2F354F7D"/>
    <w:multiLevelType w:val="hybridMultilevel"/>
    <w:tmpl w:val="6BAC107E"/>
    <w:lvl w:ilvl="0" w:tplc="EB9C76F0">
      <w:start w:val="2"/>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822E89"/>
    <w:multiLevelType w:val="hybridMultilevel"/>
    <w:tmpl w:val="FBAEF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986114"/>
    <w:multiLevelType w:val="hybridMultilevel"/>
    <w:tmpl w:val="0D1AF43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368E3002"/>
    <w:multiLevelType w:val="hybridMultilevel"/>
    <w:tmpl w:val="647EC9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37D6520"/>
    <w:multiLevelType w:val="hybridMultilevel"/>
    <w:tmpl w:val="ACFE261C"/>
    <w:lvl w:ilvl="0" w:tplc="7E0653A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9063447"/>
    <w:multiLevelType w:val="hybridMultilevel"/>
    <w:tmpl w:val="FDA8CF68"/>
    <w:lvl w:ilvl="0" w:tplc="50182E20">
      <w:start w:val="33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73B3AA1"/>
    <w:multiLevelType w:val="hybridMultilevel"/>
    <w:tmpl w:val="A538C0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320146"/>
    <w:multiLevelType w:val="hybridMultilevel"/>
    <w:tmpl w:val="4A8081F4"/>
    <w:lvl w:ilvl="0" w:tplc="D04224D2">
      <w:start w:val="1"/>
      <w:numFmt w:val="decimal"/>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B575B33"/>
    <w:multiLevelType w:val="hybridMultilevel"/>
    <w:tmpl w:val="F7AE56D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8" w15:restartNumberingAfterBreak="0">
    <w:nsid w:val="5C334F8B"/>
    <w:multiLevelType w:val="hybridMultilevel"/>
    <w:tmpl w:val="A3FEE6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DC2DB4"/>
    <w:multiLevelType w:val="hybridMultilevel"/>
    <w:tmpl w:val="17301308"/>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0" w15:restartNumberingAfterBreak="0">
    <w:nsid w:val="5F03380C"/>
    <w:multiLevelType w:val="hybridMultilevel"/>
    <w:tmpl w:val="EB5E3BA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1" w15:restartNumberingAfterBreak="0">
    <w:nsid w:val="67C96257"/>
    <w:multiLevelType w:val="hybridMultilevel"/>
    <w:tmpl w:val="E81657F6"/>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2" w15:restartNumberingAfterBreak="0">
    <w:nsid w:val="68B064B9"/>
    <w:multiLevelType w:val="hybridMultilevel"/>
    <w:tmpl w:val="AC327972"/>
    <w:lvl w:ilvl="0" w:tplc="FAD672C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92633B6"/>
    <w:multiLevelType w:val="hybridMultilevel"/>
    <w:tmpl w:val="1E1C9416"/>
    <w:lvl w:ilvl="0" w:tplc="825206BE">
      <w:start w:val="1"/>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6B5441C4"/>
    <w:multiLevelType w:val="hybridMultilevel"/>
    <w:tmpl w:val="8B12DA4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5" w15:restartNumberingAfterBreak="0">
    <w:nsid w:val="6BEB68CD"/>
    <w:multiLevelType w:val="hybridMultilevel"/>
    <w:tmpl w:val="A100EF04"/>
    <w:lvl w:ilvl="0" w:tplc="F448F04C">
      <w:start w:val="1"/>
      <w:numFmt w:val="bullet"/>
      <w:pStyle w:val="4-Bullet"/>
      <w:lvlText w:val=""/>
      <w:lvlJc w:val="left"/>
      <w:pPr>
        <w:ind w:left="720" w:hanging="360"/>
      </w:pPr>
      <w:rPr>
        <w:rFonts w:ascii="Wingdings" w:hAnsi="Wingdings" w:hint="default"/>
        <w:color w:val="004F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EAD24FA"/>
    <w:multiLevelType w:val="hybridMultilevel"/>
    <w:tmpl w:val="E2B261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7" w15:restartNumberingAfterBreak="0">
    <w:nsid w:val="6F112453"/>
    <w:multiLevelType w:val="hybridMultilevel"/>
    <w:tmpl w:val="7068B092"/>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8" w15:restartNumberingAfterBreak="0">
    <w:nsid w:val="73CA5F2A"/>
    <w:multiLevelType w:val="hybridMultilevel"/>
    <w:tmpl w:val="A45CCEA6"/>
    <w:lvl w:ilvl="0" w:tplc="31AE56F0">
      <w:start w:val="9"/>
      <w:numFmt w:val="upp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4"/>
  </w:num>
  <w:num w:numId="2">
    <w:abstractNumId w:val="21"/>
  </w:num>
  <w:num w:numId="3">
    <w:abstractNumId w:val="35"/>
  </w:num>
  <w:num w:numId="4">
    <w:abstractNumId w:val="0"/>
  </w:num>
  <w:num w:numId="5">
    <w:abstractNumId w:val="1"/>
  </w:num>
  <w:num w:numId="6">
    <w:abstractNumId w:val="19"/>
  </w:num>
  <w:num w:numId="7">
    <w:abstractNumId w:val="10"/>
  </w:num>
  <w:num w:numId="8">
    <w:abstractNumId w:val="20"/>
  </w:num>
  <w:num w:numId="9">
    <w:abstractNumId w:val="15"/>
  </w:num>
  <w:num w:numId="10">
    <w:abstractNumId w:val="22"/>
  </w:num>
  <w:num w:numId="11">
    <w:abstractNumId w:val="26"/>
  </w:num>
  <w:num w:numId="12">
    <w:abstractNumId w:val="11"/>
  </w:num>
  <w:num w:numId="13">
    <w:abstractNumId w:val="8"/>
  </w:num>
  <w:num w:numId="14">
    <w:abstractNumId w:val="32"/>
  </w:num>
  <w:num w:numId="15">
    <w:abstractNumId w:val="25"/>
  </w:num>
  <w:num w:numId="16">
    <w:abstractNumId w:val="32"/>
  </w:num>
  <w:num w:numId="17">
    <w:abstractNumId w:val="16"/>
  </w:num>
  <w:num w:numId="18">
    <w:abstractNumId w:val="1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4"/>
  </w:num>
  <w:num w:numId="28">
    <w:abstractNumId w:val="12"/>
  </w:num>
  <w:num w:numId="29">
    <w:abstractNumId w:val="23"/>
  </w:num>
  <w:num w:numId="30">
    <w:abstractNumId w:val="23"/>
  </w:num>
  <w:num w:numId="31">
    <w:abstractNumId w:val="23"/>
    <w:lvlOverride w:ilvl="0">
      <w:lvl w:ilvl="0" w:tplc="7E0653A0">
        <w:start w:val="1"/>
        <w:numFmt w:val="decimal"/>
        <w:lvlText w:val="%1."/>
        <w:lvlJc w:val="left"/>
        <w:pPr>
          <w:ind w:left="36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32">
    <w:abstractNumId w:val="6"/>
  </w:num>
  <w:num w:numId="33">
    <w:abstractNumId w:val="28"/>
  </w:num>
  <w:num w:numId="34">
    <w:abstractNumId w:val="37"/>
  </w:num>
  <w:num w:numId="35">
    <w:abstractNumId w:val="31"/>
  </w:num>
  <w:num w:numId="36">
    <w:abstractNumId w:val="30"/>
  </w:num>
  <w:num w:numId="37">
    <w:abstractNumId w:val="29"/>
  </w:num>
  <w:num w:numId="38">
    <w:abstractNumId w:val="3"/>
  </w:num>
  <w:num w:numId="39">
    <w:abstractNumId w:val="27"/>
  </w:num>
  <w:num w:numId="40">
    <w:abstractNumId w:val="34"/>
  </w:num>
  <w:num w:numId="41">
    <w:abstractNumId w:val="2"/>
  </w:num>
  <w:num w:numId="42">
    <w:abstractNumId w:val="17"/>
  </w:num>
  <w:num w:numId="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4EF"/>
    <w:rsid w:val="0000377B"/>
    <w:rsid w:val="00006045"/>
    <w:rsid w:val="000118BC"/>
    <w:rsid w:val="000132FF"/>
    <w:rsid w:val="0001542A"/>
    <w:rsid w:val="00015D84"/>
    <w:rsid w:val="0002122A"/>
    <w:rsid w:val="00025862"/>
    <w:rsid w:val="0003221A"/>
    <w:rsid w:val="00033373"/>
    <w:rsid w:val="00033A5C"/>
    <w:rsid w:val="000424AF"/>
    <w:rsid w:val="000466C5"/>
    <w:rsid w:val="0004754F"/>
    <w:rsid w:val="00047A0F"/>
    <w:rsid w:val="00056669"/>
    <w:rsid w:val="000612E2"/>
    <w:rsid w:val="00063800"/>
    <w:rsid w:val="00070BA7"/>
    <w:rsid w:val="00082BAB"/>
    <w:rsid w:val="00085D9F"/>
    <w:rsid w:val="000A0B86"/>
    <w:rsid w:val="000A2D2C"/>
    <w:rsid w:val="000A372D"/>
    <w:rsid w:val="000A5ABE"/>
    <w:rsid w:val="000A6ABC"/>
    <w:rsid w:val="000A7CDB"/>
    <w:rsid w:val="000B40A9"/>
    <w:rsid w:val="000D02F2"/>
    <w:rsid w:val="000D0960"/>
    <w:rsid w:val="000D14D8"/>
    <w:rsid w:val="000D439C"/>
    <w:rsid w:val="000E0D01"/>
    <w:rsid w:val="000E2674"/>
    <w:rsid w:val="000E2B0B"/>
    <w:rsid w:val="000E6C8B"/>
    <w:rsid w:val="000E6DA2"/>
    <w:rsid w:val="000F6840"/>
    <w:rsid w:val="00103BDC"/>
    <w:rsid w:val="00107886"/>
    <w:rsid w:val="00107AFE"/>
    <w:rsid w:val="0011013D"/>
    <w:rsid w:val="00113359"/>
    <w:rsid w:val="0011498C"/>
    <w:rsid w:val="001158CD"/>
    <w:rsid w:val="00115D99"/>
    <w:rsid w:val="00125D71"/>
    <w:rsid w:val="00133ABD"/>
    <w:rsid w:val="001362A3"/>
    <w:rsid w:val="00140CD4"/>
    <w:rsid w:val="00143355"/>
    <w:rsid w:val="00163022"/>
    <w:rsid w:val="001672D2"/>
    <w:rsid w:val="00171DFA"/>
    <w:rsid w:val="00173835"/>
    <w:rsid w:val="00176721"/>
    <w:rsid w:val="0017736D"/>
    <w:rsid w:val="00183EBC"/>
    <w:rsid w:val="00193615"/>
    <w:rsid w:val="00194898"/>
    <w:rsid w:val="00197F1C"/>
    <w:rsid w:val="001A3519"/>
    <w:rsid w:val="001A4AFE"/>
    <w:rsid w:val="001B25EE"/>
    <w:rsid w:val="001B34B7"/>
    <w:rsid w:val="001B34E8"/>
    <w:rsid w:val="001C54B5"/>
    <w:rsid w:val="001C7060"/>
    <w:rsid w:val="001C709D"/>
    <w:rsid w:val="001D1B76"/>
    <w:rsid w:val="001D5E87"/>
    <w:rsid w:val="001D7DB7"/>
    <w:rsid w:val="001E09D1"/>
    <w:rsid w:val="001E4403"/>
    <w:rsid w:val="001F16EA"/>
    <w:rsid w:val="002061AB"/>
    <w:rsid w:val="00210B17"/>
    <w:rsid w:val="0022097E"/>
    <w:rsid w:val="00226F58"/>
    <w:rsid w:val="002354ED"/>
    <w:rsid w:val="00235B86"/>
    <w:rsid w:val="00245630"/>
    <w:rsid w:val="0024664B"/>
    <w:rsid w:val="00247FE0"/>
    <w:rsid w:val="002520A4"/>
    <w:rsid w:val="002578F3"/>
    <w:rsid w:val="00262AD3"/>
    <w:rsid w:val="0026527F"/>
    <w:rsid w:val="002713AB"/>
    <w:rsid w:val="00272802"/>
    <w:rsid w:val="00276E7A"/>
    <w:rsid w:val="00280FF2"/>
    <w:rsid w:val="00295866"/>
    <w:rsid w:val="002A03E8"/>
    <w:rsid w:val="002A3A53"/>
    <w:rsid w:val="002A4722"/>
    <w:rsid w:val="002A7CF2"/>
    <w:rsid w:val="002B21FC"/>
    <w:rsid w:val="002C68D1"/>
    <w:rsid w:val="002C6E14"/>
    <w:rsid w:val="002C7E52"/>
    <w:rsid w:val="002D4B86"/>
    <w:rsid w:val="002D67CE"/>
    <w:rsid w:val="002E3D1A"/>
    <w:rsid w:val="002E71B6"/>
    <w:rsid w:val="002F4956"/>
    <w:rsid w:val="00302F74"/>
    <w:rsid w:val="00304E0E"/>
    <w:rsid w:val="00312ADD"/>
    <w:rsid w:val="00320FC4"/>
    <w:rsid w:val="0032146F"/>
    <w:rsid w:val="00326969"/>
    <w:rsid w:val="00336913"/>
    <w:rsid w:val="00344011"/>
    <w:rsid w:val="00345A42"/>
    <w:rsid w:val="00347E4C"/>
    <w:rsid w:val="00352610"/>
    <w:rsid w:val="003656AE"/>
    <w:rsid w:val="0036677D"/>
    <w:rsid w:val="0037293F"/>
    <w:rsid w:val="003775D6"/>
    <w:rsid w:val="003956E3"/>
    <w:rsid w:val="003957F6"/>
    <w:rsid w:val="003A5997"/>
    <w:rsid w:val="003A71FC"/>
    <w:rsid w:val="003B0A59"/>
    <w:rsid w:val="003C0A22"/>
    <w:rsid w:val="003C204B"/>
    <w:rsid w:val="003C4AA8"/>
    <w:rsid w:val="003D675F"/>
    <w:rsid w:val="003D72FE"/>
    <w:rsid w:val="003E1E71"/>
    <w:rsid w:val="003E446F"/>
    <w:rsid w:val="003F23B5"/>
    <w:rsid w:val="003F2720"/>
    <w:rsid w:val="003F4E2A"/>
    <w:rsid w:val="003F6597"/>
    <w:rsid w:val="003F7560"/>
    <w:rsid w:val="0040376A"/>
    <w:rsid w:val="00404A05"/>
    <w:rsid w:val="00404DC9"/>
    <w:rsid w:val="00410E57"/>
    <w:rsid w:val="00410E59"/>
    <w:rsid w:val="00413CE8"/>
    <w:rsid w:val="0041417C"/>
    <w:rsid w:val="00420255"/>
    <w:rsid w:val="00441F60"/>
    <w:rsid w:val="004479A4"/>
    <w:rsid w:val="00452922"/>
    <w:rsid w:val="00463C5E"/>
    <w:rsid w:val="00464BFF"/>
    <w:rsid w:val="004702EA"/>
    <w:rsid w:val="00470CD3"/>
    <w:rsid w:val="004718F7"/>
    <w:rsid w:val="00493CFC"/>
    <w:rsid w:val="00494807"/>
    <w:rsid w:val="00494F26"/>
    <w:rsid w:val="004A1222"/>
    <w:rsid w:val="004A1718"/>
    <w:rsid w:val="004C2043"/>
    <w:rsid w:val="004C2A00"/>
    <w:rsid w:val="004C56E8"/>
    <w:rsid w:val="004C6060"/>
    <w:rsid w:val="004C79B7"/>
    <w:rsid w:val="004D14C9"/>
    <w:rsid w:val="004D4EE0"/>
    <w:rsid w:val="004E20DB"/>
    <w:rsid w:val="004F5D8E"/>
    <w:rsid w:val="004F7314"/>
    <w:rsid w:val="00502E25"/>
    <w:rsid w:val="005139C1"/>
    <w:rsid w:val="00520577"/>
    <w:rsid w:val="00524366"/>
    <w:rsid w:val="00537453"/>
    <w:rsid w:val="00543CE1"/>
    <w:rsid w:val="00553AD5"/>
    <w:rsid w:val="00554A80"/>
    <w:rsid w:val="0056476C"/>
    <w:rsid w:val="005719AA"/>
    <w:rsid w:val="005833BA"/>
    <w:rsid w:val="005836E5"/>
    <w:rsid w:val="00586674"/>
    <w:rsid w:val="005866C3"/>
    <w:rsid w:val="00586AD3"/>
    <w:rsid w:val="00590647"/>
    <w:rsid w:val="00591FB5"/>
    <w:rsid w:val="00594F82"/>
    <w:rsid w:val="005A26A5"/>
    <w:rsid w:val="005A2C60"/>
    <w:rsid w:val="005A3AD1"/>
    <w:rsid w:val="005A5BF1"/>
    <w:rsid w:val="005B04A4"/>
    <w:rsid w:val="005B1C71"/>
    <w:rsid w:val="005B1E46"/>
    <w:rsid w:val="005B4C2C"/>
    <w:rsid w:val="005B7D34"/>
    <w:rsid w:val="005C03F0"/>
    <w:rsid w:val="005C163F"/>
    <w:rsid w:val="005C1EC9"/>
    <w:rsid w:val="005C70C6"/>
    <w:rsid w:val="005D2192"/>
    <w:rsid w:val="005D3E47"/>
    <w:rsid w:val="005D7A63"/>
    <w:rsid w:val="005E3BEE"/>
    <w:rsid w:val="005F0473"/>
    <w:rsid w:val="005F1070"/>
    <w:rsid w:val="005F1B2E"/>
    <w:rsid w:val="005F57EA"/>
    <w:rsid w:val="0060096B"/>
    <w:rsid w:val="00604441"/>
    <w:rsid w:val="00620AA6"/>
    <w:rsid w:val="00621AF5"/>
    <w:rsid w:val="0064513A"/>
    <w:rsid w:val="00650958"/>
    <w:rsid w:val="00655D3A"/>
    <w:rsid w:val="0065781E"/>
    <w:rsid w:val="00661161"/>
    <w:rsid w:val="00665CCE"/>
    <w:rsid w:val="00672DAF"/>
    <w:rsid w:val="00680D3C"/>
    <w:rsid w:val="00691090"/>
    <w:rsid w:val="00697F3A"/>
    <w:rsid w:val="006A04E5"/>
    <w:rsid w:val="006A0665"/>
    <w:rsid w:val="006A42F8"/>
    <w:rsid w:val="006B1ABE"/>
    <w:rsid w:val="006B615A"/>
    <w:rsid w:val="006D03EF"/>
    <w:rsid w:val="006D1AD1"/>
    <w:rsid w:val="006D4419"/>
    <w:rsid w:val="006D45FD"/>
    <w:rsid w:val="006E205D"/>
    <w:rsid w:val="006E69AC"/>
    <w:rsid w:val="006F12A3"/>
    <w:rsid w:val="006F212E"/>
    <w:rsid w:val="006F341A"/>
    <w:rsid w:val="006F6E48"/>
    <w:rsid w:val="00704BCC"/>
    <w:rsid w:val="007148C2"/>
    <w:rsid w:val="007154EF"/>
    <w:rsid w:val="00725861"/>
    <w:rsid w:val="007311A2"/>
    <w:rsid w:val="00732D2D"/>
    <w:rsid w:val="00732FB7"/>
    <w:rsid w:val="0073361C"/>
    <w:rsid w:val="007378ED"/>
    <w:rsid w:val="007416A0"/>
    <w:rsid w:val="0074356B"/>
    <w:rsid w:val="007442EC"/>
    <w:rsid w:val="00751966"/>
    <w:rsid w:val="00753075"/>
    <w:rsid w:val="0076129B"/>
    <w:rsid w:val="0077728F"/>
    <w:rsid w:val="007801E9"/>
    <w:rsid w:val="007B0C67"/>
    <w:rsid w:val="007B5727"/>
    <w:rsid w:val="007C0EBF"/>
    <w:rsid w:val="007C38B0"/>
    <w:rsid w:val="007C39D3"/>
    <w:rsid w:val="007C3C4F"/>
    <w:rsid w:val="007C5CE9"/>
    <w:rsid w:val="007D34B1"/>
    <w:rsid w:val="007D61C8"/>
    <w:rsid w:val="007D780C"/>
    <w:rsid w:val="007E2588"/>
    <w:rsid w:val="0080397E"/>
    <w:rsid w:val="00804340"/>
    <w:rsid w:val="00811453"/>
    <w:rsid w:val="00812B75"/>
    <w:rsid w:val="00812D85"/>
    <w:rsid w:val="008174DF"/>
    <w:rsid w:val="00826F31"/>
    <w:rsid w:val="00830FAB"/>
    <w:rsid w:val="00842805"/>
    <w:rsid w:val="00842C78"/>
    <w:rsid w:val="00844339"/>
    <w:rsid w:val="00862C4E"/>
    <w:rsid w:val="008643A5"/>
    <w:rsid w:val="008646FD"/>
    <w:rsid w:val="00870A43"/>
    <w:rsid w:val="00872036"/>
    <w:rsid w:val="00876207"/>
    <w:rsid w:val="00884688"/>
    <w:rsid w:val="00896121"/>
    <w:rsid w:val="008A48B7"/>
    <w:rsid w:val="008B2DF4"/>
    <w:rsid w:val="008B34F6"/>
    <w:rsid w:val="008B4136"/>
    <w:rsid w:val="008C2D7D"/>
    <w:rsid w:val="008C7730"/>
    <w:rsid w:val="008E0B0D"/>
    <w:rsid w:val="008E1D98"/>
    <w:rsid w:val="008F7189"/>
    <w:rsid w:val="008F7D42"/>
    <w:rsid w:val="00900209"/>
    <w:rsid w:val="00910549"/>
    <w:rsid w:val="009141E3"/>
    <w:rsid w:val="009338C7"/>
    <w:rsid w:val="00936C54"/>
    <w:rsid w:val="00945087"/>
    <w:rsid w:val="009474EB"/>
    <w:rsid w:val="00951516"/>
    <w:rsid w:val="00953540"/>
    <w:rsid w:val="009607D8"/>
    <w:rsid w:val="009629D0"/>
    <w:rsid w:val="0096666B"/>
    <w:rsid w:val="0097285B"/>
    <w:rsid w:val="009825A1"/>
    <w:rsid w:val="00984B38"/>
    <w:rsid w:val="00985165"/>
    <w:rsid w:val="00986333"/>
    <w:rsid w:val="00986B8D"/>
    <w:rsid w:val="00987ECC"/>
    <w:rsid w:val="00992F8E"/>
    <w:rsid w:val="00996013"/>
    <w:rsid w:val="00996ABA"/>
    <w:rsid w:val="009A1C91"/>
    <w:rsid w:val="009A391E"/>
    <w:rsid w:val="009B662C"/>
    <w:rsid w:val="009B6872"/>
    <w:rsid w:val="009C0180"/>
    <w:rsid w:val="009C0FC2"/>
    <w:rsid w:val="009C61C3"/>
    <w:rsid w:val="009C6C09"/>
    <w:rsid w:val="009D65DE"/>
    <w:rsid w:val="009E1125"/>
    <w:rsid w:val="009E2B5F"/>
    <w:rsid w:val="009E6466"/>
    <w:rsid w:val="009F01D5"/>
    <w:rsid w:val="009F2F02"/>
    <w:rsid w:val="00A10542"/>
    <w:rsid w:val="00A139C5"/>
    <w:rsid w:val="00A202D2"/>
    <w:rsid w:val="00A20C52"/>
    <w:rsid w:val="00A22A73"/>
    <w:rsid w:val="00A32246"/>
    <w:rsid w:val="00A3235F"/>
    <w:rsid w:val="00A47985"/>
    <w:rsid w:val="00A5199E"/>
    <w:rsid w:val="00A63705"/>
    <w:rsid w:val="00A70E56"/>
    <w:rsid w:val="00A715EA"/>
    <w:rsid w:val="00A76A98"/>
    <w:rsid w:val="00A811E1"/>
    <w:rsid w:val="00A82AC1"/>
    <w:rsid w:val="00A8421D"/>
    <w:rsid w:val="00A84690"/>
    <w:rsid w:val="00A9357D"/>
    <w:rsid w:val="00A94941"/>
    <w:rsid w:val="00A97C7A"/>
    <w:rsid w:val="00AA13C8"/>
    <w:rsid w:val="00AA152E"/>
    <w:rsid w:val="00AA77AE"/>
    <w:rsid w:val="00AA7F90"/>
    <w:rsid w:val="00AB4714"/>
    <w:rsid w:val="00AB5154"/>
    <w:rsid w:val="00AC49B1"/>
    <w:rsid w:val="00AC5803"/>
    <w:rsid w:val="00AC599A"/>
    <w:rsid w:val="00AE147E"/>
    <w:rsid w:val="00AE31F2"/>
    <w:rsid w:val="00B0182D"/>
    <w:rsid w:val="00B03E06"/>
    <w:rsid w:val="00B11935"/>
    <w:rsid w:val="00B13742"/>
    <w:rsid w:val="00B17054"/>
    <w:rsid w:val="00B20468"/>
    <w:rsid w:val="00B24E49"/>
    <w:rsid w:val="00B30C72"/>
    <w:rsid w:val="00B32CC6"/>
    <w:rsid w:val="00B345BA"/>
    <w:rsid w:val="00B36E4A"/>
    <w:rsid w:val="00B42AA9"/>
    <w:rsid w:val="00B42BBC"/>
    <w:rsid w:val="00B45391"/>
    <w:rsid w:val="00B473DA"/>
    <w:rsid w:val="00B54481"/>
    <w:rsid w:val="00B54AC7"/>
    <w:rsid w:val="00B5592A"/>
    <w:rsid w:val="00B5772D"/>
    <w:rsid w:val="00B637BF"/>
    <w:rsid w:val="00B64493"/>
    <w:rsid w:val="00B7002E"/>
    <w:rsid w:val="00B72088"/>
    <w:rsid w:val="00B76091"/>
    <w:rsid w:val="00B772BD"/>
    <w:rsid w:val="00B803D3"/>
    <w:rsid w:val="00B856C5"/>
    <w:rsid w:val="00B924DF"/>
    <w:rsid w:val="00B949FC"/>
    <w:rsid w:val="00B97427"/>
    <w:rsid w:val="00BA202E"/>
    <w:rsid w:val="00BA6ADC"/>
    <w:rsid w:val="00BB13F8"/>
    <w:rsid w:val="00BB55A6"/>
    <w:rsid w:val="00BB6DB9"/>
    <w:rsid w:val="00BB7975"/>
    <w:rsid w:val="00BD34C9"/>
    <w:rsid w:val="00BE05AB"/>
    <w:rsid w:val="00BE2002"/>
    <w:rsid w:val="00BE6B08"/>
    <w:rsid w:val="00BF22D3"/>
    <w:rsid w:val="00BF28EE"/>
    <w:rsid w:val="00C04035"/>
    <w:rsid w:val="00C1044B"/>
    <w:rsid w:val="00C11A5F"/>
    <w:rsid w:val="00C1415B"/>
    <w:rsid w:val="00C150C2"/>
    <w:rsid w:val="00C17993"/>
    <w:rsid w:val="00C27300"/>
    <w:rsid w:val="00C379D5"/>
    <w:rsid w:val="00C40658"/>
    <w:rsid w:val="00C40972"/>
    <w:rsid w:val="00C4420B"/>
    <w:rsid w:val="00C45334"/>
    <w:rsid w:val="00C56862"/>
    <w:rsid w:val="00C61C70"/>
    <w:rsid w:val="00C65700"/>
    <w:rsid w:val="00C71D16"/>
    <w:rsid w:val="00C7279C"/>
    <w:rsid w:val="00C753CA"/>
    <w:rsid w:val="00C758D0"/>
    <w:rsid w:val="00C90227"/>
    <w:rsid w:val="00C94925"/>
    <w:rsid w:val="00CA0705"/>
    <w:rsid w:val="00CA1C4E"/>
    <w:rsid w:val="00CA494A"/>
    <w:rsid w:val="00CA5639"/>
    <w:rsid w:val="00CA6982"/>
    <w:rsid w:val="00CB27F7"/>
    <w:rsid w:val="00CB4BE5"/>
    <w:rsid w:val="00CC2E87"/>
    <w:rsid w:val="00CC66E5"/>
    <w:rsid w:val="00CD39F5"/>
    <w:rsid w:val="00CD574B"/>
    <w:rsid w:val="00CD6E97"/>
    <w:rsid w:val="00CD70A6"/>
    <w:rsid w:val="00CE0E1E"/>
    <w:rsid w:val="00CE200E"/>
    <w:rsid w:val="00CE3773"/>
    <w:rsid w:val="00CE3DA9"/>
    <w:rsid w:val="00CE4B84"/>
    <w:rsid w:val="00CE5343"/>
    <w:rsid w:val="00CF10F4"/>
    <w:rsid w:val="00D06238"/>
    <w:rsid w:val="00D0751F"/>
    <w:rsid w:val="00D10413"/>
    <w:rsid w:val="00D119ED"/>
    <w:rsid w:val="00D1787A"/>
    <w:rsid w:val="00D24B59"/>
    <w:rsid w:val="00D30BE3"/>
    <w:rsid w:val="00D30C15"/>
    <w:rsid w:val="00D33C15"/>
    <w:rsid w:val="00D36C27"/>
    <w:rsid w:val="00D41E99"/>
    <w:rsid w:val="00D42B02"/>
    <w:rsid w:val="00D435B7"/>
    <w:rsid w:val="00D4366B"/>
    <w:rsid w:val="00D529A8"/>
    <w:rsid w:val="00D638B0"/>
    <w:rsid w:val="00D73D86"/>
    <w:rsid w:val="00D73F98"/>
    <w:rsid w:val="00D74DB2"/>
    <w:rsid w:val="00D9191C"/>
    <w:rsid w:val="00D91A8A"/>
    <w:rsid w:val="00D92D49"/>
    <w:rsid w:val="00DA2476"/>
    <w:rsid w:val="00DA68F6"/>
    <w:rsid w:val="00DB4F42"/>
    <w:rsid w:val="00DB717B"/>
    <w:rsid w:val="00DB73FE"/>
    <w:rsid w:val="00DC3F97"/>
    <w:rsid w:val="00DC6060"/>
    <w:rsid w:val="00DD2FAC"/>
    <w:rsid w:val="00DD392A"/>
    <w:rsid w:val="00DD52D1"/>
    <w:rsid w:val="00DE0DCE"/>
    <w:rsid w:val="00DE25AA"/>
    <w:rsid w:val="00DE32DA"/>
    <w:rsid w:val="00DE4F37"/>
    <w:rsid w:val="00DF4228"/>
    <w:rsid w:val="00DF56DC"/>
    <w:rsid w:val="00E010E1"/>
    <w:rsid w:val="00E019B8"/>
    <w:rsid w:val="00E03F27"/>
    <w:rsid w:val="00E15226"/>
    <w:rsid w:val="00E1695C"/>
    <w:rsid w:val="00E17062"/>
    <w:rsid w:val="00E30D13"/>
    <w:rsid w:val="00E3120A"/>
    <w:rsid w:val="00E337F4"/>
    <w:rsid w:val="00E338DF"/>
    <w:rsid w:val="00E37E97"/>
    <w:rsid w:val="00E43650"/>
    <w:rsid w:val="00E44F84"/>
    <w:rsid w:val="00E44F96"/>
    <w:rsid w:val="00E460D7"/>
    <w:rsid w:val="00E53D72"/>
    <w:rsid w:val="00E54E5F"/>
    <w:rsid w:val="00E623E1"/>
    <w:rsid w:val="00E624D9"/>
    <w:rsid w:val="00E6413F"/>
    <w:rsid w:val="00E6695E"/>
    <w:rsid w:val="00E75003"/>
    <w:rsid w:val="00E965DB"/>
    <w:rsid w:val="00E97529"/>
    <w:rsid w:val="00EA0379"/>
    <w:rsid w:val="00EB1EE2"/>
    <w:rsid w:val="00EB516A"/>
    <w:rsid w:val="00EC2A5A"/>
    <w:rsid w:val="00ED599B"/>
    <w:rsid w:val="00EE3FFD"/>
    <w:rsid w:val="00EE7405"/>
    <w:rsid w:val="00EF1598"/>
    <w:rsid w:val="00EF483E"/>
    <w:rsid w:val="00EF7128"/>
    <w:rsid w:val="00F12692"/>
    <w:rsid w:val="00F20728"/>
    <w:rsid w:val="00F22F8A"/>
    <w:rsid w:val="00F2511B"/>
    <w:rsid w:val="00F3741B"/>
    <w:rsid w:val="00F3793C"/>
    <w:rsid w:val="00F37E60"/>
    <w:rsid w:val="00F56398"/>
    <w:rsid w:val="00F62925"/>
    <w:rsid w:val="00F65D17"/>
    <w:rsid w:val="00F73550"/>
    <w:rsid w:val="00F935A2"/>
    <w:rsid w:val="00F97D99"/>
    <w:rsid w:val="00FA2622"/>
    <w:rsid w:val="00FA4313"/>
    <w:rsid w:val="00FB03D9"/>
    <w:rsid w:val="00FB2B37"/>
    <w:rsid w:val="00FB4F89"/>
    <w:rsid w:val="00FC1DF0"/>
    <w:rsid w:val="00FC7DDD"/>
    <w:rsid w:val="00FD1A25"/>
    <w:rsid w:val="00FD497F"/>
    <w:rsid w:val="00FE23C3"/>
    <w:rsid w:val="00FE5B33"/>
    <w:rsid w:val="00FF6A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E62773D"/>
  <w15:docId w15:val="{366F3DB8-84B6-4E90-AFDE-F6F6BE14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6 - Verlauf Tabelleninhalt"/>
    <w:qFormat/>
    <w:rsid w:val="006D03EF"/>
    <w:pPr>
      <w:spacing w:before="120" w:after="160"/>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nhideWhenUsed/>
    <w:rsid w:val="007154EF"/>
    <w:pPr>
      <w:tabs>
        <w:tab w:val="center" w:pos="4536"/>
        <w:tab w:val="right" w:pos="9072"/>
      </w:tabs>
      <w:spacing w:after="0"/>
    </w:pPr>
  </w:style>
  <w:style w:type="character" w:customStyle="1" w:styleId="KopfzeileZchn">
    <w:name w:val="Kopfzeile Zchn"/>
    <w:basedOn w:val="Absatz-Standardschriftart"/>
    <w:link w:val="Kopfzeile"/>
    <w:rsid w:val="007154EF"/>
  </w:style>
  <w:style w:type="paragraph" w:styleId="Fuzeile">
    <w:name w:val="footer"/>
    <w:basedOn w:val="Standard"/>
    <w:link w:val="FuzeileZchn"/>
    <w:uiPriority w:val="99"/>
    <w:unhideWhenUsed/>
    <w:rsid w:val="007154EF"/>
    <w:pPr>
      <w:tabs>
        <w:tab w:val="center" w:pos="4536"/>
        <w:tab w:val="right" w:pos="9072"/>
      </w:tabs>
      <w:spacing w:after="0"/>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link w:val="ListenabsatzZchn"/>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styleId="HelleListe">
    <w:name w:val="Light List"/>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
    <w:name w:val="Light Grid"/>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Funotentext">
    <w:name w:val="footnote text"/>
    <w:basedOn w:val="Standard"/>
    <w:link w:val="FunotentextZchn"/>
    <w:uiPriority w:val="99"/>
    <w:unhideWhenUsed/>
    <w:rsid w:val="003F7560"/>
    <w:pPr>
      <w:spacing w:after="0"/>
    </w:pPr>
    <w:rPr>
      <w:rFonts w:ascii="Cambria" w:eastAsia="MS Mincho" w:hAnsi="Cambria"/>
      <w:sz w:val="24"/>
      <w:szCs w:val="24"/>
      <w:lang w:eastAsia="de-DE"/>
    </w:rPr>
  </w:style>
  <w:style w:type="character" w:customStyle="1" w:styleId="FunotentextZchn">
    <w:name w:val="Fußnotentext Zchn"/>
    <w:basedOn w:val="Absatz-Standardschriftart"/>
    <w:link w:val="Funotentext"/>
    <w:uiPriority w:val="99"/>
    <w:rsid w:val="003F7560"/>
    <w:rPr>
      <w:rFonts w:ascii="Cambria" w:eastAsia="MS Mincho" w:hAnsi="Cambria"/>
      <w:sz w:val="24"/>
      <w:szCs w:val="24"/>
    </w:rPr>
  </w:style>
  <w:style w:type="character" w:styleId="Funotenzeichen">
    <w:name w:val="footnote reference"/>
    <w:basedOn w:val="Absatz-Standardschriftart"/>
    <w:uiPriority w:val="99"/>
    <w:unhideWhenUsed/>
    <w:rsid w:val="003F7560"/>
    <w:rPr>
      <w:vertAlign w:val="superscript"/>
    </w:rPr>
  </w:style>
  <w:style w:type="paragraph" w:styleId="StandardWeb">
    <w:name w:val="Normal (Web)"/>
    <w:basedOn w:val="Standard"/>
    <w:uiPriority w:val="99"/>
    <w:semiHidden/>
    <w:unhideWhenUsed/>
    <w:rsid w:val="00C94925"/>
    <w:pPr>
      <w:spacing w:before="100" w:beforeAutospacing="1" w:after="100" w:afterAutospacing="1"/>
    </w:pPr>
    <w:rPr>
      <w:rFonts w:ascii="Times New Roman" w:eastAsia="Times New Roman" w:hAnsi="Times New Roman"/>
      <w:sz w:val="24"/>
      <w:szCs w:val="24"/>
      <w:lang w:eastAsia="de-DE"/>
    </w:rPr>
  </w:style>
  <w:style w:type="character" w:customStyle="1" w:styleId="CharacterStyle1">
    <w:name w:val="Character Style 1"/>
    <w:rsid w:val="005F57EA"/>
    <w:rPr>
      <w:rFonts w:ascii="Arial" w:hAnsi="Arial" w:cs="Arial"/>
      <w:sz w:val="16"/>
      <w:szCs w:val="16"/>
    </w:rPr>
  </w:style>
  <w:style w:type="table" w:customStyle="1" w:styleId="Tabellenraster1">
    <w:name w:val="Tabellenraster1"/>
    <w:basedOn w:val="NormaleTabelle"/>
    <w:next w:val="Tabellenraster"/>
    <w:uiPriority w:val="59"/>
    <w:rsid w:val="00FD1A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543C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60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eldesUE">
    <w:name w:val="1 - Titel des UE"/>
    <w:basedOn w:val="Standard"/>
    <w:link w:val="1-TiteldesUEZchn"/>
    <w:qFormat/>
    <w:rsid w:val="001F16EA"/>
    <w:pPr>
      <w:spacing w:after="0"/>
      <w:jc w:val="both"/>
    </w:pPr>
    <w:rPr>
      <w:rFonts w:eastAsia="Times New Roman" w:cs="Arial"/>
      <w:b/>
      <w:bCs/>
      <w:color w:val="004F86"/>
      <w:sz w:val="32"/>
      <w:szCs w:val="24"/>
      <w:lang w:eastAsia="de-DE"/>
    </w:rPr>
  </w:style>
  <w:style w:type="paragraph" w:customStyle="1" w:styleId="2-berschrift">
    <w:name w:val="2 - Überschrift"/>
    <w:basedOn w:val="Standard"/>
    <w:link w:val="2-berschriftZchn"/>
    <w:qFormat/>
    <w:rsid w:val="00CE0E1E"/>
    <w:pPr>
      <w:keepNext/>
      <w:spacing w:before="600" w:line="300" w:lineRule="atLeast"/>
      <w:jc w:val="both"/>
      <w:outlineLvl w:val="1"/>
    </w:pPr>
    <w:rPr>
      <w:rFonts w:eastAsia="Times New Roman" w:cs="Arial"/>
      <w:b/>
      <w:bCs/>
      <w:color w:val="004F86"/>
      <w:sz w:val="26"/>
      <w:szCs w:val="26"/>
      <w:lang w:eastAsia="de-DE"/>
    </w:rPr>
  </w:style>
  <w:style w:type="character" w:customStyle="1" w:styleId="1-TiteldesUEZchn">
    <w:name w:val="1 - Titel des UE Zchn"/>
    <w:basedOn w:val="Absatz-Standardschriftart"/>
    <w:link w:val="1-TiteldesUE"/>
    <w:rsid w:val="001F16EA"/>
    <w:rPr>
      <w:rFonts w:eastAsia="Times New Roman" w:cs="Arial"/>
      <w:b/>
      <w:bCs/>
      <w:color w:val="004F86"/>
      <w:sz w:val="32"/>
      <w:szCs w:val="24"/>
    </w:rPr>
  </w:style>
  <w:style w:type="paragraph" w:customStyle="1" w:styleId="3-Nummerierung">
    <w:name w:val="3 - Nummerierung"/>
    <w:basedOn w:val="Listenabsatz"/>
    <w:link w:val="3-NummerierungZchn"/>
    <w:qFormat/>
    <w:rsid w:val="00404DC9"/>
    <w:pPr>
      <w:numPr>
        <w:numId w:val="32"/>
      </w:numPr>
      <w:spacing w:after="0" w:line="312" w:lineRule="auto"/>
      <w:jc w:val="both"/>
    </w:pPr>
    <w:rPr>
      <w:rFonts w:cs="Arial"/>
    </w:rPr>
  </w:style>
  <w:style w:type="character" w:customStyle="1" w:styleId="2-berschriftZchn">
    <w:name w:val="2 - Überschrift Zchn"/>
    <w:basedOn w:val="Absatz-Standardschriftart"/>
    <w:link w:val="2-berschrift"/>
    <w:rsid w:val="00CE0E1E"/>
    <w:rPr>
      <w:rFonts w:eastAsia="Times New Roman" w:cs="Arial"/>
      <w:b/>
      <w:bCs/>
      <w:color w:val="004F86"/>
      <w:sz w:val="26"/>
      <w:szCs w:val="26"/>
    </w:rPr>
  </w:style>
  <w:style w:type="paragraph" w:customStyle="1" w:styleId="4-Bullet">
    <w:name w:val="4 - Bullet"/>
    <w:basedOn w:val="Standard"/>
    <w:link w:val="4-BulletZchn"/>
    <w:qFormat/>
    <w:rsid w:val="00404DC9"/>
    <w:pPr>
      <w:numPr>
        <w:numId w:val="3"/>
      </w:numPr>
      <w:spacing w:after="0" w:line="312" w:lineRule="auto"/>
      <w:ind w:left="714" w:hanging="357"/>
      <w:contextualSpacing/>
      <w:jc w:val="both"/>
    </w:pPr>
    <w:rPr>
      <w:rFonts w:cs="Arial"/>
      <w:bCs/>
    </w:rPr>
  </w:style>
  <w:style w:type="character" w:customStyle="1" w:styleId="ListenabsatzZchn">
    <w:name w:val="Listenabsatz Zchn"/>
    <w:basedOn w:val="Absatz-Standardschriftart"/>
    <w:link w:val="Listenabsatz"/>
    <w:uiPriority w:val="34"/>
    <w:rsid w:val="00404DC9"/>
    <w:rPr>
      <w:sz w:val="22"/>
      <w:szCs w:val="22"/>
      <w:lang w:eastAsia="en-US"/>
    </w:rPr>
  </w:style>
  <w:style w:type="character" w:customStyle="1" w:styleId="3-NummerierungZchn">
    <w:name w:val="3 - Nummerierung Zchn"/>
    <w:basedOn w:val="ListenabsatzZchn"/>
    <w:link w:val="3-Nummerierung"/>
    <w:rsid w:val="00404DC9"/>
    <w:rPr>
      <w:rFonts w:cs="Arial"/>
      <w:sz w:val="22"/>
      <w:szCs w:val="22"/>
      <w:lang w:eastAsia="en-US"/>
    </w:rPr>
  </w:style>
  <w:style w:type="paragraph" w:customStyle="1" w:styleId="5-Flietext">
    <w:name w:val="5 - Fließtext"/>
    <w:basedOn w:val="Standard"/>
    <w:link w:val="5-FlietextZchn"/>
    <w:qFormat/>
    <w:rsid w:val="006D03EF"/>
    <w:pPr>
      <w:spacing w:after="240" w:line="312" w:lineRule="auto"/>
      <w:jc w:val="both"/>
    </w:pPr>
  </w:style>
  <w:style w:type="character" w:customStyle="1" w:styleId="4-BulletZchn">
    <w:name w:val="4 - Bullet Zchn"/>
    <w:basedOn w:val="Absatz-Standardschriftart"/>
    <w:link w:val="4-Bullet"/>
    <w:rsid w:val="00404DC9"/>
    <w:rPr>
      <w:rFonts w:cs="Arial"/>
      <w:bCs/>
      <w:sz w:val="22"/>
      <w:szCs w:val="22"/>
      <w:lang w:eastAsia="en-US"/>
    </w:rPr>
  </w:style>
  <w:style w:type="paragraph" w:customStyle="1" w:styleId="2b-Unter-berschrift">
    <w:name w:val="2b - Unter-Überschrift"/>
    <w:basedOn w:val="Standard"/>
    <w:link w:val="2b-Unter-berschriftZchn"/>
    <w:qFormat/>
    <w:rsid w:val="001E4403"/>
    <w:pPr>
      <w:spacing w:before="480"/>
      <w:jc w:val="both"/>
    </w:pPr>
    <w:rPr>
      <w:rFonts w:cs="Arial"/>
      <w:b/>
      <w:bCs/>
      <w:color w:val="004F86"/>
      <w:lang w:eastAsia="de-DE"/>
    </w:rPr>
  </w:style>
  <w:style w:type="character" w:customStyle="1" w:styleId="5-FlietextZchn">
    <w:name w:val="5 - Fließtext Zchn"/>
    <w:basedOn w:val="Absatz-Standardschriftart"/>
    <w:link w:val="5-Flietext"/>
    <w:rsid w:val="006D03EF"/>
    <w:rPr>
      <w:sz w:val="22"/>
      <w:szCs w:val="22"/>
      <w:lang w:eastAsia="en-US"/>
    </w:rPr>
  </w:style>
  <w:style w:type="character" w:customStyle="1" w:styleId="2b-Unter-berschriftZchn">
    <w:name w:val="2b - Unter-Überschrift Zchn"/>
    <w:basedOn w:val="Absatz-Standardschriftart"/>
    <w:link w:val="2b-Unter-berschrift"/>
    <w:rsid w:val="001E4403"/>
    <w:rPr>
      <w:rFonts w:cs="Arial"/>
      <w:b/>
      <w:bCs/>
      <w:color w:val="004F86"/>
      <w:sz w:val="22"/>
      <w:szCs w:val="22"/>
    </w:rPr>
  </w:style>
  <w:style w:type="paragraph" w:styleId="Dokumentstruktur">
    <w:name w:val="Document Map"/>
    <w:basedOn w:val="Standard"/>
    <w:link w:val="DokumentstrukturZchn"/>
    <w:uiPriority w:val="99"/>
    <w:semiHidden/>
    <w:unhideWhenUsed/>
    <w:rsid w:val="000466C5"/>
    <w:pPr>
      <w:spacing w:before="0"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0466C5"/>
    <w:rPr>
      <w:rFonts w:ascii="Lucida Grande" w:hAnsi="Lucida Grande" w:cs="Lucida Grande"/>
      <w:sz w:val="24"/>
      <w:szCs w:val="24"/>
      <w:lang w:eastAsia="en-US"/>
    </w:rPr>
  </w:style>
  <w:style w:type="paragraph" w:customStyle="1" w:styleId="-Arbeitsblatt">
    <w:name w:val="Ü-Arbeitsblatt"/>
    <w:basedOn w:val="5-Flietext"/>
    <w:link w:val="-ArbeitsblattZchn"/>
    <w:qFormat/>
    <w:rsid w:val="005866C3"/>
    <w:rPr>
      <w:b/>
      <w:color w:val="004F86"/>
      <w:sz w:val="30"/>
      <w:szCs w:val="30"/>
    </w:rPr>
  </w:style>
  <w:style w:type="character" w:customStyle="1" w:styleId="-ArbeitsblattZchn">
    <w:name w:val="Ü-Arbeitsblatt Zchn"/>
    <w:basedOn w:val="5-FlietextZchn"/>
    <w:link w:val="-Arbeitsblatt"/>
    <w:rsid w:val="005866C3"/>
    <w:rPr>
      <w:b/>
      <w:color w:val="004F86"/>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73222">
      <w:bodyDiv w:val="1"/>
      <w:marLeft w:val="0"/>
      <w:marRight w:val="0"/>
      <w:marTop w:val="0"/>
      <w:marBottom w:val="0"/>
      <w:divBdr>
        <w:top w:val="none" w:sz="0" w:space="0" w:color="auto"/>
        <w:left w:val="none" w:sz="0" w:space="0" w:color="auto"/>
        <w:bottom w:val="none" w:sz="0" w:space="0" w:color="auto"/>
        <w:right w:val="none" w:sz="0" w:space="0" w:color="auto"/>
      </w:divBdr>
    </w:div>
    <w:div w:id="163083770">
      <w:bodyDiv w:val="1"/>
      <w:marLeft w:val="0"/>
      <w:marRight w:val="0"/>
      <w:marTop w:val="0"/>
      <w:marBottom w:val="0"/>
      <w:divBdr>
        <w:top w:val="none" w:sz="0" w:space="0" w:color="auto"/>
        <w:left w:val="none" w:sz="0" w:space="0" w:color="auto"/>
        <w:bottom w:val="none" w:sz="0" w:space="0" w:color="auto"/>
        <w:right w:val="none" w:sz="0" w:space="0" w:color="auto"/>
      </w:divBdr>
    </w:div>
    <w:div w:id="321276548">
      <w:bodyDiv w:val="1"/>
      <w:marLeft w:val="0"/>
      <w:marRight w:val="0"/>
      <w:marTop w:val="0"/>
      <w:marBottom w:val="0"/>
      <w:divBdr>
        <w:top w:val="none" w:sz="0" w:space="0" w:color="auto"/>
        <w:left w:val="none" w:sz="0" w:space="0" w:color="auto"/>
        <w:bottom w:val="none" w:sz="0" w:space="0" w:color="auto"/>
        <w:right w:val="none" w:sz="0" w:space="0" w:color="auto"/>
      </w:divBdr>
    </w:div>
    <w:div w:id="704327544">
      <w:bodyDiv w:val="1"/>
      <w:marLeft w:val="0"/>
      <w:marRight w:val="0"/>
      <w:marTop w:val="0"/>
      <w:marBottom w:val="0"/>
      <w:divBdr>
        <w:top w:val="none" w:sz="0" w:space="0" w:color="auto"/>
        <w:left w:val="none" w:sz="0" w:space="0" w:color="auto"/>
        <w:bottom w:val="none" w:sz="0" w:space="0" w:color="auto"/>
        <w:right w:val="none" w:sz="0" w:space="0" w:color="auto"/>
      </w:divBdr>
    </w:div>
    <w:div w:id="707603763">
      <w:bodyDiv w:val="1"/>
      <w:marLeft w:val="0"/>
      <w:marRight w:val="0"/>
      <w:marTop w:val="0"/>
      <w:marBottom w:val="0"/>
      <w:divBdr>
        <w:top w:val="none" w:sz="0" w:space="0" w:color="auto"/>
        <w:left w:val="none" w:sz="0" w:space="0" w:color="auto"/>
        <w:bottom w:val="none" w:sz="0" w:space="0" w:color="auto"/>
        <w:right w:val="none" w:sz="0" w:space="0" w:color="auto"/>
      </w:divBdr>
      <w:divsChild>
        <w:div w:id="141846741">
          <w:marLeft w:val="0"/>
          <w:marRight w:val="0"/>
          <w:marTop w:val="0"/>
          <w:marBottom w:val="0"/>
          <w:divBdr>
            <w:top w:val="none" w:sz="0" w:space="0" w:color="auto"/>
            <w:left w:val="none" w:sz="0" w:space="0" w:color="auto"/>
            <w:bottom w:val="none" w:sz="0" w:space="0" w:color="auto"/>
            <w:right w:val="none" w:sz="0" w:space="0" w:color="auto"/>
          </w:divBdr>
          <w:divsChild>
            <w:div w:id="18810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84047">
      <w:bodyDiv w:val="1"/>
      <w:marLeft w:val="0"/>
      <w:marRight w:val="0"/>
      <w:marTop w:val="0"/>
      <w:marBottom w:val="0"/>
      <w:divBdr>
        <w:top w:val="none" w:sz="0" w:space="0" w:color="auto"/>
        <w:left w:val="none" w:sz="0" w:space="0" w:color="auto"/>
        <w:bottom w:val="none" w:sz="0" w:space="0" w:color="auto"/>
        <w:right w:val="none" w:sz="0" w:space="0" w:color="auto"/>
      </w:divBdr>
    </w:div>
    <w:div w:id="1169440738">
      <w:bodyDiv w:val="1"/>
      <w:marLeft w:val="0"/>
      <w:marRight w:val="0"/>
      <w:marTop w:val="0"/>
      <w:marBottom w:val="0"/>
      <w:divBdr>
        <w:top w:val="none" w:sz="0" w:space="0" w:color="auto"/>
        <w:left w:val="none" w:sz="0" w:space="0" w:color="auto"/>
        <w:bottom w:val="none" w:sz="0" w:space="0" w:color="auto"/>
        <w:right w:val="none" w:sz="0" w:space="0" w:color="auto"/>
      </w:divBdr>
    </w:div>
    <w:div w:id="1485853504">
      <w:bodyDiv w:val="1"/>
      <w:marLeft w:val="0"/>
      <w:marRight w:val="0"/>
      <w:marTop w:val="0"/>
      <w:marBottom w:val="0"/>
      <w:divBdr>
        <w:top w:val="none" w:sz="0" w:space="0" w:color="auto"/>
        <w:left w:val="none" w:sz="0" w:space="0" w:color="auto"/>
        <w:bottom w:val="none" w:sz="0" w:space="0" w:color="auto"/>
        <w:right w:val="none" w:sz="0" w:space="0" w:color="auto"/>
      </w:divBdr>
    </w:div>
    <w:div w:id="1507474231">
      <w:bodyDiv w:val="1"/>
      <w:marLeft w:val="0"/>
      <w:marRight w:val="0"/>
      <w:marTop w:val="0"/>
      <w:marBottom w:val="0"/>
      <w:divBdr>
        <w:top w:val="none" w:sz="0" w:space="0" w:color="auto"/>
        <w:left w:val="none" w:sz="0" w:space="0" w:color="auto"/>
        <w:bottom w:val="none" w:sz="0" w:space="0" w:color="auto"/>
        <w:right w:val="none" w:sz="0" w:space="0" w:color="auto"/>
      </w:divBdr>
      <w:divsChild>
        <w:div w:id="113258376">
          <w:marLeft w:val="0"/>
          <w:marRight w:val="0"/>
          <w:marTop w:val="0"/>
          <w:marBottom w:val="0"/>
          <w:divBdr>
            <w:top w:val="none" w:sz="0" w:space="0" w:color="auto"/>
            <w:left w:val="none" w:sz="0" w:space="0" w:color="auto"/>
            <w:bottom w:val="none" w:sz="0" w:space="0" w:color="auto"/>
            <w:right w:val="none" w:sz="0" w:space="0" w:color="auto"/>
          </w:divBdr>
          <w:divsChild>
            <w:div w:id="169835355">
              <w:marLeft w:val="0"/>
              <w:marRight w:val="0"/>
              <w:marTop w:val="0"/>
              <w:marBottom w:val="0"/>
              <w:divBdr>
                <w:top w:val="none" w:sz="0" w:space="0" w:color="auto"/>
                <w:left w:val="none" w:sz="0" w:space="0" w:color="auto"/>
                <w:bottom w:val="none" w:sz="0" w:space="0" w:color="auto"/>
                <w:right w:val="none" w:sz="0" w:space="0" w:color="auto"/>
              </w:divBdr>
            </w:div>
          </w:divsChild>
        </w:div>
        <w:div w:id="1349916075">
          <w:marLeft w:val="0"/>
          <w:marRight w:val="0"/>
          <w:marTop w:val="0"/>
          <w:marBottom w:val="0"/>
          <w:divBdr>
            <w:top w:val="none" w:sz="0" w:space="0" w:color="auto"/>
            <w:left w:val="none" w:sz="0" w:space="0" w:color="auto"/>
            <w:bottom w:val="none" w:sz="0" w:space="0" w:color="auto"/>
            <w:right w:val="none" w:sz="0" w:space="0" w:color="auto"/>
          </w:divBdr>
          <w:divsChild>
            <w:div w:id="750811657">
              <w:marLeft w:val="0"/>
              <w:marRight w:val="0"/>
              <w:marTop w:val="0"/>
              <w:marBottom w:val="0"/>
              <w:divBdr>
                <w:top w:val="none" w:sz="0" w:space="0" w:color="auto"/>
                <w:left w:val="none" w:sz="0" w:space="0" w:color="auto"/>
                <w:bottom w:val="none" w:sz="0" w:space="0" w:color="auto"/>
                <w:right w:val="none" w:sz="0" w:space="0" w:color="auto"/>
              </w:divBdr>
            </w:div>
          </w:divsChild>
        </w:div>
        <w:div w:id="1761758584">
          <w:marLeft w:val="0"/>
          <w:marRight w:val="0"/>
          <w:marTop w:val="0"/>
          <w:marBottom w:val="0"/>
          <w:divBdr>
            <w:top w:val="none" w:sz="0" w:space="0" w:color="auto"/>
            <w:left w:val="none" w:sz="0" w:space="0" w:color="auto"/>
            <w:bottom w:val="none" w:sz="0" w:space="0" w:color="auto"/>
            <w:right w:val="none" w:sz="0" w:space="0" w:color="auto"/>
          </w:divBdr>
          <w:divsChild>
            <w:div w:id="129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4.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yperlink" Target="http://www.wirtschaftundschule.de/unterrichtsmaterialien/unternehmen-markt/unterrichtsentwuerfe/rechnungswesen/" TargetMode="External"/><Relationship Id="rId19" Type="http://schemas.openxmlformats.org/officeDocument/2006/relationships/image" Target="media/image5.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4.jpeg"/><Relationship Id="rId35" Type="http://schemas.openxmlformats.org/officeDocument/2006/relationships/footer" Target="footer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2FC6-9617-4AE6-A75C-224CDA44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7A6511BB.dotm</Template>
  <TotalTime>0</TotalTime>
  <Pages>41</Pages>
  <Words>5126</Words>
  <Characters>32298</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37350</CharactersWithSpaces>
  <SharedDoc>false</SharedDoc>
  <HLinks>
    <vt:vector size="6" baseType="variant">
      <vt:variant>
        <vt:i4>3604593</vt:i4>
      </vt:variant>
      <vt:variant>
        <vt:i4>0</vt:i4>
      </vt:variant>
      <vt:variant>
        <vt:i4>0</vt:i4>
      </vt:variant>
      <vt:variant>
        <vt:i4>5</vt:i4>
      </vt:variant>
      <vt:variant>
        <vt:lpwstr>http://www.insm.de/insm/ueber-die-insm/FAQ.html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Bartz, Christina</dc:creator>
  <cp:lastModifiedBy>Röhrborn, Sheila</cp:lastModifiedBy>
  <cp:revision>3</cp:revision>
  <cp:lastPrinted>2014-12-04T13:26:00Z</cp:lastPrinted>
  <dcterms:created xsi:type="dcterms:W3CDTF">2017-10-18T09:39:00Z</dcterms:created>
  <dcterms:modified xsi:type="dcterms:W3CDTF">2017-10-25T10:23:00Z</dcterms:modified>
</cp:coreProperties>
</file>